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1CEA2" w14:textId="6CA5ABE7" w:rsidR="00D11149" w:rsidRPr="002D7828" w:rsidRDefault="0088577D" w:rsidP="00D11149">
      <w:pPr>
        <w:pStyle w:val="PortadaTitulo"/>
      </w:pPr>
      <w:r w:rsidRPr="002D7828">
        <w:t xml:space="preserve">Contraseñas </w:t>
      </w:r>
    </w:p>
    <w:p w14:paraId="1B50DEA4" w14:textId="353CF3B1" w:rsidR="00B91F9C" w:rsidRPr="002D7828" w:rsidRDefault="0088577D" w:rsidP="00CD4455">
      <w:pPr>
        <w:pStyle w:val="PortadaSubtitulo"/>
        <w:rPr>
          <w:lang w:val="es-ES"/>
        </w:rPr>
      </w:pPr>
      <w:r w:rsidRPr="002D7828">
        <w:rPr>
          <w:lang w:val="es-ES"/>
        </w:rPr>
        <w:t>Políticas de seguridad para la pyme</w:t>
      </w:r>
      <w:r w:rsidR="00CD4455" w:rsidRPr="002D7828">
        <w:rPr>
          <w:lang w:val="es-ES"/>
        </w:rPr>
        <w:t xml:space="preserve"> </w:t>
      </w:r>
    </w:p>
    <w:p w14:paraId="0879FF7D" w14:textId="77777777" w:rsidR="00B91F9C" w:rsidRPr="002D7828" w:rsidRDefault="00B317E8" w:rsidP="00B317E8">
      <w:pPr>
        <w:tabs>
          <w:tab w:val="left" w:pos="6510"/>
        </w:tabs>
        <w:rPr>
          <w:vertAlign w:val="superscript"/>
        </w:rPr>
        <w:sectPr w:rsidR="00B91F9C" w:rsidRPr="002D7828" w:rsidSect="00DF6C4B">
          <w:headerReference w:type="default" r:id="rId11"/>
          <w:footerReference w:type="default" r:id="rId12"/>
          <w:headerReference w:type="first" r:id="rId13"/>
          <w:footerReference w:type="first" r:id="rId14"/>
          <w:pgSz w:w="11906" w:h="16838" w:code="9"/>
          <w:pgMar w:top="2128" w:right="1418" w:bottom="1276" w:left="1701" w:header="709" w:footer="142" w:gutter="0"/>
          <w:cols w:space="708"/>
          <w:titlePg/>
          <w:docGrid w:linePitch="360"/>
        </w:sectPr>
      </w:pPr>
      <w:r w:rsidRPr="002D7828">
        <w:tab/>
      </w:r>
      <w:r w:rsidRPr="002D7828">
        <w:tab/>
      </w:r>
    </w:p>
    <w:p w14:paraId="4B4B23F1" w14:textId="77777777" w:rsidR="00314618" w:rsidRPr="002D7828" w:rsidRDefault="00314618" w:rsidP="00314618">
      <w:pPr>
        <w:pStyle w:val="Indice"/>
      </w:pPr>
      <w:bookmarkStart w:id="0" w:name="_Toc408386624"/>
      <w:bookmarkStart w:id="1" w:name="_Toc410031779"/>
      <w:bookmarkStart w:id="2" w:name="_Toc410845007"/>
      <w:r w:rsidRPr="002D7828">
        <w:lastRenderedPageBreak/>
        <w:t>ÍNDICE</w:t>
      </w:r>
      <w:bookmarkStart w:id="3" w:name="_GoBack"/>
      <w:bookmarkEnd w:id="0"/>
      <w:bookmarkEnd w:id="1"/>
      <w:bookmarkEnd w:id="3"/>
    </w:p>
    <w:p w14:paraId="3B0407E5" w14:textId="12F6B116" w:rsidR="0088577D" w:rsidRPr="002D7828" w:rsidRDefault="00314618">
      <w:pPr>
        <w:pStyle w:val="TDC1"/>
        <w:rPr>
          <w:rFonts w:eastAsiaTheme="minorEastAsia" w:cstheme="minorBidi"/>
          <w:b w:val="0"/>
          <w:noProof/>
          <w:kern w:val="2"/>
          <w:lang w:val="es-ES"/>
          <w14:ligatures w14:val="standardContextual"/>
        </w:rPr>
      </w:pPr>
      <w:r w:rsidRPr="002D7828">
        <w:rPr>
          <w:noProof/>
        </w:rPr>
        <w:fldChar w:fldCharType="begin"/>
      </w:r>
      <w:r w:rsidRPr="002D7828">
        <w:instrText xml:space="preserve"> TOC \o "3-3" \h \z \t "Título 1;1;Título 2;2;Anexo;1;Subanexo;2" </w:instrText>
      </w:r>
      <w:r w:rsidRPr="002D7828">
        <w:rPr>
          <w:noProof/>
        </w:rPr>
        <w:fldChar w:fldCharType="separate"/>
      </w:r>
      <w:hyperlink w:anchor="_Toc161063575" w:history="1">
        <w:r w:rsidR="0088577D" w:rsidRPr="002D7828">
          <w:rPr>
            <w:rStyle w:val="Hipervnculo"/>
            <w:noProof/>
          </w:rPr>
          <w:t>1. Contraseñas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_Toc161063575 \h </w:instrText>
        </w:r>
        <w:r w:rsidR="0088577D" w:rsidRPr="002D7828">
          <w:rPr>
            <w:noProof/>
            <w:webHidden/>
          </w:rPr>
        </w:r>
        <w:r w:rsidR="0088577D" w:rsidRPr="002D7828">
          <w:rPr>
            <w:noProof/>
            <w:webHidden/>
          </w:rPr>
          <w:fldChar w:fldCharType="separate"/>
        </w:r>
        <w:r w:rsidR="0088577D" w:rsidRPr="002D7828">
          <w:rPr>
            <w:noProof/>
            <w:webHidden/>
          </w:rPr>
          <w:t>3</w:t>
        </w:r>
        <w:r w:rsidR="0088577D" w:rsidRPr="002D7828">
          <w:rPr>
            <w:noProof/>
            <w:webHidden/>
          </w:rPr>
          <w:fldChar w:fldCharType="end"/>
        </w:r>
      </w:hyperlink>
    </w:p>
    <w:p w14:paraId="24AFB4C2" w14:textId="5B3CBF59" w:rsidR="0088577D" w:rsidRPr="002D7828" w:rsidRDefault="0051639F">
      <w:pPr>
        <w:pStyle w:val="TDC2"/>
        <w:rPr>
          <w:rFonts w:eastAsiaTheme="minorEastAsia" w:cstheme="minorBidi"/>
          <w:noProof/>
          <w:kern w:val="2"/>
          <w:lang w:val="es-ES"/>
          <w14:ligatures w14:val="standardContextual"/>
        </w:rPr>
      </w:pPr>
      <w:hyperlink w:anchor="_Toc161063576" w:history="1">
        <w:r w:rsidR="0088577D" w:rsidRPr="002D7828">
          <w:rPr>
            <w:rStyle w:val="Hipervnculo"/>
            <w:noProof/>
          </w:rPr>
          <w:t>1.1. Antecedentes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_Toc161063576 \h </w:instrText>
        </w:r>
        <w:r w:rsidR="0088577D" w:rsidRPr="002D7828">
          <w:rPr>
            <w:noProof/>
            <w:webHidden/>
          </w:rPr>
        </w:r>
        <w:r w:rsidR="0088577D" w:rsidRPr="002D7828">
          <w:rPr>
            <w:noProof/>
            <w:webHidden/>
          </w:rPr>
          <w:fldChar w:fldCharType="separate"/>
        </w:r>
        <w:r w:rsidR="0088577D" w:rsidRPr="002D7828">
          <w:rPr>
            <w:noProof/>
            <w:webHidden/>
          </w:rPr>
          <w:t>3</w:t>
        </w:r>
        <w:r w:rsidR="0088577D" w:rsidRPr="002D7828">
          <w:rPr>
            <w:noProof/>
            <w:webHidden/>
          </w:rPr>
          <w:fldChar w:fldCharType="end"/>
        </w:r>
      </w:hyperlink>
    </w:p>
    <w:p w14:paraId="03B644C8" w14:textId="3EC482A0" w:rsidR="0088577D" w:rsidRPr="002D7828" w:rsidRDefault="0051639F">
      <w:pPr>
        <w:pStyle w:val="TDC2"/>
        <w:rPr>
          <w:rFonts w:eastAsiaTheme="minorEastAsia" w:cstheme="minorBidi"/>
          <w:noProof/>
          <w:kern w:val="2"/>
          <w:lang w:val="es-ES"/>
          <w14:ligatures w14:val="standardContextual"/>
        </w:rPr>
      </w:pPr>
      <w:hyperlink w:anchor="_Toc161063577" w:history="1">
        <w:r w:rsidR="0088577D" w:rsidRPr="002D7828">
          <w:rPr>
            <w:rStyle w:val="Hipervnculo"/>
            <w:noProof/>
          </w:rPr>
          <w:t>1.2. Objetivos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_Toc161063577 \h </w:instrText>
        </w:r>
        <w:r w:rsidR="0088577D" w:rsidRPr="002D7828">
          <w:rPr>
            <w:noProof/>
            <w:webHidden/>
          </w:rPr>
        </w:r>
        <w:r w:rsidR="0088577D" w:rsidRPr="002D7828">
          <w:rPr>
            <w:noProof/>
            <w:webHidden/>
          </w:rPr>
          <w:fldChar w:fldCharType="separate"/>
        </w:r>
        <w:r w:rsidR="0088577D" w:rsidRPr="002D7828">
          <w:rPr>
            <w:noProof/>
            <w:webHidden/>
          </w:rPr>
          <w:t>3</w:t>
        </w:r>
        <w:r w:rsidR="0088577D" w:rsidRPr="002D7828">
          <w:rPr>
            <w:noProof/>
            <w:webHidden/>
          </w:rPr>
          <w:fldChar w:fldCharType="end"/>
        </w:r>
      </w:hyperlink>
    </w:p>
    <w:p w14:paraId="02795905" w14:textId="162D5EC9" w:rsidR="0088577D" w:rsidRPr="002D7828" w:rsidRDefault="0051639F">
      <w:pPr>
        <w:pStyle w:val="TDC2"/>
        <w:rPr>
          <w:rFonts w:eastAsiaTheme="minorEastAsia" w:cstheme="minorBidi"/>
          <w:noProof/>
          <w:kern w:val="2"/>
          <w:lang w:val="es-ES"/>
          <w14:ligatures w14:val="standardContextual"/>
        </w:rPr>
      </w:pPr>
      <w:hyperlink w:anchor="_Toc161063578" w:history="1">
        <w:r w:rsidR="0088577D" w:rsidRPr="002D7828">
          <w:rPr>
            <w:rStyle w:val="Hipervnculo"/>
            <w:noProof/>
          </w:rPr>
          <w:t xml:space="preserve">1.3. </w:t>
        </w:r>
        <w:r w:rsidR="0088577D" w:rsidRPr="002D7828">
          <w:rPr>
            <w:rStyle w:val="Hipervnculo"/>
            <w:i/>
            <w:noProof/>
          </w:rPr>
          <w:t>Checklist</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_Toc161063578 \h </w:instrText>
        </w:r>
        <w:r w:rsidR="0088577D" w:rsidRPr="002D7828">
          <w:rPr>
            <w:noProof/>
            <w:webHidden/>
          </w:rPr>
        </w:r>
        <w:r w:rsidR="0088577D" w:rsidRPr="002D7828">
          <w:rPr>
            <w:noProof/>
            <w:webHidden/>
          </w:rPr>
          <w:fldChar w:fldCharType="separate"/>
        </w:r>
        <w:r w:rsidR="0088577D" w:rsidRPr="002D7828">
          <w:rPr>
            <w:noProof/>
            <w:webHidden/>
          </w:rPr>
          <w:t>4</w:t>
        </w:r>
        <w:r w:rsidR="0088577D" w:rsidRPr="002D7828">
          <w:rPr>
            <w:noProof/>
            <w:webHidden/>
          </w:rPr>
          <w:fldChar w:fldCharType="end"/>
        </w:r>
      </w:hyperlink>
    </w:p>
    <w:p w14:paraId="0458B650" w14:textId="43C10662" w:rsidR="0088577D" w:rsidRPr="002D7828" w:rsidRDefault="0051639F">
      <w:pPr>
        <w:pStyle w:val="TDC2"/>
        <w:rPr>
          <w:rFonts w:eastAsiaTheme="minorEastAsia" w:cstheme="minorBidi"/>
          <w:noProof/>
          <w:kern w:val="2"/>
          <w:lang w:val="es-ES"/>
          <w14:ligatures w14:val="standardContextual"/>
        </w:rPr>
      </w:pPr>
      <w:hyperlink w:anchor="_Toc161063579" w:history="1">
        <w:r w:rsidR="0088577D" w:rsidRPr="002D7828">
          <w:rPr>
            <w:rStyle w:val="Hipervnculo"/>
            <w:noProof/>
          </w:rPr>
          <w:t>1.4. Puntos clave</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_Toc161063579 \h </w:instrText>
        </w:r>
        <w:r w:rsidR="0088577D" w:rsidRPr="002D7828">
          <w:rPr>
            <w:noProof/>
            <w:webHidden/>
          </w:rPr>
        </w:r>
        <w:r w:rsidR="0088577D" w:rsidRPr="002D7828">
          <w:rPr>
            <w:noProof/>
            <w:webHidden/>
          </w:rPr>
          <w:fldChar w:fldCharType="separate"/>
        </w:r>
        <w:r w:rsidR="0088577D" w:rsidRPr="002D7828">
          <w:rPr>
            <w:noProof/>
            <w:webHidden/>
          </w:rPr>
          <w:t>6</w:t>
        </w:r>
        <w:r w:rsidR="0088577D" w:rsidRPr="002D7828">
          <w:rPr>
            <w:noProof/>
            <w:webHidden/>
          </w:rPr>
          <w:fldChar w:fldCharType="end"/>
        </w:r>
      </w:hyperlink>
    </w:p>
    <w:p w14:paraId="5A56D5F5" w14:textId="0DF9B287" w:rsidR="0088577D" w:rsidRPr="002D7828" w:rsidRDefault="0051639F">
      <w:pPr>
        <w:pStyle w:val="TDC1"/>
        <w:rPr>
          <w:rFonts w:eastAsiaTheme="minorEastAsia" w:cstheme="minorBidi"/>
          <w:b w:val="0"/>
          <w:noProof/>
          <w:kern w:val="2"/>
          <w:lang w:val="es-ES"/>
          <w14:ligatures w14:val="standardContextual"/>
        </w:rPr>
      </w:pPr>
      <w:hyperlink w:anchor="_Toc161063580" w:history="1">
        <w:r w:rsidR="0088577D" w:rsidRPr="002D7828">
          <w:rPr>
            <w:rStyle w:val="Hipervnculo"/>
            <w:noProof/>
          </w:rPr>
          <w:t>2. Referencias</w:t>
        </w:r>
        <w:r w:rsidR="0088577D" w:rsidRPr="002D7828">
          <w:rPr>
            <w:noProof/>
            <w:webHidden/>
          </w:rPr>
          <w:tab/>
        </w:r>
        <w:r w:rsidR="0088577D" w:rsidRPr="002D7828">
          <w:rPr>
            <w:noProof/>
            <w:webHidden/>
          </w:rPr>
          <w:fldChar w:fldCharType="begin"/>
        </w:r>
        <w:r w:rsidR="0088577D" w:rsidRPr="002D7828">
          <w:rPr>
            <w:noProof/>
            <w:webHidden/>
          </w:rPr>
          <w:instrText xml:space="preserve"> PAGEREF _Toc161063580 \h </w:instrText>
        </w:r>
        <w:r w:rsidR="0088577D" w:rsidRPr="002D7828">
          <w:rPr>
            <w:noProof/>
            <w:webHidden/>
          </w:rPr>
        </w:r>
        <w:r w:rsidR="0088577D" w:rsidRPr="002D7828">
          <w:rPr>
            <w:noProof/>
            <w:webHidden/>
          </w:rPr>
          <w:fldChar w:fldCharType="separate"/>
        </w:r>
        <w:r w:rsidR="0088577D" w:rsidRPr="002D7828">
          <w:rPr>
            <w:noProof/>
            <w:webHidden/>
          </w:rPr>
          <w:t>9</w:t>
        </w:r>
        <w:r w:rsidR="0088577D" w:rsidRPr="002D7828">
          <w:rPr>
            <w:noProof/>
            <w:webHidden/>
          </w:rPr>
          <w:fldChar w:fldCharType="end"/>
        </w:r>
      </w:hyperlink>
    </w:p>
    <w:p w14:paraId="001AFE07" w14:textId="505AFFFF" w:rsidR="00314618" w:rsidRPr="002D7828" w:rsidRDefault="00314618" w:rsidP="00314618">
      <w:r w:rsidRPr="002D7828">
        <w:fldChar w:fldCharType="end"/>
      </w:r>
    </w:p>
    <w:p w14:paraId="0427E7E1" w14:textId="4DB1CCDD" w:rsidR="00257670" w:rsidRPr="002D7828" w:rsidRDefault="0088577D" w:rsidP="0072699A">
      <w:pPr>
        <w:pStyle w:val="Ttulo1"/>
      </w:pPr>
      <w:bookmarkStart w:id="4" w:name="_Toc161063575"/>
      <w:bookmarkEnd w:id="2"/>
      <w:r w:rsidRPr="002D7828">
        <w:lastRenderedPageBreak/>
        <w:t>Contraseñas</w:t>
      </w:r>
      <w:bookmarkEnd w:id="4"/>
    </w:p>
    <w:p w14:paraId="741750C9" w14:textId="77777777" w:rsidR="0088577D" w:rsidRPr="002D7828" w:rsidRDefault="0088577D" w:rsidP="0088577D">
      <w:pPr>
        <w:pStyle w:val="Ttulo2"/>
      </w:pPr>
      <w:bookmarkStart w:id="5" w:name="_Toc410845010"/>
      <w:bookmarkStart w:id="6" w:name="_Toc480469126"/>
      <w:bookmarkStart w:id="7" w:name="_Toc161063576"/>
      <w:r w:rsidRPr="002D7828">
        <w:t>Antecedentes</w:t>
      </w:r>
      <w:bookmarkEnd w:id="5"/>
      <w:bookmarkEnd w:id="6"/>
      <w:bookmarkEnd w:id="7"/>
    </w:p>
    <w:p w14:paraId="3D831AEB" w14:textId="77777777" w:rsidR="0088577D" w:rsidRPr="002D7828" w:rsidRDefault="0088577D" w:rsidP="0088577D">
      <w:r w:rsidRPr="002D7828">
        <w:t xml:space="preserve">El tratamiento diario de la información de la empresa requiere el acceso a distintos servicios, dispositivos y aplicaciones para los cuales utilizamos la pareja de credenciales: </w:t>
      </w:r>
      <w:r w:rsidRPr="002D7828">
        <w:rPr>
          <w:b/>
        </w:rPr>
        <w:t>usuario y contraseña</w:t>
      </w:r>
      <w:r w:rsidRPr="002D7828">
        <w:t xml:space="preserve">. Por la seguridad de los servicios y sistemas en los que existen </w:t>
      </w:r>
      <w:r w:rsidRPr="002D7828">
        <w:rPr>
          <w:b/>
        </w:rPr>
        <w:t>cuentas de usuarios</w:t>
      </w:r>
      <w:r w:rsidRPr="002D7828">
        <w:t xml:space="preserve">, tenemos que garantizar la que las </w:t>
      </w:r>
      <w:r w:rsidRPr="002D7828">
        <w:rPr>
          <w:b/>
        </w:rPr>
        <w:t>credenciales de autenticación</w:t>
      </w:r>
      <w:r w:rsidRPr="002D7828">
        <w:t xml:space="preserve"> se generan, actualizan y revocan de forma óptima y segura. </w:t>
      </w:r>
    </w:p>
    <w:p w14:paraId="69AC726D" w14:textId="0CC157EE" w:rsidR="0088577D" w:rsidRPr="002D7828" w:rsidRDefault="0088577D" w:rsidP="0088577D">
      <w:r w:rsidRPr="002D7828">
        <w:t xml:space="preserve">Existen distintos mecanismos de </w:t>
      </w:r>
      <w:r w:rsidRPr="002D7828">
        <w:rPr>
          <w:b/>
        </w:rPr>
        <w:t>gestión de</w:t>
      </w:r>
      <w:r w:rsidRPr="002D7828">
        <w:t xml:space="preserve"> </w:t>
      </w:r>
      <w:r w:rsidRPr="002D7828">
        <w:rPr>
          <w:b/>
        </w:rPr>
        <w:t>identidades y control de accesos</w:t>
      </w:r>
      <w:r w:rsidRPr="002D7828">
        <w:t xml:space="preserve">. Algunos, están implementados en los sistemas operativos habituales, otros, están disponibles a través de servicios </w:t>
      </w:r>
      <w:r w:rsidRPr="002D7828">
        <w:rPr>
          <w:i/>
        </w:rPr>
        <w:t>online</w:t>
      </w:r>
      <w:r w:rsidRPr="002D7828">
        <w:t xml:space="preserve"> como pueden ser el </w:t>
      </w:r>
      <w:hyperlink w:anchor="social_login" w:history="1">
        <w:r w:rsidRPr="002D7828">
          <w:rPr>
            <w:rStyle w:val="Hipervnculo"/>
            <w:i/>
          </w:rPr>
          <w:t xml:space="preserve">social </w:t>
        </w:r>
        <w:proofErr w:type="spellStart"/>
        <w:r w:rsidRPr="002D7828">
          <w:rPr>
            <w:rStyle w:val="Hipervnculo"/>
            <w:i/>
          </w:rPr>
          <w:t>login</w:t>
        </w:r>
        <w:proofErr w:type="spellEnd"/>
      </w:hyperlink>
      <w:r w:rsidRPr="002D7828">
        <w:t xml:space="preserve">, la federación de identidades, los servicios de intermediarios de seguridad de acceso a la nube o CSAB, etc. En cualquier caso, debemos establecer un </w:t>
      </w:r>
      <w:r w:rsidRPr="002D7828">
        <w:rPr>
          <w:b/>
        </w:rPr>
        <w:t xml:space="preserve">procedimiento claro para habilitar y revocar las credenciales y permisos de acceso </w:t>
      </w:r>
      <w:r w:rsidRPr="002D7828">
        <w:rPr>
          <w:bCs/>
        </w:rPr>
        <w:fldChar w:fldCharType="begin"/>
      </w:r>
      <w:r w:rsidRPr="002D7828">
        <w:rPr>
          <w:bCs/>
        </w:rPr>
        <w:instrText xml:space="preserve"> REF _Ref159328954 \n \h </w:instrText>
      </w:r>
      <w:r w:rsidR="002D7828">
        <w:rPr>
          <w:bCs/>
        </w:rPr>
        <w:instrText xml:space="preserve"> \* MERGEFORMAT </w:instrText>
      </w:r>
      <w:r w:rsidRPr="002D7828">
        <w:rPr>
          <w:bCs/>
        </w:rPr>
      </w:r>
      <w:r w:rsidRPr="002D7828">
        <w:rPr>
          <w:bCs/>
        </w:rPr>
        <w:fldChar w:fldCharType="separate"/>
      </w:r>
      <w:r w:rsidRPr="002D7828">
        <w:rPr>
          <w:bCs/>
        </w:rPr>
        <w:t>[</w:t>
      </w:r>
      <w:hyperlink w:anchor="r1" w:history="1">
        <w:r w:rsidRPr="002D7828">
          <w:rPr>
            <w:rStyle w:val="Hipervnculo"/>
            <w:bCs/>
          </w:rPr>
          <w:t>1</w:t>
        </w:r>
      </w:hyperlink>
      <w:r w:rsidRPr="002D7828">
        <w:rPr>
          <w:bCs/>
        </w:rPr>
        <w:t>]</w:t>
      </w:r>
      <w:r w:rsidRPr="002D7828">
        <w:rPr>
          <w:lang w:val="en-GB"/>
        </w:rPr>
        <w:fldChar w:fldCharType="end"/>
      </w:r>
      <w:r w:rsidRPr="002D7828">
        <w:t xml:space="preserve"> a los distintos servicios y aplicaciones: correo electrónico, servidor de ficheros, gestor de contenidos web, CRM, ERP, etc.</w:t>
      </w:r>
    </w:p>
    <w:p w14:paraId="17AE9D43" w14:textId="540067B4" w:rsidR="0088577D" w:rsidRPr="002D7828" w:rsidRDefault="0088577D" w:rsidP="0088577D">
      <w:r w:rsidRPr="002D7828">
        <w:t xml:space="preserve">En el control de accesos, el nombre de usuario nos identifica y la contraseña nos autentica (con ella se comprueba que somos quienes decimos ser). Todo sistema de autenticación </w:t>
      </w:r>
      <w:r w:rsidRPr="002D7828">
        <w:fldChar w:fldCharType="begin"/>
      </w:r>
      <w:r w:rsidRPr="002D7828">
        <w:instrText xml:space="preserve"> REF _Ref159328984 \n \h </w:instrText>
      </w:r>
      <w:r w:rsidR="002D7828">
        <w:instrText xml:space="preserve"> \* MERGEFORMAT </w:instrText>
      </w:r>
      <w:r w:rsidRPr="002D7828">
        <w:fldChar w:fldCharType="separate"/>
      </w:r>
      <w:r w:rsidRPr="002D7828">
        <w:t>[</w:t>
      </w:r>
      <w:hyperlink w:anchor="r2" w:history="1">
        <w:r w:rsidRPr="002D7828">
          <w:rPr>
            <w:rStyle w:val="Hipervnculo"/>
          </w:rPr>
          <w:t>2</w:t>
        </w:r>
      </w:hyperlink>
      <w:r w:rsidRPr="002D7828">
        <w:t>]</w:t>
      </w:r>
      <w:r w:rsidRPr="002D7828">
        <w:rPr>
          <w:lang w:val="en-GB"/>
        </w:rPr>
        <w:fldChar w:fldCharType="end"/>
      </w:r>
      <w:r w:rsidRPr="002D7828">
        <w:fldChar w:fldCharType="begin"/>
      </w:r>
      <w:r w:rsidRPr="002D7828">
        <w:instrText xml:space="preserve"> REF _Ref159328987 \n \h </w:instrText>
      </w:r>
      <w:r w:rsidR="002D7828">
        <w:instrText xml:space="preserve"> \* MERGEFORMAT </w:instrText>
      </w:r>
      <w:r w:rsidRPr="002D7828">
        <w:fldChar w:fldCharType="separate"/>
      </w:r>
      <w:r w:rsidRPr="002D7828">
        <w:t>[</w:t>
      </w:r>
      <w:hyperlink w:anchor="r3" w:history="1">
        <w:r w:rsidRPr="002D7828">
          <w:rPr>
            <w:rStyle w:val="Hipervnculo"/>
          </w:rPr>
          <w:t>3</w:t>
        </w:r>
      </w:hyperlink>
      <w:r w:rsidRPr="002D7828">
        <w:t>]</w:t>
      </w:r>
      <w:r w:rsidRPr="002D7828">
        <w:rPr>
          <w:lang w:val="en-GB"/>
        </w:rPr>
        <w:fldChar w:fldCharType="end"/>
      </w:r>
      <w:r w:rsidRPr="002D7828">
        <w:t xml:space="preserve"> de usuarios se basa en la utilización de uno, o varios, de los siguientes factores:</w:t>
      </w:r>
    </w:p>
    <w:p w14:paraId="20D3C8C4" w14:textId="77777777" w:rsidR="0088577D" w:rsidRPr="002D7828" w:rsidRDefault="0088577D" w:rsidP="0088577D">
      <w:pPr>
        <w:numPr>
          <w:ilvl w:val="0"/>
          <w:numId w:val="4"/>
        </w:numPr>
      </w:pPr>
      <w:r w:rsidRPr="002D7828">
        <w:rPr>
          <w:b/>
        </w:rPr>
        <w:t xml:space="preserve">algo que sabes: </w:t>
      </w:r>
      <w:r w:rsidRPr="002D7828">
        <w:t>contraseñas, preguntas personales, etc.</w:t>
      </w:r>
    </w:p>
    <w:p w14:paraId="77C9CE3B" w14:textId="77777777" w:rsidR="0088577D" w:rsidRPr="002D7828" w:rsidRDefault="0088577D" w:rsidP="0088577D">
      <w:pPr>
        <w:numPr>
          <w:ilvl w:val="0"/>
          <w:numId w:val="4"/>
        </w:numPr>
      </w:pPr>
      <w:r w:rsidRPr="002D7828">
        <w:rPr>
          <w:b/>
        </w:rPr>
        <w:t>algo que eres:</w:t>
      </w:r>
      <w:r w:rsidRPr="002D7828">
        <w:t xml:space="preserve"> huellas digitales, iris o retina, voz, etc.</w:t>
      </w:r>
    </w:p>
    <w:p w14:paraId="13F9B522" w14:textId="77777777" w:rsidR="0088577D" w:rsidRPr="002D7828" w:rsidRDefault="0088577D" w:rsidP="0088577D">
      <w:pPr>
        <w:numPr>
          <w:ilvl w:val="0"/>
          <w:numId w:val="4"/>
        </w:numPr>
      </w:pPr>
      <w:r w:rsidRPr="002D7828">
        <w:rPr>
          <w:b/>
        </w:rPr>
        <w:t>algo que tienes:</w:t>
      </w:r>
      <w:r w:rsidRPr="002D7828">
        <w:t xml:space="preserve"> </w:t>
      </w:r>
      <w:r w:rsidRPr="002D7828">
        <w:rPr>
          <w:i/>
        </w:rPr>
        <w:t>tokens</w:t>
      </w:r>
      <w:r w:rsidRPr="002D7828">
        <w:t xml:space="preserve"> criptográficos, tarjeta de coordenadas, etc.</w:t>
      </w:r>
    </w:p>
    <w:p w14:paraId="6DA68B07" w14:textId="41497B3F" w:rsidR="0088577D" w:rsidRPr="002D7828" w:rsidRDefault="0088577D" w:rsidP="0088577D">
      <w:r w:rsidRPr="002D7828">
        <w:t xml:space="preserve">Como la contraseña es el más utilizado de estos factores, la </w:t>
      </w:r>
      <w:r w:rsidRPr="002D7828">
        <w:rPr>
          <w:b/>
        </w:rPr>
        <w:t>gestión de las contraseñas</w:t>
      </w:r>
      <w:r w:rsidRPr="002D7828">
        <w:t xml:space="preserve"> es uno de los aspectos más importantes para asegurar nuestros sistemas de información. Las contraseñas débiles o mal custodiadas pueden favorecer el acceso y el uso no autorizado de los datos y servicios de nuestra empresa.</w:t>
      </w:r>
    </w:p>
    <w:p w14:paraId="293075CB" w14:textId="77777777" w:rsidR="0088577D" w:rsidRPr="002D7828" w:rsidRDefault="0088577D" w:rsidP="0088577D">
      <w:r w:rsidRPr="002D7828">
        <w:t>Dentro de la gestión de contraseñas se incluye el deber de difundir y hacer cumplir unas buenas prácticas: actualizarlas periódicamente, garantizar su fortaleza (dificultad para adivinarla o craquearla), no utilizar contraseñas por defecto y cómo custodiarlas.</w:t>
      </w:r>
    </w:p>
    <w:p w14:paraId="4323B61A" w14:textId="77777777" w:rsidR="0088577D" w:rsidRPr="002D7828" w:rsidRDefault="0088577D" w:rsidP="0088577D">
      <w:pPr>
        <w:pStyle w:val="Ttulo2"/>
      </w:pPr>
      <w:bookmarkStart w:id="8" w:name="_Toc480207238"/>
      <w:bookmarkStart w:id="9" w:name="_Toc480469127"/>
      <w:bookmarkStart w:id="10" w:name="_Toc161063577"/>
      <w:bookmarkEnd w:id="8"/>
      <w:r w:rsidRPr="002D7828">
        <w:t>Objetivos</w:t>
      </w:r>
      <w:bookmarkEnd w:id="9"/>
      <w:bookmarkEnd w:id="10"/>
    </w:p>
    <w:p w14:paraId="4C0DD69E" w14:textId="77777777" w:rsidR="0088577D" w:rsidRPr="002D7828" w:rsidRDefault="0088577D" w:rsidP="0088577D">
      <w:r w:rsidRPr="002D7828">
        <w:t xml:space="preserve">Establecer, difundir y verificar el cumplimiento de buenas prácticas en el uso de </w:t>
      </w:r>
      <w:r w:rsidRPr="002D7828">
        <w:rPr>
          <w:b/>
        </w:rPr>
        <w:t>contraseñas</w:t>
      </w:r>
      <w:r w:rsidRPr="002D7828">
        <w:t>.</w:t>
      </w:r>
    </w:p>
    <w:p w14:paraId="49EF36B3" w14:textId="77777777" w:rsidR="0088577D" w:rsidRPr="002D7828" w:rsidRDefault="0088577D" w:rsidP="0088577D">
      <w:r w:rsidRPr="002D7828">
        <w:br w:type="page"/>
      </w:r>
    </w:p>
    <w:p w14:paraId="6E2744DF" w14:textId="77777777" w:rsidR="0088577D" w:rsidRPr="002D7828" w:rsidRDefault="0088577D" w:rsidP="0088577D">
      <w:pPr>
        <w:pStyle w:val="Ttulo2"/>
      </w:pPr>
      <w:bookmarkStart w:id="11" w:name="_Toc480469128"/>
      <w:bookmarkStart w:id="12" w:name="_Toc161063578"/>
      <w:proofErr w:type="spellStart"/>
      <w:r w:rsidRPr="002D7828">
        <w:lastRenderedPageBreak/>
        <w:t>Checklist</w:t>
      </w:r>
      <w:bookmarkEnd w:id="11"/>
      <w:bookmarkEnd w:id="12"/>
      <w:proofErr w:type="spellEnd"/>
    </w:p>
    <w:p w14:paraId="738A1DB6" w14:textId="77777777" w:rsidR="0088577D" w:rsidRPr="002D7828" w:rsidRDefault="0088577D" w:rsidP="0088577D">
      <w:pPr>
        <w:rPr>
          <w:i/>
        </w:rPr>
      </w:pPr>
      <w:r w:rsidRPr="002D7828">
        <w:t xml:space="preserve">A continuación, se incluyen una serie de controles para revisar el cumplimiento de la política de seguridad en lo relativo a las </w:t>
      </w:r>
      <w:r w:rsidRPr="002D7828">
        <w:rPr>
          <w:b/>
        </w:rPr>
        <w:t>contraseñas</w:t>
      </w:r>
      <w:r w:rsidRPr="002D7828">
        <w:rPr>
          <w:i/>
        </w:rPr>
        <w:t>.</w:t>
      </w:r>
    </w:p>
    <w:p w14:paraId="14A2D551" w14:textId="77777777" w:rsidR="0088577D" w:rsidRPr="002D7828" w:rsidRDefault="0088577D" w:rsidP="0088577D">
      <w:r w:rsidRPr="002D7828">
        <w:t xml:space="preserve">Los controles se clasificarán en dos niveles de </w:t>
      </w:r>
      <w:r w:rsidRPr="002D7828">
        <w:rPr>
          <w:b/>
        </w:rPr>
        <w:t>complejidad</w:t>
      </w:r>
      <w:r w:rsidRPr="002D7828">
        <w:t>:</w:t>
      </w:r>
    </w:p>
    <w:p w14:paraId="45DE4431" w14:textId="77777777" w:rsidR="0088577D" w:rsidRPr="002D7828" w:rsidRDefault="0088577D" w:rsidP="0088577D">
      <w:pPr>
        <w:tabs>
          <w:tab w:val="num" w:pos="720"/>
        </w:tabs>
        <w:ind w:left="714" w:hanging="357"/>
        <w:contextualSpacing/>
      </w:pPr>
      <w:r w:rsidRPr="002D7828">
        <w:t>Básico (</w:t>
      </w:r>
      <w:r w:rsidRPr="002D7828">
        <w:rPr>
          <w:b/>
        </w:rPr>
        <w:t>B</w:t>
      </w:r>
      <w:r w:rsidRPr="002D7828">
        <w:t xml:space="preserve">): el esfuerzo y los recursos necesarios para implantarlo son asumibles. Se puede aplicar a través del uso de funcionalidades sencillas ya incorporadas en las aplicaciones más comunes. Se previenen ataques mediante la instalación de herramientas de seguridad elementales. </w:t>
      </w:r>
    </w:p>
    <w:p w14:paraId="7AEAD561" w14:textId="77777777" w:rsidR="0088577D" w:rsidRPr="002D7828" w:rsidRDefault="0088577D" w:rsidP="0088577D">
      <w:pPr>
        <w:tabs>
          <w:tab w:val="num" w:pos="720"/>
        </w:tabs>
        <w:ind w:left="714" w:hanging="357"/>
        <w:contextualSpacing/>
      </w:pPr>
      <w:r w:rsidRPr="002D7828">
        <w:t>Avanzado (</w:t>
      </w:r>
      <w:r w:rsidRPr="002D7828">
        <w:rPr>
          <w:b/>
        </w:rPr>
        <w:t>A</w:t>
      </w:r>
      <w:r w:rsidRPr="002D7828">
        <w:t xml:space="preserve">): el esfuerzo y los recursos necesarios para implantarlo son considerables. Se necesitan programas que requieren configuraciones complejas. Se pueden precisar mecanismos de recuperación ante fallos. </w:t>
      </w:r>
    </w:p>
    <w:p w14:paraId="1E08D251" w14:textId="77777777" w:rsidR="0088577D" w:rsidRPr="002D7828" w:rsidRDefault="0088577D" w:rsidP="0088577D">
      <w:r w:rsidRPr="002D7828">
        <w:t xml:space="preserve">Los controles podrán tener el siguiente </w:t>
      </w:r>
      <w:r w:rsidRPr="002D7828">
        <w:rPr>
          <w:b/>
        </w:rPr>
        <w:t>alcance</w:t>
      </w:r>
      <w:r w:rsidRPr="002D7828">
        <w:t>:</w:t>
      </w:r>
    </w:p>
    <w:p w14:paraId="53792C71" w14:textId="77777777" w:rsidR="0088577D" w:rsidRPr="002D7828" w:rsidRDefault="0088577D" w:rsidP="0088577D">
      <w:pPr>
        <w:tabs>
          <w:tab w:val="num" w:pos="720"/>
        </w:tabs>
        <w:ind w:left="714" w:hanging="357"/>
        <w:contextualSpacing/>
      </w:pPr>
      <w:r w:rsidRPr="002D7828">
        <w:t>Procesos (</w:t>
      </w:r>
      <w:r w:rsidRPr="002D7828">
        <w:rPr>
          <w:b/>
        </w:rPr>
        <w:t>PRO</w:t>
      </w:r>
      <w:r w:rsidRPr="002D7828">
        <w:t>): aplica a la dirección o al personal de gestión.</w:t>
      </w:r>
    </w:p>
    <w:p w14:paraId="6AAABBAC" w14:textId="77777777" w:rsidR="0088577D" w:rsidRPr="002D7828" w:rsidRDefault="0088577D" w:rsidP="0088577D">
      <w:pPr>
        <w:tabs>
          <w:tab w:val="num" w:pos="720"/>
        </w:tabs>
        <w:ind w:left="714" w:hanging="357"/>
        <w:contextualSpacing/>
      </w:pPr>
      <w:r w:rsidRPr="002D7828">
        <w:t>Tecnología (</w:t>
      </w:r>
      <w:r w:rsidRPr="002D7828">
        <w:rPr>
          <w:b/>
        </w:rPr>
        <w:t>TEC</w:t>
      </w:r>
      <w:r w:rsidRPr="002D7828">
        <w:t>): aplica al personal técnico especializado.</w:t>
      </w:r>
    </w:p>
    <w:p w14:paraId="32EEA068" w14:textId="77777777" w:rsidR="0088577D" w:rsidRPr="002D7828" w:rsidRDefault="0088577D" w:rsidP="0088577D">
      <w:pPr>
        <w:tabs>
          <w:tab w:val="num" w:pos="720"/>
        </w:tabs>
        <w:ind w:left="714" w:hanging="357"/>
        <w:contextualSpacing/>
      </w:pPr>
      <w:r w:rsidRPr="002D7828">
        <w:t>Personas (</w:t>
      </w:r>
      <w:r w:rsidRPr="002D7828">
        <w:rPr>
          <w:b/>
        </w:rPr>
        <w:t>PER</w:t>
      </w:r>
      <w:r w:rsidRPr="002D7828">
        <w:t>): aplica a todo el personal.</w:t>
      </w:r>
    </w:p>
    <w:p w14:paraId="078C9757" w14:textId="77777777" w:rsidR="0088577D" w:rsidRPr="002D7828" w:rsidRDefault="0088577D" w:rsidP="0088577D">
      <w:pPr>
        <w:autoSpaceDE w:val="0"/>
        <w:autoSpaceDN w:val="0"/>
        <w:adjustRightInd w:val="0"/>
        <w:spacing w:after="0" w:line="240" w:lineRule="auto"/>
        <w:rPr>
          <w:rFonts w:cs="Arial"/>
          <w:i/>
          <w:iCs/>
        </w:rPr>
      </w:pPr>
    </w:p>
    <w:tbl>
      <w:tblPr>
        <w:tblStyle w:val="Tablaconcuadrcula1"/>
        <w:tblW w:w="8642" w:type="dxa"/>
        <w:tblLook w:val="04A0" w:firstRow="1" w:lastRow="0" w:firstColumn="1" w:lastColumn="0" w:noHBand="0" w:noVBand="1"/>
      </w:tblPr>
      <w:tblGrid>
        <w:gridCol w:w="864"/>
        <w:gridCol w:w="1491"/>
        <w:gridCol w:w="5587"/>
        <w:gridCol w:w="700"/>
      </w:tblGrid>
      <w:tr w:rsidR="0088577D" w:rsidRPr="002D7828" w14:paraId="2DF52F84" w14:textId="77777777" w:rsidTr="002432B7">
        <w:trPr>
          <w:cnfStyle w:val="100000000000" w:firstRow="1" w:lastRow="0" w:firstColumn="0" w:lastColumn="0" w:oddVBand="0" w:evenVBand="0" w:oddHBand="0" w:evenHBand="0" w:firstRowFirstColumn="0" w:firstRowLastColumn="0" w:lastRowFirstColumn="0" w:lastRowLastColumn="0"/>
          <w:cantSplit/>
          <w:trHeight w:val="432"/>
          <w:tblHeader/>
        </w:trPr>
        <w:tc>
          <w:tcPr>
            <w:tcW w:w="864" w:type="dxa"/>
          </w:tcPr>
          <w:p w14:paraId="3796AB1D"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NIVEL</w:t>
            </w:r>
          </w:p>
        </w:tc>
        <w:tc>
          <w:tcPr>
            <w:tcW w:w="1491" w:type="dxa"/>
          </w:tcPr>
          <w:p w14:paraId="2A2F4E74"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ALCANCE</w:t>
            </w:r>
          </w:p>
        </w:tc>
        <w:tc>
          <w:tcPr>
            <w:tcW w:w="6287" w:type="dxa"/>
            <w:gridSpan w:val="2"/>
          </w:tcPr>
          <w:p w14:paraId="73E18696" w14:textId="77777777" w:rsidR="0088577D" w:rsidRPr="002D7828" w:rsidRDefault="0088577D" w:rsidP="0088577D">
            <w:pPr>
              <w:spacing w:after="0" w:line="240" w:lineRule="auto"/>
              <w:jc w:val="center"/>
              <w:rPr>
                <w:rFonts w:cs="Arial"/>
                <w:sz w:val="32"/>
              </w:rPr>
            </w:pPr>
            <w:r w:rsidRPr="002D7828">
              <w:rPr>
                <w:rFonts w:cs="Arial"/>
                <w:szCs w:val="20"/>
              </w:rPr>
              <w:t>CONTROL</w:t>
            </w:r>
          </w:p>
        </w:tc>
      </w:tr>
      <w:tr w:rsidR="0088577D" w:rsidRPr="002D7828" w14:paraId="15C1DF64" w14:textId="77777777" w:rsidTr="002432B7">
        <w:trPr>
          <w:cantSplit/>
          <w:trHeight w:val="720"/>
        </w:trPr>
        <w:tc>
          <w:tcPr>
            <w:tcW w:w="864" w:type="dxa"/>
          </w:tcPr>
          <w:p w14:paraId="322C9AB8"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rPr>
              <w:t>A</w:t>
            </w:r>
          </w:p>
        </w:tc>
        <w:tc>
          <w:tcPr>
            <w:tcW w:w="1491" w:type="dxa"/>
          </w:tcPr>
          <w:p w14:paraId="74384E6C"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rPr>
              <w:t>PRO/TEC</w:t>
            </w:r>
          </w:p>
        </w:tc>
        <w:tc>
          <w:tcPr>
            <w:tcW w:w="5587" w:type="dxa"/>
          </w:tcPr>
          <w:p w14:paraId="2F256D50"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Gestión de contraseñas</w:t>
            </w:r>
          </w:p>
          <w:p w14:paraId="49DF5514"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Defines un sistema de gestión de contraseñas avanzado que contempla todos los aspectos relativos a su ciclo de vida.</w:t>
            </w:r>
          </w:p>
        </w:tc>
        <w:tc>
          <w:tcPr>
            <w:tcW w:w="700" w:type="dxa"/>
          </w:tcPr>
          <w:p w14:paraId="17CFB0E4"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1560631564"/>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3860B114" w14:textId="77777777" w:rsidTr="002432B7">
        <w:trPr>
          <w:cantSplit/>
          <w:trHeight w:val="720"/>
        </w:trPr>
        <w:tc>
          <w:tcPr>
            <w:tcW w:w="864" w:type="dxa"/>
          </w:tcPr>
          <w:p w14:paraId="49A3BA85" w14:textId="77777777" w:rsidR="0088577D" w:rsidRPr="002D7828" w:rsidRDefault="0088577D" w:rsidP="0088577D">
            <w:pPr>
              <w:spacing w:before="120" w:line="240" w:lineRule="auto"/>
              <w:jc w:val="center"/>
              <w:rPr>
                <w:rFonts w:cs="Arial"/>
                <w:szCs w:val="20"/>
              </w:rPr>
            </w:pPr>
            <w:r w:rsidRPr="002D7828">
              <w:rPr>
                <w:rFonts w:cs="Arial"/>
                <w:szCs w:val="20"/>
              </w:rPr>
              <w:t>A</w:t>
            </w:r>
          </w:p>
        </w:tc>
        <w:tc>
          <w:tcPr>
            <w:tcW w:w="1491" w:type="dxa"/>
          </w:tcPr>
          <w:p w14:paraId="29376D30" w14:textId="77777777" w:rsidR="0088577D" w:rsidRPr="002D7828" w:rsidRDefault="0088577D" w:rsidP="0088577D">
            <w:pPr>
              <w:spacing w:before="120" w:line="240" w:lineRule="auto"/>
              <w:jc w:val="center"/>
              <w:rPr>
                <w:rFonts w:cs="Arial"/>
                <w:szCs w:val="20"/>
              </w:rPr>
            </w:pPr>
            <w:r w:rsidRPr="002D7828">
              <w:rPr>
                <w:rFonts w:cs="Arial"/>
                <w:szCs w:val="20"/>
              </w:rPr>
              <w:t>PRO/TEC</w:t>
            </w:r>
          </w:p>
        </w:tc>
        <w:tc>
          <w:tcPr>
            <w:tcW w:w="5587" w:type="dxa"/>
          </w:tcPr>
          <w:p w14:paraId="4E64A15B"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Técnicas de autenticación externas</w:t>
            </w:r>
          </w:p>
          <w:p w14:paraId="058EEE83"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Consideras la utilización de sistemas de autenticación externos descentralizados.</w:t>
            </w:r>
          </w:p>
        </w:tc>
        <w:tc>
          <w:tcPr>
            <w:tcW w:w="700" w:type="dxa"/>
          </w:tcPr>
          <w:p w14:paraId="5760D1E2"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857468230"/>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58A1A938" w14:textId="77777777" w:rsidTr="002432B7">
        <w:trPr>
          <w:cantSplit/>
          <w:trHeight w:val="720"/>
        </w:trPr>
        <w:tc>
          <w:tcPr>
            <w:tcW w:w="864" w:type="dxa"/>
          </w:tcPr>
          <w:p w14:paraId="70762E45"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A</w:t>
            </w:r>
          </w:p>
        </w:tc>
        <w:tc>
          <w:tcPr>
            <w:tcW w:w="1491" w:type="dxa"/>
          </w:tcPr>
          <w:p w14:paraId="00D9FD63"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TEC</w:t>
            </w:r>
          </w:p>
        </w:tc>
        <w:tc>
          <w:tcPr>
            <w:tcW w:w="5587" w:type="dxa"/>
          </w:tcPr>
          <w:p w14:paraId="45DA7D3B" w14:textId="77777777" w:rsidR="0088577D" w:rsidRPr="002D7828" w:rsidRDefault="0088577D" w:rsidP="0088577D">
            <w:pPr>
              <w:autoSpaceDE w:val="0"/>
              <w:autoSpaceDN w:val="0"/>
              <w:adjustRightInd w:val="0"/>
              <w:spacing w:after="0" w:line="240" w:lineRule="auto"/>
            </w:pPr>
            <w:r w:rsidRPr="002D7828">
              <w:t>Herramientas para garantizar la seguridad de las contraseñas</w:t>
            </w:r>
          </w:p>
          <w:p w14:paraId="6A031819" w14:textId="77777777" w:rsidR="0088577D" w:rsidRPr="002D7828" w:rsidRDefault="0088577D" w:rsidP="0088577D">
            <w:pPr>
              <w:autoSpaceDE w:val="0"/>
              <w:autoSpaceDN w:val="0"/>
              <w:adjustRightInd w:val="0"/>
              <w:spacing w:after="0" w:line="240" w:lineRule="auto"/>
              <w:rPr>
                <w:rFonts w:cs="Arial"/>
                <w:szCs w:val="20"/>
              </w:rPr>
            </w:pPr>
            <w:r w:rsidRPr="002D7828">
              <w:t>Te ayudas de técnicas y herramientas informáticas para garantizar la seguridad de las contraseñas.</w:t>
            </w:r>
          </w:p>
        </w:tc>
        <w:tc>
          <w:tcPr>
            <w:tcW w:w="700" w:type="dxa"/>
          </w:tcPr>
          <w:p w14:paraId="13C07052"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266239576"/>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E57AB8B" w14:textId="77777777" w:rsidTr="002432B7">
        <w:trPr>
          <w:cantSplit/>
          <w:trHeight w:val="720"/>
        </w:trPr>
        <w:tc>
          <w:tcPr>
            <w:tcW w:w="864" w:type="dxa"/>
          </w:tcPr>
          <w:p w14:paraId="4CE5A25C" w14:textId="77777777" w:rsidR="0088577D" w:rsidRPr="002D7828" w:rsidRDefault="0088577D" w:rsidP="0088577D">
            <w:pPr>
              <w:spacing w:before="120" w:line="240" w:lineRule="auto"/>
              <w:jc w:val="center"/>
              <w:rPr>
                <w:rFonts w:cs="Arial"/>
              </w:rPr>
            </w:pPr>
            <w:r w:rsidRPr="002D7828">
              <w:rPr>
                <w:rFonts w:cs="Arial"/>
              </w:rPr>
              <w:t>B</w:t>
            </w:r>
          </w:p>
        </w:tc>
        <w:tc>
          <w:tcPr>
            <w:tcW w:w="1491" w:type="dxa"/>
          </w:tcPr>
          <w:p w14:paraId="2092752C" w14:textId="77777777" w:rsidR="0088577D" w:rsidRPr="002D7828" w:rsidRDefault="0088577D" w:rsidP="0088577D">
            <w:pPr>
              <w:spacing w:before="120" w:line="240" w:lineRule="auto"/>
              <w:jc w:val="center"/>
              <w:rPr>
                <w:rFonts w:cs="Arial"/>
              </w:rPr>
            </w:pPr>
            <w:r w:rsidRPr="002D7828">
              <w:rPr>
                <w:rFonts w:cs="Arial"/>
              </w:rPr>
              <w:t>TEC</w:t>
            </w:r>
          </w:p>
        </w:tc>
        <w:tc>
          <w:tcPr>
            <w:tcW w:w="5587" w:type="dxa"/>
          </w:tcPr>
          <w:p w14:paraId="2DA5D2FB"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utilizar las contraseñas por defecto</w:t>
            </w:r>
          </w:p>
          <w:p w14:paraId="4D9BB14A" w14:textId="77777777" w:rsidR="0088577D" w:rsidRPr="002D7828" w:rsidRDefault="0088577D" w:rsidP="0088577D">
            <w:pPr>
              <w:autoSpaceDE w:val="0"/>
              <w:autoSpaceDN w:val="0"/>
              <w:adjustRightInd w:val="0"/>
              <w:spacing w:after="0" w:line="240" w:lineRule="auto"/>
              <w:rPr>
                <w:rFonts w:cs="Arial"/>
              </w:rPr>
            </w:pPr>
            <w:r w:rsidRPr="002D7828">
              <w:rPr>
                <w:rFonts w:cs="Arial"/>
                <w:szCs w:val="20"/>
              </w:rPr>
              <w:t xml:space="preserve">Cambias las contraseñas que vienen </w:t>
            </w:r>
            <w:r w:rsidRPr="002D7828" w:rsidDel="007D7493">
              <w:rPr>
                <w:rFonts w:cs="Arial"/>
                <w:szCs w:val="20"/>
              </w:rPr>
              <w:t xml:space="preserve">incluidas </w:t>
            </w:r>
            <w:r w:rsidRPr="002D7828">
              <w:rPr>
                <w:rFonts w:cs="Arial"/>
                <w:szCs w:val="20"/>
              </w:rPr>
              <w:t>por defecto</w:t>
            </w:r>
            <w:r w:rsidRPr="002D7828" w:rsidDel="007D7493">
              <w:rPr>
                <w:rFonts w:cs="Arial"/>
                <w:szCs w:val="20"/>
              </w:rPr>
              <w:t xml:space="preserve"> </w:t>
            </w:r>
            <w:r w:rsidRPr="002D7828">
              <w:rPr>
                <w:rFonts w:cs="Arial"/>
                <w:szCs w:val="20"/>
              </w:rPr>
              <w:t>para el acceso a aplicaciones y sistemas.</w:t>
            </w:r>
          </w:p>
        </w:tc>
        <w:tc>
          <w:tcPr>
            <w:tcW w:w="700" w:type="dxa"/>
          </w:tcPr>
          <w:p w14:paraId="68ED3002"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951739014"/>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A8F1A0B" w14:textId="77777777" w:rsidTr="002432B7">
        <w:trPr>
          <w:cantSplit/>
          <w:trHeight w:val="720"/>
        </w:trPr>
        <w:tc>
          <w:tcPr>
            <w:tcW w:w="864" w:type="dxa"/>
          </w:tcPr>
          <w:p w14:paraId="345CE623" w14:textId="77777777" w:rsidR="0088577D" w:rsidRPr="002D7828" w:rsidRDefault="0088577D" w:rsidP="0088577D">
            <w:pPr>
              <w:spacing w:before="120" w:line="240" w:lineRule="auto"/>
              <w:jc w:val="center"/>
              <w:rPr>
                <w:rFonts w:cs="Arial"/>
                <w:szCs w:val="20"/>
              </w:rPr>
            </w:pPr>
            <w:r w:rsidRPr="002D7828">
              <w:rPr>
                <w:rFonts w:cs="Arial"/>
              </w:rPr>
              <w:t>B</w:t>
            </w:r>
          </w:p>
        </w:tc>
        <w:tc>
          <w:tcPr>
            <w:tcW w:w="1491" w:type="dxa"/>
          </w:tcPr>
          <w:p w14:paraId="6AF5A341" w14:textId="77777777" w:rsidR="0088577D" w:rsidRPr="002D7828" w:rsidRDefault="0088577D" w:rsidP="0088577D">
            <w:pPr>
              <w:spacing w:before="120" w:line="240" w:lineRule="auto"/>
              <w:jc w:val="center"/>
              <w:rPr>
                <w:rFonts w:cs="Arial"/>
                <w:szCs w:val="20"/>
              </w:rPr>
            </w:pPr>
            <w:r w:rsidRPr="002D7828">
              <w:rPr>
                <w:rFonts w:cs="Arial"/>
              </w:rPr>
              <w:t>TEC</w:t>
            </w:r>
          </w:p>
        </w:tc>
        <w:tc>
          <w:tcPr>
            <w:tcW w:w="5587" w:type="dxa"/>
          </w:tcPr>
          <w:p w14:paraId="6C84ECF2" w14:textId="77777777" w:rsidR="0088577D" w:rsidRPr="002D7828" w:rsidRDefault="0088577D" w:rsidP="0088577D">
            <w:pPr>
              <w:autoSpaceDE w:val="0"/>
              <w:autoSpaceDN w:val="0"/>
              <w:adjustRightInd w:val="0"/>
              <w:spacing w:after="0" w:line="240" w:lineRule="auto"/>
              <w:rPr>
                <w:rFonts w:cs="Arial"/>
                <w:szCs w:val="20"/>
              </w:rPr>
            </w:pPr>
            <w:r w:rsidRPr="002D7828" w:rsidDel="00D13D9F">
              <w:rPr>
                <w:rFonts w:cs="Arial"/>
                <w:szCs w:val="20"/>
              </w:rPr>
              <w:t xml:space="preserve">Doble factor </w:t>
            </w:r>
            <w:r w:rsidRPr="002D7828">
              <w:rPr>
                <w:rFonts w:cs="Arial"/>
                <w:szCs w:val="20"/>
              </w:rPr>
              <w:t>de autenticación (2FA)</w:t>
            </w:r>
          </w:p>
          <w:p w14:paraId="4282F554" w14:textId="2C859205"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Incorpora</w:t>
            </w:r>
            <w:r w:rsidR="00AC1042" w:rsidRPr="002D7828">
              <w:rPr>
                <w:rFonts w:cs="Arial"/>
                <w:szCs w:val="20"/>
              </w:rPr>
              <w:t>r</w:t>
            </w:r>
            <w:r w:rsidRPr="002D7828">
              <w:rPr>
                <w:rFonts w:cs="Arial"/>
                <w:szCs w:val="20"/>
              </w:rPr>
              <w:t xml:space="preserve"> sistemas de autenticación </w:t>
            </w:r>
            <w:proofErr w:type="spellStart"/>
            <w:r w:rsidRPr="002D7828">
              <w:rPr>
                <w:rFonts w:cs="Arial"/>
                <w:szCs w:val="20"/>
              </w:rPr>
              <w:t>multifactor</w:t>
            </w:r>
            <w:proofErr w:type="spellEnd"/>
            <w:r w:rsidRPr="002D7828">
              <w:rPr>
                <w:rFonts w:cs="Arial"/>
                <w:szCs w:val="20"/>
              </w:rPr>
              <w:t xml:space="preserve"> en los accesos a servicios siempre que sea posible. Es una capa de seguridad extra</w:t>
            </w:r>
            <w:r w:rsidRPr="002D7828">
              <w:rPr>
                <w:sz w:val="20"/>
                <w:szCs w:val="20"/>
              </w:rPr>
              <w:t>.</w:t>
            </w:r>
          </w:p>
        </w:tc>
        <w:tc>
          <w:tcPr>
            <w:tcW w:w="700" w:type="dxa"/>
          </w:tcPr>
          <w:p w14:paraId="350A6345"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1690111292"/>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0DC39155" w14:textId="77777777" w:rsidTr="002432B7">
        <w:trPr>
          <w:cantSplit/>
          <w:trHeight w:val="720"/>
        </w:trPr>
        <w:tc>
          <w:tcPr>
            <w:tcW w:w="864" w:type="dxa"/>
          </w:tcPr>
          <w:p w14:paraId="0EE6F8E2"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B</w:t>
            </w:r>
          </w:p>
        </w:tc>
        <w:tc>
          <w:tcPr>
            <w:tcW w:w="1491" w:type="dxa"/>
          </w:tcPr>
          <w:p w14:paraId="4DE6A442"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PER</w:t>
            </w:r>
          </w:p>
        </w:tc>
        <w:tc>
          <w:tcPr>
            <w:tcW w:w="5587" w:type="dxa"/>
          </w:tcPr>
          <w:p w14:paraId="24384D9F"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compartir las contraseñas con nadie</w:t>
            </w:r>
          </w:p>
          <w:p w14:paraId="1F0697D8"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 xml:space="preserve">Mantienes en secreto tus claves y evitas compartirlas. </w:t>
            </w:r>
          </w:p>
        </w:tc>
        <w:tc>
          <w:tcPr>
            <w:tcW w:w="700" w:type="dxa"/>
          </w:tcPr>
          <w:p w14:paraId="5AFBED18"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25024587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5FD8A51A" w14:textId="77777777" w:rsidTr="002432B7">
        <w:trPr>
          <w:cantSplit/>
          <w:trHeight w:val="720"/>
        </w:trPr>
        <w:tc>
          <w:tcPr>
            <w:tcW w:w="864" w:type="dxa"/>
          </w:tcPr>
          <w:p w14:paraId="22AB14AA"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B</w:t>
            </w:r>
          </w:p>
        </w:tc>
        <w:tc>
          <w:tcPr>
            <w:tcW w:w="1491" w:type="dxa"/>
          </w:tcPr>
          <w:p w14:paraId="18448CBC"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PER</w:t>
            </w:r>
          </w:p>
        </w:tc>
        <w:tc>
          <w:tcPr>
            <w:tcW w:w="5587" w:type="dxa"/>
          </w:tcPr>
          <w:p w14:paraId="18D7CD02"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Las contraseñas deben de ser robustas</w:t>
            </w:r>
          </w:p>
          <w:p w14:paraId="29E08EDC"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Generas tus contraseñas teniendo en cuenta su fortaleza.</w:t>
            </w:r>
          </w:p>
        </w:tc>
        <w:tc>
          <w:tcPr>
            <w:tcW w:w="700" w:type="dxa"/>
          </w:tcPr>
          <w:p w14:paraId="26D54C30"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995293149"/>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1A6E49C7" w14:textId="77777777" w:rsidTr="002432B7">
        <w:trPr>
          <w:cantSplit/>
          <w:trHeight w:val="720"/>
        </w:trPr>
        <w:tc>
          <w:tcPr>
            <w:tcW w:w="864" w:type="dxa"/>
          </w:tcPr>
          <w:p w14:paraId="1542C438"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B</w:t>
            </w:r>
          </w:p>
        </w:tc>
        <w:tc>
          <w:tcPr>
            <w:tcW w:w="1491" w:type="dxa"/>
          </w:tcPr>
          <w:p w14:paraId="3D6E4FCB" w14:textId="77777777" w:rsidR="0088577D" w:rsidRPr="002D7828" w:rsidRDefault="0088577D" w:rsidP="0088577D">
            <w:pPr>
              <w:autoSpaceDE w:val="0"/>
              <w:autoSpaceDN w:val="0"/>
              <w:adjustRightInd w:val="0"/>
              <w:spacing w:after="0" w:line="240" w:lineRule="auto"/>
              <w:jc w:val="center"/>
              <w:rPr>
                <w:rFonts w:cs="Arial"/>
                <w:szCs w:val="20"/>
              </w:rPr>
            </w:pPr>
            <w:r w:rsidRPr="002D7828">
              <w:rPr>
                <w:rFonts w:cs="Arial"/>
                <w:szCs w:val="20"/>
              </w:rPr>
              <w:t>PER</w:t>
            </w:r>
          </w:p>
        </w:tc>
        <w:tc>
          <w:tcPr>
            <w:tcW w:w="5587" w:type="dxa"/>
          </w:tcPr>
          <w:p w14:paraId="4BF7E21B" w14:textId="77777777" w:rsidR="0088577D" w:rsidRPr="002D7828" w:rsidRDefault="0088577D" w:rsidP="0088577D">
            <w:pPr>
              <w:autoSpaceDE w:val="0"/>
              <w:autoSpaceDN w:val="0"/>
              <w:adjustRightInd w:val="0"/>
              <w:spacing w:after="0" w:line="240" w:lineRule="auto"/>
              <w:rPr>
                <w:rFonts w:cs="Arial"/>
                <w:szCs w:val="20"/>
              </w:rPr>
            </w:pPr>
            <w:r w:rsidRPr="002D7828">
              <w:t>No utilizar la misma contraseña para servicios diferentes</w:t>
            </w:r>
          </w:p>
          <w:p w14:paraId="7FAA0AF5"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Te aseguras de elegir distintas contraseñas para cada uno de los servicios que utilizas.</w:t>
            </w:r>
          </w:p>
        </w:tc>
        <w:tc>
          <w:tcPr>
            <w:tcW w:w="700" w:type="dxa"/>
          </w:tcPr>
          <w:p w14:paraId="39736173"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11193875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58CBBB61" w14:textId="77777777" w:rsidTr="002432B7">
        <w:trPr>
          <w:cantSplit/>
          <w:trHeight w:val="720"/>
        </w:trPr>
        <w:tc>
          <w:tcPr>
            <w:tcW w:w="864" w:type="dxa"/>
          </w:tcPr>
          <w:p w14:paraId="14111855" w14:textId="77777777" w:rsidR="0088577D" w:rsidRPr="002D7828" w:rsidRDefault="0088577D" w:rsidP="0088577D">
            <w:pPr>
              <w:spacing w:before="120" w:line="240" w:lineRule="auto"/>
              <w:jc w:val="center"/>
              <w:rPr>
                <w:rFonts w:cs="Arial"/>
                <w:szCs w:val="20"/>
              </w:rPr>
            </w:pPr>
            <w:r w:rsidRPr="002D7828">
              <w:rPr>
                <w:rFonts w:cs="Arial"/>
                <w:szCs w:val="20"/>
              </w:rPr>
              <w:t>B</w:t>
            </w:r>
          </w:p>
        </w:tc>
        <w:tc>
          <w:tcPr>
            <w:tcW w:w="1491" w:type="dxa"/>
          </w:tcPr>
          <w:p w14:paraId="6EDF41D4"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05ED50C3"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Cambiar las contraseñas periódicamente</w:t>
            </w:r>
          </w:p>
          <w:p w14:paraId="7C400E4C" w14:textId="77777777" w:rsidR="0088577D" w:rsidRPr="002D7828" w:rsidRDefault="0088577D" w:rsidP="0088577D">
            <w:pPr>
              <w:autoSpaceDE w:val="0"/>
              <w:autoSpaceDN w:val="0"/>
              <w:adjustRightInd w:val="0"/>
              <w:spacing w:after="0" w:line="240" w:lineRule="auto"/>
              <w:rPr>
                <w:rFonts w:cs="Arial"/>
              </w:rPr>
            </w:pPr>
            <w:r w:rsidRPr="002D7828">
              <w:rPr>
                <w:rFonts w:cs="Arial"/>
                <w:szCs w:val="20"/>
              </w:rPr>
              <w:t>Haces que se modifiquen las contraseñas cada</w:t>
            </w:r>
            <w:r w:rsidRPr="002D7828">
              <w:rPr>
                <w:rFonts w:cs="Arial"/>
              </w:rPr>
              <w:t xml:space="preserve"> __________.</w:t>
            </w:r>
          </w:p>
        </w:tc>
        <w:tc>
          <w:tcPr>
            <w:tcW w:w="700" w:type="dxa"/>
          </w:tcPr>
          <w:p w14:paraId="4071620F"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931851279"/>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396BB27" w14:textId="77777777" w:rsidTr="002432B7">
        <w:trPr>
          <w:cantSplit/>
          <w:trHeight w:val="720"/>
        </w:trPr>
        <w:tc>
          <w:tcPr>
            <w:tcW w:w="864" w:type="dxa"/>
          </w:tcPr>
          <w:p w14:paraId="1AE06197" w14:textId="77777777" w:rsidR="0088577D" w:rsidRPr="002D7828" w:rsidRDefault="0088577D" w:rsidP="0088577D">
            <w:pPr>
              <w:spacing w:before="120" w:line="240" w:lineRule="auto"/>
              <w:jc w:val="center"/>
              <w:rPr>
                <w:rFonts w:cs="Arial"/>
                <w:szCs w:val="20"/>
              </w:rPr>
            </w:pPr>
            <w:r w:rsidRPr="002D7828">
              <w:rPr>
                <w:rFonts w:cs="Arial"/>
                <w:szCs w:val="20"/>
              </w:rPr>
              <w:lastRenderedPageBreak/>
              <w:t>B</w:t>
            </w:r>
          </w:p>
        </w:tc>
        <w:tc>
          <w:tcPr>
            <w:tcW w:w="1491" w:type="dxa"/>
          </w:tcPr>
          <w:p w14:paraId="2D0CA02B"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586961F1"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hacer uso del recordatorio de contraseñas</w:t>
            </w:r>
          </w:p>
          <w:p w14:paraId="5DDF4FF6"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No utilizas nunca las opciones de recordatorio de contraseñas de navegadores y aplicaciones.</w:t>
            </w:r>
          </w:p>
        </w:tc>
        <w:tc>
          <w:tcPr>
            <w:tcW w:w="700" w:type="dxa"/>
          </w:tcPr>
          <w:p w14:paraId="5B0B8268"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1278097494"/>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23ED6CEB" w14:textId="77777777" w:rsidTr="002432B7">
        <w:trPr>
          <w:cantSplit/>
          <w:trHeight w:val="720"/>
        </w:trPr>
        <w:tc>
          <w:tcPr>
            <w:tcW w:w="864" w:type="dxa"/>
          </w:tcPr>
          <w:p w14:paraId="2896AC2C" w14:textId="77777777" w:rsidR="0088577D" w:rsidRPr="002D7828" w:rsidRDefault="0088577D" w:rsidP="0088577D">
            <w:pPr>
              <w:spacing w:before="120" w:line="240" w:lineRule="auto"/>
              <w:jc w:val="center"/>
              <w:rPr>
                <w:rFonts w:cs="Arial"/>
                <w:szCs w:val="20"/>
              </w:rPr>
            </w:pPr>
            <w:r w:rsidRPr="002D7828">
              <w:rPr>
                <w:rFonts w:cs="Arial"/>
                <w:szCs w:val="20"/>
              </w:rPr>
              <w:t>B</w:t>
            </w:r>
          </w:p>
        </w:tc>
        <w:tc>
          <w:tcPr>
            <w:tcW w:w="1491" w:type="dxa"/>
          </w:tcPr>
          <w:p w14:paraId="3757E821"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42711327"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Utilizar gestores de contraseñas</w:t>
            </w:r>
          </w:p>
          <w:p w14:paraId="06F89EDB" w14:textId="77777777" w:rsidR="0088577D" w:rsidRPr="002D7828" w:rsidRDefault="0088577D" w:rsidP="0088577D">
            <w:pPr>
              <w:autoSpaceDE w:val="0"/>
              <w:autoSpaceDN w:val="0"/>
              <w:adjustRightInd w:val="0"/>
              <w:spacing w:after="0" w:line="240" w:lineRule="auto"/>
              <w:rPr>
                <w:rFonts w:cs="Arial"/>
                <w:szCs w:val="20"/>
              </w:rPr>
            </w:pPr>
            <w:r w:rsidRPr="002D7828">
              <w:rPr>
                <w:rFonts w:cs="Arial"/>
                <w:szCs w:val="20"/>
              </w:rPr>
              <w:t>Usas gestores de contraseñas seguros para poderlas recordar.</w:t>
            </w:r>
          </w:p>
        </w:tc>
        <w:tc>
          <w:tcPr>
            <w:tcW w:w="700" w:type="dxa"/>
          </w:tcPr>
          <w:p w14:paraId="0AF2E951" w14:textId="77777777" w:rsidR="0088577D" w:rsidRPr="002D7828" w:rsidRDefault="0051639F" w:rsidP="0088577D">
            <w:pPr>
              <w:spacing w:before="120" w:line="240" w:lineRule="auto"/>
              <w:jc w:val="center"/>
              <w:rPr>
                <w:rFonts w:cs="Arial"/>
                <w:szCs w:val="32"/>
              </w:rPr>
            </w:pPr>
            <w:sdt>
              <w:sdtPr>
                <w:rPr>
                  <w:rFonts w:ascii="Segoe UI Symbol" w:hAnsi="Segoe UI Symbol" w:cs="Segoe UI Symbol"/>
                  <w:szCs w:val="32"/>
                </w:rPr>
                <w:id w:val="69003619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r w:rsidR="0088577D" w:rsidRPr="002D7828" w14:paraId="6D7F92DB" w14:textId="77777777" w:rsidTr="002432B7">
        <w:trPr>
          <w:cantSplit/>
          <w:trHeight w:val="720"/>
        </w:trPr>
        <w:tc>
          <w:tcPr>
            <w:tcW w:w="864" w:type="dxa"/>
          </w:tcPr>
          <w:p w14:paraId="66783874" w14:textId="77777777" w:rsidR="0088577D" w:rsidRPr="002D7828" w:rsidRDefault="0088577D" w:rsidP="0088577D">
            <w:pPr>
              <w:spacing w:before="120" w:line="240" w:lineRule="auto"/>
              <w:jc w:val="center"/>
              <w:rPr>
                <w:rFonts w:cs="Arial"/>
                <w:szCs w:val="20"/>
              </w:rPr>
            </w:pPr>
            <w:r w:rsidRPr="002D7828">
              <w:rPr>
                <w:rFonts w:cs="Arial"/>
                <w:szCs w:val="20"/>
              </w:rPr>
              <w:t>B</w:t>
            </w:r>
          </w:p>
        </w:tc>
        <w:tc>
          <w:tcPr>
            <w:tcW w:w="1491" w:type="dxa"/>
          </w:tcPr>
          <w:p w14:paraId="2D1AA61D" w14:textId="77777777" w:rsidR="0088577D" w:rsidRPr="002D7828" w:rsidRDefault="0088577D" w:rsidP="0088577D">
            <w:pPr>
              <w:spacing w:before="120" w:line="240" w:lineRule="auto"/>
              <w:jc w:val="center"/>
              <w:rPr>
                <w:rFonts w:cs="Arial"/>
                <w:szCs w:val="20"/>
              </w:rPr>
            </w:pPr>
            <w:r w:rsidRPr="002D7828">
              <w:rPr>
                <w:rFonts w:cs="Arial"/>
                <w:szCs w:val="20"/>
              </w:rPr>
              <w:t>PER</w:t>
            </w:r>
          </w:p>
        </w:tc>
        <w:tc>
          <w:tcPr>
            <w:tcW w:w="5587" w:type="dxa"/>
          </w:tcPr>
          <w:p w14:paraId="7263768E" w14:textId="77777777" w:rsidR="0088577D" w:rsidRPr="002D7828" w:rsidRDefault="0088577D" w:rsidP="0088577D">
            <w:pPr>
              <w:autoSpaceDE w:val="0"/>
              <w:autoSpaceDN w:val="0"/>
              <w:adjustRightInd w:val="0"/>
              <w:spacing w:after="0" w:line="240" w:lineRule="auto"/>
              <w:rPr>
                <w:rFonts w:cs="Arial"/>
                <w:szCs w:val="20"/>
              </w:rPr>
            </w:pPr>
            <w:proofErr w:type="spellStart"/>
            <w:r w:rsidRPr="002D7828">
              <w:rPr>
                <w:rFonts w:cs="Arial"/>
                <w:szCs w:val="20"/>
              </w:rPr>
              <w:t>Ciberllave</w:t>
            </w:r>
            <w:proofErr w:type="spellEnd"/>
            <w:r w:rsidRPr="002D7828">
              <w:rPr>
                <w:rFonts w:cs="Arial"/>
                <w:szCs w:val="20"/>
              </w:rPr>
              <w:t xml:space="preserve"> o </w:t>
            </w:r>
            <w:proofErr w:type="spellStart"/>
            <w:r w:rsidRPr="002D7828">
              <w:rPr>
                <w:rFonts w:cs="Arial"/>
                <w:szCs w:val="20"/>
              </w:rPr>
              <w:t>Passkey</w:t>
            </w:r>
            <w:proofErr w:type="spellEnd"/>
          </w:p>
          <w:p w14:paraId="6CC8257C" w14:textId="7B95EB12" w:rsidR="0088577D" w:rsidRPr="002D7828" w:rsidRDefault="0088577D" w:rsidP="0088577D">
            <w:pPr>
              <w:autoSpaceDE w:val="0"/>
              <w:autoSpaceDN w:val="0"/>
              <w:adjustRightInd w:val="0"/>
              <w:spacing w:after="0" w:line="240" w:lineRule="auto"/>
              <w:rPr>
                <w:rFonts w:cs="Arial"/>
                <w:bCs/>
                <w:szCs w:val="20"/>
              </w:rPr>
            </w:pPr>
            <w:r w:rsidRPr="002D7828">
              <w:rPr>
                <w:rFonts w:cs="Arial"/>
                <w:bCs/>
                <w:szCs w:val="20"/>
              </w:rPr>
              <w:t>Asegura</w:t>
            </w:r>
            <w:r w:rsidR="00111180" w:rsidRPr="002D7828">
              <w:rPr>
                <w:rFonts w:cs="Arial"/>
                <w:bCs/>
                <w:szCs w:val="20"/>
              </w:rPr>
              <w:t>r</w:t>
            </w:r>
            <w:r w:rsidRPr="002D7828">
              <w:rPr>
                <w:rFonts w:cs="Arial"/>
                <w:bCs/>
                <w:szCs w:val="20"/>
              </w:rPr>
              <w:t xml:space="preserve"> la información con el uso de </w:t>
            </w:r>
            <w:proofErr w:type="spellStart"/>
            <w:r w:rsidR="00111180" w:rsidRPr="002D7828">
              <w:rPr>
                <w:rFonts w:cs="Arial"/>
                <w:bCs/>
                <w:szCs w:val="20"/>
              </w:rPr>
              <w:t>c</w:t>
            </w:r>
            <w:r w:rsidRPr="002D7828">
              <w:rPr>
                <w:rFonts w:cs="Arial"/>
                <w:bCs/>
                <w:szCs w:val="20"/>
              </w:rPr>
              <w:t>iberllave</w:t>
            </w:r>
            <w:proofErr w:type="spellEnd"/>
            <w:r w:rsidRPr="002D7828">
              <w:rPr>
                <w:rFonts w:cs="Arial"/>
                <w:bCs/>
                <w:szCs w:val="20"/>
              </w:rPr>
              <w:t xml:space="preserve"> o </w:t>
            </w:r>
            <w:proofErr w:type="spellStart"/>
            <w:r w:rsidR="00111180" w:rsidRPr="002D7828">
              <w:rPr>
                <w:rFonts w:cs="Arial"/>
                <w:bCs/>
                <w:szCs w:val="20"/>
              </w:rPr>
              <w:t>p</w:t>
            </w:r>
            <w:r w:rsidRPr="002D7828">
              <w:rPr>
                <w:rFonts w:cs="Arial"/>
                <w:bCs/>
                <w:szCs w:val="20"/>
              </w:rPr>
              <w:t>asskey</w:t>
            </w:r>
            <w:proofErr w:type="spellEnd"/>
            <w:r w:rsidRPr="002D7828">
              <w:rPr>
                <w:rFonts w:cs="Arial"/>
                <w:bCs/>
                <w:szCs w:val="20"/>
              </w:rPr>
              <w:t xml:space="preserve"> en las plataformas que lo permitan.</w:t>
            </w:r>
          </w:p>
        </w:tc>
        <w:tc>
          <w:tcPr>
            <w:tcW w:w="700" w:type="dxa"/>
          </w:tcPr>
          <w:p w14:paraId="555308A5" w14:textId="77777777" w:rsidR="0088577D" w:rsidRPr="002D7828" w:rsidRDefault="0051639F" w:rsidP="0088577D">
            <w:pPr>
              <w:spacing w:before="120" w:line="240" w:lineRule="auto"/>
              <w:jc w:val="center"/>
              <w:rPr>
                <w:rFonts w:ascii="Segoe UI Symbol" w:hAnsi="Segoe UI Symbol" w:cs="Segoe UI Symbol"/>
                <w:szCs w:val="32"/>
              </w:rPr>
            </w:pPr>
            <w:sdt>
              <w:sdtPr>
                <w:rPr>
                  <w:rFonts w:ascii="Segoe UI Symbol" w:hAnsi="Segoe UI Symbol" w:cs="Segoe UI Symbol"/>
                  <w:szCs w:val="32"/>
                </w:rPr>
                <w:id w:val="-1567329335"/>
                <w14:checkbox>
                  <w14:checked w14:val="0"/>
                  <w14:checkedState w14:val="00FE" w14:font="Wingdings"/>
                  <w14:uncheckedState w14:val="2610" w14:font="MS Gothic"/>
                </w14:checkbox>
              </w:sdtPr>
              <w:sdtEndPr/>
              <w:sdtContent>
                <w:r w:rsidR="0088577D" w:rsidRPr="002D7828">
                  <w:rPr>
                    <w:rFonts w:ascii="Segoe UI Symbol" w:eastAsia="MS Gothic" w:hAnsi="Segoe UI Symbol" w:cs="Segoe UI Symbol" w:hint="eastAsia"/>
                    <w:szCs w:val="32"/>
                  </w:rPr>
                  <w:t>☐</w:t>
                </w:r>
              </w:sdtContent>
            </w:sdt>
          </w:p>
        </w:tc>
      </w:tr>
    </w:tbl>
    <w:p w14:paraId="5231D17F" w14:textId="77777777" w:rsidR="0088577D" w:rsidRPr="002D7828" w:rsidRDefault="0088577D" w:rsidP="0088577D">
      <w:pPr>
        <w:autoSpaceDE w:val="0"/>
        <w:autoSpaceDN w:val="0"/>
        <w:adjustRightInd w:val="0"/>
        <w:spacing w:after="0" w:line="240" w:lineRule="auto"/>
        <w:rPr>
          <w:rFonts w:cs="Arial"/>
          <w:i/>
          <w:iCs/>
        </w:rPr>
      </w:pPr>
    </w:p>
    <w:p w14:paraId="5C3ECB61" w14:textId="77777777" w:rsidR="0088577D" w:rsidRPr="002D7828" w:rsidRDefault="0088577D" w:rsidP="0088577D">
      <w:pPr>
        <w:autoSpaceDE w:val="0"/>
        <w:autoSpaceDN w:val="0"/>
        <w:adjustRightInd w:val="0"/>
        <w:spacing w:after="0" w:line="240" w:lineRule="auto"/>
        <w:rPr>
          <w:rFonts w:cs="Arial"/>
          <w:i/>
          <w:iCs/>
        </w:rPr>
      </w:pPr>
    </w:p>
    <w:p w14:paraId="700D24B2" w14:textId="77777777" w:rsidR="0088577D" w:rsidRPr="002D7828" w:rsidRDefault="0088577D" w:rsidP="0088577D">
      <w:pPr>
        <w:spacing w:after="0" w:line="240" w:lineRule="auto"/>
        <w:jc w:val="left"/>
      </w:pPr>
    </w:p>
    <w:p w14:paraId="4345C669" w14:textId="77777777" w:rsidR="0088577D" w:rsidRPr="002D7828" w:rsidRDefault="0088577D" w:rsidP="0088577D">
      <w:pPr>
        <w:spacing w:after="0" w:line="240" w:lineRule="auto"/>
        <w:jc w:val="left"/>
      </w:pPr>
    </w:p>
    <w:p w14:paraId="66D98CD3" w14:textId="77777777" w:rsidR="0088577D" w:rsidRPr="002D7828" w:rsidRDefault="0088577D" w:rsidP="0088577D">
      <w:pPr>
        <w:spacing w:after="0" w:line="240" w:lineRule="auto"/>
        <w:jc w:val="left"/>
      </w:pPr>
    </w:p>
    <w:p w14:paraId="42FC5CF5" w14:textId="77777777" w:rsidR="0088577D" w:rsidRPr="002D7828" w:rsidRDefault="0088577D" w:rsidP="0088577D">
      <w:pPr>
        <w:spacing w:before="120" w:line="240" w:lineRule="auto"/>
        <w:rPr>
          <w:rFonts w:cs="Arial"/>
        </w:rPr>
      </w:pPr>
      <w:r w:rsidRPr="002D7828">
        <w:rPr>
          <w:rFonts w:cs="Arial"/>
          <w:b/>
          <w:bCs/>
        </w:rPr>
        <w:t>Revisado por</w:t>
      </w:r>
      <w:r w:rsidRPr="002D7828">
        <w:rPr>
          <w:rFonts w:cs="Arial"/>
        </w:rPr>
        <w:t>: ___________________________</w:t>
      </w:r>
      <w:r w:rsidRPr="002D7828">
        <w:rPr>
          <w:rFonts w:cs="Arial"/>
        </w:rPr>
        <w:tab/>
      </w:r>
      <w:r w:rsidRPr="002D7828">
        <w:rPr>
          <w:rFonts w:cs="Arial"/>
        </w:rPr>
        <w:tab/>
      </w:r>
      <w:r w:rsidRPr="002D7828">
        <w:rPr>
          <w:rFonts w:cs="Arial"/>
          <w:b/>
        </w:rPr>
        <w:t>Fecha:</w:t>
      </w:r>
      <w:r w:rsidRPr="002D7828">
        <w:rPr>
          <w:rFonts w:cs="Arial"/>
        </w:rPr>
        <w:t xml:space="preserve"> __________</w:t>
      </w:r>
    </w:p>
    <w:p w14:paraId="09F74A9B" w14:textId="77777777" w:rsidR="00096379" w:rsidRPr="002D7828" w:rsidRDefault="00096379" w:rsidP="00096379"/>
    <w:p w14:paraId="20762187" w14:textId="77777777" w:rsidR="0088577D" w:rsidRPr="002D7828" w:rsidRDefault="0088577D" w:rsidP="00096379"/>
    <w:p w14:paraId="4DF52C26" w14:textId="77777777" w:rsidR="001260CD" w:rsidRPr="002D7828" w:rsidRDefault="001260CD" w:rsidP="001260CD"/>
    <w:p w14:paraId="51AB7B34" w14:textId="77777777" w:rsidR="001260CD" w:rsidRPr="002D7828" w:rsidRDefault="001260CD" w:rsidP="001260CD"/>
    <w:p w14:paraId="3AA26C15" w14:textId="77777777" w:rsidR="001260CD" w:rsidRPr="002D7828" w:rsidRDefault="001260CD" w:rsidP="001260CD"/>
    <w:p w14:paraId="04193494" w14:textId="77777777" w:rsidR="001260CD" w:rsidRPr="002D7828" w:rsidRDefault="001260CD" w:rsidP="001260CD"/>
    <w:p w14:paraId="5602C82A" w14:textId="77777777" w:rsidR="001260CD" w:rsidRPr="002D7828" w:rsidRDefault="001260CD" w:rsidP="001260CD"/>
    <w:p w14:paraId="43C5C827" w14:textId="77777777" w:rsidR="001260CD" w:rsidRPr="002D7828" w:rsidRDefault="001260CD" w:rsidP="001260CD"/>
    <w:p w14:paraId="159C524B" w14:textId="77777777" w:rsidR="001260CD" w:rsidRPr="002D7828" w:rsidRDefault="001260CD" w:rsidP="001260CD"/>
    <w:p w14:paraId="290DBDB8" w14:textId="77777777" w:rsidR="001260CD" w:rsidRPr="002D7828" w:rsidRDefault="001260CD" w:rsidP="001260CD"/>
    <w:p w14:paraId="0F3417B6" w14:textId="77777777" w:rsidR="001260CD" w:rsidRPr="002D7828" w:rsidRDefault="001260CD" w:rsidP="001260CD"/>
    <w:p w14:paraId="5C7E48C1" w14:textId="77777777" w:rsidR="001260CD" w:rsidRPr="002D7828" w:rsidRDefault="001260CD" w:rsidP="001260CD"/>
    <w:p w14:paraId="73B9F152" w14:textId="77777777" w:rsidR="001260CD" w:rsidRPr="002D7828" w:rsidRDefault="001260CD" w:rsidP="001260CD"/>
    <w:p w14:paraId="3F6BD57E" w14:textId="77777777" w:rsidR="001260CD" w:rsidRPr="002D7828" w:rsidRDefault="001260CD" w:rsidP="001260CD"/>
    <w:p w14:paraId="26EA229C" w14:textId="77777777" w:rsidR="001260CD" w:rsidRPr="002D7828" w:rsidRDefault="001260CD" w:rsidP="001260CD"/>
    <w:p w14:paraId="2E036269" w14:textId="77777777" w:rsidR="0088577D" w:rsidRPr="002D7828" w:rsidRDefault="0088577D" w:rsidP="001260CD">
      <w:pPr>
        <w:tabs>
          <w:tab w:val="left" w:pos="3360"/>
        </w:tabs>
      </w:pPr>
    </w:p>
    <w:p w14:paraId="6C64D9E1" w14:textId="77777777" w:rsidR="0088577D" w:rsidRPr="002D7828" w:rsidRDefault="0088577D" w:rsidP="001260CD">
      <w:pPr>
        <w:tabs>
          <w:tab w:val="left" w:pos="3360"/>
        </w:tabs>
      </w:pPr>
    </w:p>
    <w:p w14:paraId="5C55BDBC" w14:textId="77777777" w:rsidR="0088577D" w:rsidRPr="002D7828" w:rsidRDefault="0088577D" w:rsidP="001260CD">
      <w:pPr>
        <w:tabs>
          <w:tab w:val="left" w:pos="3360"/>
        </w:tabs>
      </w:pPr>
    </w:p>
    <w:p w14:paraId="5F195EFD" w14:textId="77777777" w:rsidR="0088577D" w:rsidRPr="002D7828" w:rsidRDefault="0088577D" w:rsidP="001260CD">
      <w:pPr>
        <w:tabs>
          <w:tab w:val="left" w:pos="3360"/>
        </w:tabs>
      </w:pPr>
    </w:p>
    <w:p w14:paraId="0ECBA62E" w14:textId="77777777" w:rsidR="0088577D" w:rsidRPr="002D7828" w:rsidRDefault="0088577D" w:rsidP="001260CD">
      <w:pPr>
        <w:tabs>
          <w:tab w:val="left" w:pos="3360"/>
        </w:tabs>
      </w:pPr>
    </w:p>
    <w:p w14:paraId="54141321" w14:textId="77777777" w:rsidR="0088577D" w:rsidRPr="002D7828" w:rsidRDefault="0088577D" w:rsidP="001260CD">
      <w:pPr>
        <w:tabs>
          <w:tab w:val="left" w:pos="3360"/>
        </w:tabs>
      </w:pPr>
    </w:p>
    <w:p w14:paraId="42C31DFD" w14:textId="77777777" w:rsidR="0088577D" w:rsidRPr="002D7828" w:rsidRDefault="0088577D" w:rsidP="001260CD">
      <w:pPr>
        <w:tabs>
          <w:tab w:val="left" w:pos="3360"/>
        </w:tabs>
      </w:pPr>
    </w:p>
    <w:p w14:paraId="2EE32593" w14:textId="77777777" w:rsidR="0088577D" w:rsidRPr="002D7828" w:rsidRDefault="0088577D" w:rsidP="0088577D">
      <w:pPr>
        <w:pStyle w:val="Ttulo2"/>
      </w:pPr>
      <w:bookmarkStart w:id="13" w:name="_Toc480469129"/>
      <w:bookmarkStart w:id="14" w:name="_Ref159326060"/>
      <w:bookmarkStart w:id="15" w:name="_Ref159326075"/>
      <w:bookmarkStart w:id="16" w:name="_Toc161063579"/>
      <w:r w:rsidRPr="002D7828">
        <w:lastRenderedPageBreak/>
        <w:t>Puntos clave</w:t>
      </w:r>
      <w:bookmarkEnd w:id="13"/>
      <w:bookmarkEnd w:id="14"/>
      <w:bookmarkEnd w:id="15"/>
      <w:bookmarkEnd w:id="16"/>
    </w:p>
    <w:p w14:paraId="5B254308" w14:textId="77777777" w:rsidR="0088577D" w:rsidRPr="002D7828" w:rsidRDefault="0088577D" w:rsidP="0088577D">
      <w:r w:rsidRPr="002D7828">
        <w:t>Los puntos clave de esta política son:</w:t>
      </w:r>
    </w:p>
    <w:p w14:paraId="3F896073" w14:textId="77777777" w:rsidR="0088577D" w:rsidRPr="002D7828" w:rsidRDefault="0088577D" w:rsidP="0088577D">
      <w:pPr>
        <w:pStyle w:val="BulletsNivel1"/>
        <w:numPr>
          <w:ilvl w:val="0"/>
          <w:numId w:val="4"/>
        </w:numPr>
        <w:tabs>
          <w:tab w:val="right" w:leader="dot" w:pos="8777"/>
        </w:tabs>
        <w:ind w:left="714" w:hanging="357"/>
      </w:pPr>
      <w:r w:rsidRPr="002D7828">
        <w:rPr>
          <w:b/>
        </w:rPr>
        <w:t xml:space="preserve">Gestión de </w:t>
      </w:r>
      <w:r w:rsidRPr="002D7828">
        <w:rPr>
          <w:rFonts w:cs="Arial"/>
          <w:b/>
          <w:szCs w:val="20"/>
        </w:rPr>
        <w:t>contraseñas</w:t>
      </w:r>
      <w:r w:rsidRPr="002D7828">
        <w:rPr>
          <w:b/>
        </w:rPr>
        <w:t xml:space="preserve">. </w:t>
      </w:r>
      <w:r w:rsidRPr="002D7828">
        <w:t xml:space="preserve">La gestión de </w:t>
      </w:r>
      <w:r w:rsidRPr="002D7828">
        <w:rPr>
          <w:rFonts w:cs="Arial"/>
          <w:szCs w:val="20"/>
        </w:rPr>
        <w:t>contraseñas</w:t>
      </w:r>
      <w:r w:rsidRPr="002D7828">
        <w:rPr>
          <w:rFonts w:cs="Arial"/>
          <w:b/>
          <w:szCs w:val="20"/>
        </w:rPr>
        <w:t xml:space="preserve"> </w:t>
      </w:r>
      <w:r w:rsidRPr="002D7828">
        <w:t>es uno de los aspectos más delicados para asegurar el acceso a nuestros sistemas. Se ocupa de:</w:t>
      </w:r>
    </w:p>
    <w:p w14:paraId="1445EDC0" w14:textId="77777777" w:rsidR="0088577D" w:rsidRPr="002D7828" w:rsidRDefault="0088577D" w:rsidP="0088577D">
      <w:pPr>
        <w:pStyle w:val="BulletsNivel2"/>
        <w:numPr>
          <w:ilvl w:val="1"/>
          <w:numId w:val="3"/>
        </w:numPr>
        <w:ind w:left="1434" w:hanging="357"/>
      </w:pPr>
      <w:r w:rsidRPr="002D7828">
        <w:t>Identificar los distintos equipos, servicios y aplicativos para los que es necesario activar credenciales de acceso.</w:t>
      </w:r>
    </w:p>
    <w:p w14:paraId="59BEADA6" w14:textId="77777777" w:rsidR="0088577D" w:rsidRPr="002D7828" w:rsidRDefault="0088577D" w:rsidP="0088577D">
      <w:pPr>
        <w:pStyle w:val="BulletsNivel2"/>
        <w:numPr>
          <w:ilvl w:val="1"/>
          <w:numId w:val="3"/>
        </w:numPr>
        <w:ind w:left="1434" w:hanging="357"/>
      </w:pPr>
      <w:r w:rsidRPr="002D7828">
        <w:t xml:space="preserve">Definir la manera con la que se generarán las </w:t>
      </w:r>
      <w:r w:rsidRPr="002D7828">
        <w:rPr>
          <w:b/>
        </w:rPr>
        <w:t>claves</w:t>
      </w:r>
      <w:r w:rsidRPr="002D7828">
        <w:t>, así como su formato.</w:t>
      </w:r>
    </w:p>
    <w:p w14:paraId="03189D6A" w14:textId="77777777" w:rsidR="0088577D" w:rsidRPr="002D7828" w:rsidRDefault="0088577D" w:rsidP="0088577D">
      <w:pPr>
        <w:pStyle w:val="BulletsNivel2"/>
        <w:numPr>
          <w:ilvl w:val="1"/>
          <w:numId w:val="3"/>
        </w:numPr>
        <w:ind w:left="1434" w:hanging="357"/>
      </w:pPr>
      <w:r w:rsidRPr="002D7828">
        <w:t>Distribuir las claves generadas a los usuarios correspondientes, teniendo en cuenta:</w:t>
      </w:r>
    </w:p>
    <w:p w14:paraId="625B9265" w14:textId="77777777" w:rsidR="0088577D" w:rsidRPr="002D7828" w:rsidRDefault="0088577D" w:rsidP="0088577D">
      <w:pPr>
        <w:pStyle w:val="BulletsNivel3"/>
        <w:numPr>
          <w:ilvl w:val="2"/>
          <w:numId w:val="3"/>
        </w:numPr>
      </w:pPr>
      <w:r w:rsidRPr="002D7828">
        <w:t>si esta distribución ha de ser cifrada y con qué método;</w:t>
      </w:r>
    </w:p>
    <w:p w14:paraId="6E0C10F2" w14:textId="77777777" w:rsidR="0088577D" w:rsidRPr="002D7828" w:rsidRDefault="0088577D" w:rsidP="0088577D">
      <w:pPr>
        <w:pStyle w:val="BulletsNivel3"/>
        <w:numPr>
          <w:ilvl w:val="2"/>
          <w:numId w:val="3"/>
        </w:numPr>
      </w:pPr>
      <w:r w:rsidRPr="002D7828">
        <w:t>cómo se activarán las claves.</w:t>
      </w:r>
    </w:p>
    <w:p w14:paraId="5FF3061A" w14:textId="77777777" w:rsidR="0088577D" w:rsidRPr="002D7828" w:rsidRDefault="0088577D" w:rsidP="0088577D">
      <w:pPr>
        <w:pStyle w:val="BulletsNivel2"/>
        <w:numPr>
          <w:ilvl w:val="1"/>
          <w:numId w:val="3"/>
        </w:numPr>
        <w:ind w:left="1434" w:hanging="357"/>
      </w:pPr>
      <w:r w:rsidRPr="002D7828">
        <w:t>Almacenar las claves en repositorios seguros, considerando la necesidad de realizar copias de respaldo [</w:t>
      </w:r>
      <w:hyperlink w:anchor="r4" w:history="1">
        <w:r w:rsidRPr="002D7828">
          <w:rPr>
            <w:rStyle w:val="Hipervnculo"/>
          </w:rPr>
          <w:t>4</w:t>
        </w:r>
      </w:hyperlink>
      <w:r w:rsidRPr="002D7828">
        <w:t>]</w:t>
      </w:r>
      <w:r w:rsidRPr="002D7828">
        <w:rPr>
          <w:rStyle w:val="Hipervnculo"/>
          <w:color w:val="auto"/>
          <w:u w:val="none"/>
        </w:rPr>
        <w:t>.</w:t>
      </w:r>
      <w:r w:rsidRPr="002D7828">
        <w:t xml:space="preserve"> </w:t>
      </w:r>
    </w:p>
    <w:p w14:paraId="093E0CC2" w14:textId="77777777" w:rsidR="0088577D" w:rsidRPr="002D7828" w:rsidRDefault="0088577D" w:rsidP="0088577D">
      <w:pPr>
        <w:pStyle w:val="BulletsNivel2"/>
        <w:numPr>
          <w:ilvl w:val="1"/>
          <w:numId w:val="3"/>
        </w:numPr>
        <w:ind w:left="1434" w:hanging="357"/>
      </w:pPr>
      <w:r w:rsidRPr="002D7828">
        <w:t xml:space="preserve">Determinar quién puede acceder a estos repositorios y cómo. </w:t>
      </w:r>
    </w:p>
    <w:p w14:paraId="2C7C24E0" w14:textId="77777777" w:rsidR="0088577D" w:rsidRPr="002D7828" w:rsidRDefault="0088577D" w:rsidP="0088577D">
      <w:pPr>
        <w:pStyle w:val="BulletsNivel2"/>
        <w:numPr>
          <w:ilvl w:val="1"/>
          <w:numId w:val="3"/>
        </w:numPr>
        <w:ind w:left="1434" w:hanging="357"/>
      </w:pPr>
      <w:r w:rsidRPr="002D7828">
        <w:t>Establecer el periodo de validez para cada tipo de clave.</w:t>
      </w:r>
    </w:p>
    <w:p w14:paraId="319F7A45" w14:textId="77777777" w:rsidR="0088577D" w:rsidRPr="002D7828" w:rsidRDefault="0088577D" w:rsidP="0088577D">
      <w:pPr>
        <w:pStyle w:val="BulletsNivel2"/>
        <w:numPr>
          <w:ilvl w:val="1"/>
          <w:numId w:val="3"/>
        </w:numPr>
        <w:ind w:left="1434" w:hanging="357"/>
      </w:pPr>
      <w:r w:rsidRPr="002D7828">
        <w:t>Revocar las claves, ya sea por baja de un empleado, por considerar que una clave está comprometida por robo, etc. Además, se determinará la manera con la que las claves serán eliminadas.</w:t>
      </w:r>
    </w:p>
    <w:p w14:paraId="4E227B30" w14:textId="77777777" w:rsidR="0088577D" w:rsidRPr="002D7828" w:rsidRDefault="0088577D" w:rsidP="0088577D">
      <w:pPr>
        <w:pStyle w:val="BulletsNivel2"/>
        <w:numPr>
          <w:ilvl w:val="1"/>
          <w:numId w:val="3"/>
        </w:numPr>
        <w:ind w:left="1434" w:hanging="357"/>
      </w:pPr>
      <w:r w:rsidRPr="002D7828">
        <w:t>Registrar:</w:t>
      </w:r>
    </w:p>
    <w:p w14:paraId="1BDCBD47" w14:textId="77777777" w:rsidR="0088577D" w:rsidRPr="002D7828" w:rsidRDefault="0088577D" w:rsidP="0088577D">
      <w:pPr>
        <w:pStyle w:val="BulletsNivel3"/>
        <w:numPr>
          <w:ilvl w:val="2"/>
          <w:numId w:val="3"/>
        </w:numPr>
      </w:pPr>
      <w:r w:rsidRPr="002D7828">
        <w:t>motivo por el que se genera una clave;</w:t>
      </w:r>
    </w:p>
    <w:p w14:paraId="7E56024A" w14:textId="77777777" w:rsidR="0088577D" w:rsidRPr="002D7828" w:rsidRDefault="0088577D" w:rsidP="0088577D">
      <w:pPr>
        <w:pStyle w:val="BulletsNivel3"/>
        <w:numPr>
          <w:ilvl w:val="2"/>
          <w:numId w:val="3"/>
        </w:numPr>
      </w:pPr>
      <w:r w:rsidRPr="002D7828">
        <w:t>fecha de creación;</w:t>
      </w:r>
    </w:p>
    <w:p w14:paraId="44A2C53F" w14:textId="77777777" w:rsidR="0088577D" w:rsidRPr="002D7828" w:rsidRDefault="0088577D" w:rsidP="0088577D">
      <w:pPr>
        <w:pStyle w:val="BulletsNivel3"/>
        <w:numPr>
          <w:ilvl w:val="2"/>
          <w:numId w:val="3"/>
        </w:numPr>
      </w:pPr>
      <w:r w:rsidRPr="002D7828">
        <w:t>responsable de la custodia;</w:t>
      </w:r>
    </w:p>
    <w:p w14:paraId="3375DF2C" w14:textId="77777777" w:rsidR="0088577D" w:rsidRPr="002D7828" w:rsidRDefault="0088577D" w:rsidP="0088577D">
      <w:pPr>
        <w:pStyle w:val="BulletsNivel3"/>
        <w:numPr>
          <w:ilvl w:val="2"/>
          <w:numId w:val="3"/>
        </w:numPr>
      </w:pPr>
      <w:r w:rsidRPr="002D7828">
        <w:t>periodo de validez;</w:t>
      </w:r>
    </w:p>
    <w:p w14:paraId="4BFF7A4B" w14:textId="77777777" w:rsidR="0088577D" w:rsidRPr="002D7828" w:rsidRDefault="0088577D" w:rsidP="0088577D">
      <w:pPr>
        <w:pStyle w:val="BulletsNivel3"/>
        <w:numPr>
          <w:ilvl w:val="2"/>
          <w:numId w:val="3"/>
        </w:numPr>
      </w:pPr>
      <w:r w:rsidRPr="002D7828">
        <w:t>posibles observaciones, incidentes, etc.</w:t>
      </w:r>
    </w:p>
    <w:p w14:paraId="23036AE3" w14:textId="77777777" w:rsidR="0088577D" w:rsidRPr="002D7828" w:rsidRDefault="0088577D" w:rsidP="0088577D">
      <w:pPr>
        <w:pStyle w:val="BulletsNivel1"/>
        <w:numPr>
          <w:ilvl w:val="0"/>
          <w:numId w:val="4"/>
        </w:numPr>
        <w:ind w:left="714" w:hanging="357"/>
      </w:pPr>
      <w:r w:rsidRPr="002D7828">
        <w:rPr>
          <w:b/>
        </w:rPr>
        <w:t xml:space="preserve">Técnicas de autenticación externas. </w:t>
      </w:r>
      <w:r w:rsidRPr="002D7828">
        <w:t>Los avances en el mundo digital posibilitan la elección de mecanismos de autenticación descentralizados que permiten el uso de contraseñas únicas para acceder a varios servicios. En ciertos casos, la empresa puede plantarse el uso de alguna de estas técnicas, teniendo siempre en cuenta el riesgo que supone permitir que terceros gestionen nuestras credenciales:</w:t>
      </w:r>
    </w:p>
    <w:p w14:paraId="55283F8F" w14:textId="41680CA6" w:rsidR="0088577D" w:rsidRPr="002D7828" w:rsidRDefault="0088577D" w:rsidP="0088577D">
      <w:pPr>
        <w:pStyle w:val="BulletsNivel2"/>
        <w:numPr>
          <w:ilvl w:val="1"/>
          <w:numId w:val="3"/>
        </w:numPr>
        <w:ind w:left="1434" w:hanging="357"/>
      </w:pPr>
      <w:bookmarkStart w:id="17" w:name="social_login"/>
      <w:r w:rsidRPr="002D7828">
        <w:rPr>
          <w:i/>
        </w:rPr>
        <w:t>Social-</w:t>
      </w:r>
      <w:proofErr w:type="spellStart"/>
      <w:r w:rsidRPr="002D7828">
        <w:rPr>
          <w:i/>
        </w:rPr>
        <w:t>login</w:t>
      </w:r>
      <w:bookmarkEnd w:id="17"/>
      <w:proofErr w:type="spellEnd"/>
      <w:r w:rsidRPr="002D7828">
        <w:t>. Se basa en la utilización de identidades</w:t>
      </w:r>
      <w:r w:rsidR="00111180" w:rsidRPr="002D7828">
        <w:t>,</w:t>
      </w:r>
      <w:r w:rsidRPr="002D7828">
        <w:t xml:space="preserve"> ya creadas en redes sociales (como Facebook, </w:t>
      </w:r>
      <w:r w:rsidR="00111180" w:rsidRPr="002D7828">
        <w:t>LinkedIn</w:t>
      </w:r>
      <w:r w:rsidRPr="002D7828">
        <w:t>, Google o X)</w:t>
      </w:r>
      <w:r w:rsidR="00111180" w:rsidRPr="002D7828">
        <w:t>,</w:t>
      </w:r>
      <w:r w:rsidRPr="002D7828">
        <w:t xml:space="preserve"> para registrarnos automáticamente en otros servicios.</w:t>
      </w:r>
    </w:p>
    <w:p w14:paraId="041B3A87" w14:textId="3498DADB" w:rsidR="0088577D" w:rsidRPr="002D7828" w:rsidRDefault="0088577D" w:rsidP="0088577D">
      <w:pPr>
        <w:pStyle w:val="BulletsNivel2"/>
        <w:numPr>
          <w:ilvl w:val="1"/>
          <w:numId w:val="3"/>
        </w:numPr>
        <w:ind w:left="1434" w:hanging="357"/>
      </w:pPr>
      <w:r w:rsidRPr="002D7828">
        <w:t>Autenticación federada. Permite a los usuarios acceder a múltiples sistemas o servicios a través de una única identidad digital. Se utiliza un sistema centralizado que autentica al usuario y proporciona información de autenticación a los diferentes servicios cuando se necesita. De esta forma</w:t>
      </w:r>
      <w:r w:rsidR="00111180" w:rsidRPr="002D7828">
        <w:t>,</w:t>
      </w:r>
      <w:r w:rsidRPr="002D7828">
        <w:t xml:space="preserve"> se elimina la necesidad de crear y recordar múltiples credenciales. </w:t>
      </w:r>
    </w:p>
    <w:p w14:paraId="23A0FDE6" w14:textId="77777777" w:rsidR="0088577D" w:rsidRPr="002D7828" w:rsidRDefault="0088577D" w:rsidP="0088577D">
      <w:pPr>
        <w:pStyle w:val="BulletsNivel2"/>
        <w:numPr>
          <w:ilvl w:val="1"/>
          <w:numId w:val="3"/>
        </w:numPr>
        <w:ind w:left="1434" w:hanging="357"/>
      </w:pPr>
      <w:r w:rsidRPr="002D7828">
        <w:rPr>
          <w:i/>
        </w:rPr>
        <w:t>Single-</w:t>
      </w:r>
      <w:proofErr w:type="spellStart"/>
      <w:r w:rsidRPr="002D7828">
        <w:rPr>
          <w:i/>
        </w:rPr>
        <w:t>sign</w:t>
      </w:r>
      <w:proofErr w:type="spellEnd"/>
      <w:r w:rsidRPr="002D7828">
        <w:rPr>
          <w:i/>
        </w:rPr>
        <w:t>-</w:t>
      </w:r>
      <w:proofErr w:type="spellStart"/>
      <w:r w:rsidRPr="002D7828">
        <w:rPr>
          <w:i/>
        </w:rPr>
        <w:t>on</w:t>
      </w:r>
      <w:proofErr w:type="spellEnd"/>
      <w:r w:rsidRPr="002D7828">
        <w:rPr>
          <w:i/>
        </w:rPr>
        <w:t xml:space="preserve"> (SSO)</w:t>
      </w:r>
      <w:r w:rsidRPr="002D7828">
        <w:t xml:space="preserve">. Se trata de un sistema de autenticación que permite a los usuarios autenticados acceder a múltiples aplicaciones y servicios vinculados sin necesidad de volver a autenticarse. </w:t>
      </w:r>
    </w:p>
    <w:p w14:paraId="72392483" w14:textId="77777777" w:rsidR="0088577D" w:rsidRPr="002D7828" w:rsidRDefault="0088577D" w:rsidP="0088577D">
      <w:pPr>
        <w:pStyle w:val="BulletsNivel2"/>
        <w:numPr>
          <w:ilvl w:val="1"/>
          <w:numId w:val="3"/>
        </w:numPr>
        <w:ind w:left="1434" w:hanging="357"/>
      </w:pPr>
      <w:r w:rsidRPr="002D7828">
        <w:t xml:space="preserve">Autenticación condicionada al dispositivo. Evalúa y valida la identidad de un usuario en función de características y propiedades específicas de su dispositivo, como la dirección IP, el tipo de dispositivo, el sistema operativo o la ubicación. </w:t>
      </w:r>
    </w:p>
    <w:p w14:paraId="153AAC21" w14:textId="77777777" w:rsidR="0088577D" w:rsidRPr="002D7828" w:rsidRDefault="0088577D" w:rsidP="0088577D">
      <w:pPr>
        <w:pStyle w:val="BulletsNivel2"/>
        <w:numPr>
          <w:ilvl w:val="1"/>
          <w:numId w:val="3"/>
        </w:numPr>
        <w:ind w:left="1434" w:hanging="357"/>
        <w:rPr>
          <w:b/>
        </w:rPr>
      </w:pPr>
      <w:r w:rsidRPr="002D7828">
        <w:rPr>
          <w:lang w:val="en-US"/>
        </w:rPr>
        <w:t>CSAB (</w:t>
      </w:r>
      <w:r w:rsidRPr="002D7828">
        <w:rPr>
          <w:i/>
          <w:lang w:val="en-US"/>
        </w:rPr>
        <w:t>Cloud Access Security Brokers</w:t>
      </w:r>
      <w:r w:rsidRPr="002D7828">
        <w:rPr>
          <w:lang w:val="en-US"/>
        </w:rPr>
        <w:t xml:space="preserve">). </w:t>
      </w:r>
      <w:r w:rsidRPr="002D7828">
        <w:t xml:space="preserve">Especialmente pensado para empresas que hacen uso de servicios </w:t>
      </w:r>
      <w:proofErr w:type="spellStart"/>
      <w:r w:rsidRPr="002D7828">
        <w:rPr>
          <w:i/>
        </w:rPr>
        <w:t>cloud</w:t>
      </w:r>
      <w:proofErr w:type="spellEnd"/>
      <w:r w:rsidRPr="002D7828">
        <w:t xml:space="preserve">. Esta herramienta está diseñada para proteger los datos y aplicaciones que se almacenan en entornos de nube. Actúan como intermediarios entre los usuarios y los </w:t>
      </w:r>
      <w:r w:rsidRPr="002D7828">
        <w:lastRenderedPageBreak/>
        <w:t xml:space="preserve">servicios </w:t>
      </w:r>
      <w:proofErr w:type="spellStart"/>
      <w:r w:rsidRPr="002D7828">
        <w:rPr>
          <w:i/>
          <w:iCs/>
        </w:rPr>
        <w:t>cloud</w:t>
      </w:r>
      <w:proofErr w:type="spellEnd"/>
      <w:r w:rsidRPr="002D7828">
        <w:rPr>
          <w:i/>
          <w:iCs/>
        </w:rPr>
        <w:t>,</w:t>
      </w:r>
      <w:r w:rsidRPr="002D7828">
        <w:t xml:space="preserve"> supervisando el tráfico y garantizando la seguridad, proporcionando una capa adicional de protección y control.</w:t>
      </w:r>
    </w:p>
    <w:p w14:paraId="06EA2F41" w14:textId="77777777" w:rsidR="0088577D" w:rsidRPr="002D7828" w:rsidRDefault="0088577D" w:rsidP="0088577D">
      <w:pPr>
        <w:pStyle w:val="BulletsNivel1"/>
        <w:numPr>
          <w:ilvl w:val="0"/>
          <w:numId w:val="4"/>
        </w:numPr>
        <w:ind w:left="714" w:hanging="357"/>
      </w:pPr>
      <w:r w:rsidRPr="002D7828">
        <w:rPr>
          <w:b/>
        </w:rPr>
        <w:t>Herramientas para garantizar la seguridad de tus contraseñas.</w:t>
      </w:r>
      <w:r w:rsidRPr="002D7828">
        <w:t xml:space="preserve"> Para garantizar que nuestras contraseñas se generan y usan de forma robusta, podemos ayudarnos de diversas herramientas como LDAP, </w:t>
      </w:r>
      <w:r w:rsidRPr="002D7828">
        <w:rPr>
          <w:i/>
        </w:rPr>
        <w:t xml:space="preserve">Active </w:t>
      </w:r>
      <w:proofErr w:type="spellStart"/>
      <w:r w:rsidRPr="002D7828">
        <w:rPr>
          <w:i/>
        </w:rPr>
        <w:t>Directory</w:t>
      </w:r>
      <w:proofErr w:type="spellEnd"/>
      <w:r w:rsidRPr="002D7828">
        <w:t xml:space="preserve"> o servicios externos que obligan al cumplimiento de ciertos requisitos. En todos los casos se contemplarán los aspectos más relevantes como:</w:t>
      </w:r>
    </w:p>
    <w:p w14:paraId="61238C1B" w14:textId="77777777" w:rsidR="0088577D" w:rsidRPr="002D7828" w:rsidRDefault="0088577D" w:rsidP="0088577D">
      <w:pPr>
        <w:pStyle w:val="BulletsNivel2"/>
        <w:numPr>
          <w:ilvl w:val="1"/>
          <w:numId w:val="3"/>
        </w:numPr>
        <w:ind w:left="1434" w:hanging="357"/>
      </w:pPr>
      <w:r w:rsidRPr="002D7828">
        <w:t>periodos de validez para las contraseñas;</w:t>
      </w:r>
    </w:p>
    <w:p w14:paraId="2BC2CA31" w14:textId="77777777" w:rsidR="0088577D" w:rsidRPr="002D7828" w:rsidRDefault="0088577D" w:rsidP="0088577D">
      <w:pPr>
        <w:pStyle w:val="BulletsNivel2"/>
        <w:numPr>
          <w:ilvl w:val="1"/>
          <w:numId w:val="3"/>
        </w:numPr>
        <w:ind w:left="1434" w:hanging="357"/>
      </w:pPr>
      <w:r w:rsidRPr="002D7828">
        <w:t xml:space="preserve">posibilidad de reutilización de contraseñas ya usadas; </w:t>
      </w:r>
    </w:p>
    <w:p w14:paraId="6AD3803B" w14:textId="77777777" w:rsidR="0088577D" w:rsidRPr="002D7828" w:rsidRDefault="0088577D" w:rsidP="0088577D">
      <w:pPr>
        <w:pStyle w:val="BulletsNivel2"/>
        <w:numPr>
          <w:ilvl w:val="1"/>
          <w:numId w:val="3"/>
        </w:numPr>
        <w:ind w:left="1434" w:hanging="357"/>
      </w:pPr>
      <w:r w:rsidRPr="002D7828">
        <w:t>formato de la contraseña:</w:t>
      </w:r>
    </w:p>
    <w:p w14:paraId="4EEB4DBF" w14:textId="77777777" w:rsidR="0088577D" w:rsidRPr="002D7828" w:rsidRDefault="0088577D" w:rsidP="0088577D">
      <w:pPr>
        <w:pStyle w:val="BulletsNivel3"/>
        <w:numPr>
          <w:ilvl w:val="2"/>
          <w:numId w:val="3"/>
        </w:numPr>
      </w:pPr>
      <w:r w:rsidRPr="002D7828">
        <w:t>longitud mínima;</w:t>
      </w:r>
    </w:p>
    <w:p w14:paraId="34126B09" w14:textId="77777777" w:rsidR="0088577D" w:rsidRPr="002D7828" w:rsidRDefault="0088577D" w:rsidP="0088577D">
      <w:pPr>
        <w:pStyle w:val="BulletsNivel3"/>
        <w:numPr>
          <w:ilvl w:val="2"/>
          <w:numId w:val="3"/>
        </w:numPr>
      </w:pPr>
      <w:r w:rsidRPr="002D7828">
        <w:t>tipos de caracteres que deben incluir;</w:t>
      </w:r>
    </w:p>
    <w:p w14:paraId="41A0F928" w14:textId="77777777" w:rsidR="0088577D" w:rsidRPr="002D7828" w:rsidRDefault="0088577D" w:rsidP="0088577D">
      <w:pPr>
        <w:pStyle w:val="BulletsNivel3"/>
        <w:numPr>
          <w:ilvl w:val="2"/>
          <w:numId w:val="3"/>
        </w:numPr>
      </w:pPr>
      <w:r w:rsidRPr="002D7828">
        <w:t>cumplimiento de reglas semánticas.</w:t>
      </w:r>
    </w:p>
    <w:p w14:paraId="578358E8" w14:textId="77777777" w:rsidR="0088577D" w:rsidRPr="002D7828" w:rsidRDefault="0088577D" w:rsidP="0088577D">
      <w:pPr>
        <w:pStyle w:val="BulletsNivel2"/>
        <w:numPr>
          <w:ilvl w:val="1"/>
          <w:numId w:val="3"/>
        </w:numPr>
        <w:ind w:left="1434" w:hanging="357"/>
      </w:pPr>
      <w:r w:rsidRPr="002D7828">
        <w:t>posibilidad de elección y modificación de la contraseña por parte del usuario;</w:t>
      </w:r>
    </w:p>
    <w:p w14:paraId="64F6B344" w14:textId="77777777" w:rsidR="0088577D" w:rsidRPr="002D7828" w:rsidRDefault="0088577D" w:rsidP="0088577D">
      <w:pPr>
        <w:pStyle w:val="BulletsNivel2"/>
        <w:numPr>
          <w:ilvl w:val="1"/>
          <w:numId w:val="3"/>
        </w:numPr>
        <w:ind w:left="1434" w:hanging="357"/>
      </w:pPr>
      <w:r w:rsidRPr="002D7828">
        <w:t>almacenamiento de las claves:</w:t>
      </w:r>
    </w:p>
    <w:p w14:paraId="674822A0" w14:textId="77777777" w:rsidR="0088577D" w:rsidRPr="002D7828" w:rsidRDefault="0088577D" w:rsidP="0088577D">
      <w:pPr>
        <w:pStyle w:val="BulletsNivel3"/>
        <w:numPr>
          <w:ilvl w:val="2"/>
          <w:numId w:val="3"/>
        </w:numPr>
      </w:pPr>
      <w:r w:rsidRPr="002D7828">
        <w:t>tamaño del histórico de claves a almacenar para cada usuario;</w:t>
      </w:r>
    </w:p>
    <w:p w14:paraId="556535AE" w14:textId="77777777" w:rsidR="0088577D" w:rsidRPr="002D7828" w:rsidRDefault="0088577D" w:rsidP="0088577D">
      <w:pPr>
        <w:pStyle w:val="BulletsNivel3"/>
        <w:numPr>
          <w:ilvl w:val="2"/>
          <w:numId w:val="3"/>
        </w:numPr>
      </w:pPr>
      <w:r w:rsidRPr="002D7828">
        <w:t>método de encriptación de las claves.</w:t>
      </w:r>
    </w:p>
    <w:p w14:paraId="26C94115" w14:textId="77777777" w:rsidR="0088577D" w:rsidRPr="002D7828" w:rsidRDefault="0088577D" w:rsidP="0088577D">
      <w:pPr>
        <w:pStyle w:val="BulletsNivel2"/>
        <w:numPr>
          <w:ilvl w:val="1"/>
          <w:numId w:val="3"/>
        </w:numPr>
        <w:ind w:left="1434" w:hanging="357"/>
      </w:pPr>
      <w:r w:rsidRPr="002D7828">
        <w:t>número de intentos de autenticación permitidos.</w:t>
      </w:r>
    </w:p>
    <w:p w14:paraId="11D2998D" w14:textId="77777777" w:rsidR="0088577D" w:rsidRPr="002D7828" w:rsidRDefault="0088577D" w:rsidP="0088577D">
      <w:pPr>
        <w:pStyle w:val="BulletsNivel1"/>
        <w:numPr>
          <w:ilvl w:val="0"/>
          <w:numId w:val="4"/>
        </w:numPr>
        <w:ind w:left="714" w:hanging="357"/>
      </w:pPr>
      <w:r w:rsidRPr="002D7828">
        <w:rPr>
          <w:b/>
        </w:rPr>
        <w:t xml:space="preserve">No utilizar las contraseñas por defecto. </w:t>
      </w:r>
      <w:r w:rsidRPr="002D7828">
        <w:t xml:space="preserve">Debemos cambiar las claves por defecto, las que traen los equipos y sistemas al adquirirlos, por otras elegidas por nosotros mismos. Con esta medida evitamos el acceso no permitido, que sería posible si dejamos la contraseña por defecto por ser estas conocidas o que pueden encontrarse fácilmente en Internet. Esto es especialmente importante para el acceso a la configuración de ciertos dispositivos como </w:t>
      </w:r>
      <w:proofErr w:type="spellStart"/>
      <w:r w:rsidRPr="002D7828">
        <w:rPr>
          <w:i/>
        </w:rPr>
        <w:t>routers</w:t>
      </w:r>
      <w:proofErr w:type="spellEnd"/>
      <w:r w:rsidRPr="002D7828">
        <w:t xml:space="preserve">, </w:t>
      </w:r>
      <w:proofErr w:type="spellStart"/>
      <w:r w:rsidRPr="002D7828">
        <w:rPr>
          <w:i/>
        </w:rPr>
        <w:t>switches</w:t>
      </w:r>
      <w:proofErr w:type="spellEnd"/>
      <w:r w:rsidRPr="002D7828">
        <w:t>, etc.</w:t>
      </w:r>
    </w:p>
    <w:p w14:paraId="57595E4F" w14:textId="68BC2B93" w:rsidR="0088577D" w:rsidRPr="002D7828" w:rsidRDefault="0088577D" w:rsidP="0088577D">
      <w:pPr>
        <w:pStyle w:val="BulletsNivel1"/>
        <w:numPr>
          <w:ilvl w:val="0"/>
          <w:numId w:val="4"/>
        </w:numPr>
        <w:ind w:left="714" w:hanging="357"/>
      </w:pPr>
      <w:r w:rsidRPr="002D7828" w:rsidDel="00D13D9F">
        <w:rPr>
          <w:rFonts w:cs="Arial"/>
          <w:b/>
          <w:szCs w:val="20"/>
        </w:rPr>
        <w:t xml:space="preserve">Doble factor </w:t>
      </w:r>
      <w:r w:rsidRPr="002D7828">
        <w:rPr>
          <w:rFonts w:cs="Arial"/>
          <w:b/>
          <w:szCs w:val="20"/>
        </w:rPr>
        <w:t>de autenticación (2FA)</w:t>
      </w:r>
      <w:r w:rsidRPr="002D7828" w:rsidDel="00D13D9F">
        <w:rPr>
          <w:rFonts w:cs="Arial"/>
          <w:b/>
          <w:szCs w:val="20"/>
        </w:rPr>
        <w:t xml:space="preserve"> </w:t>
      </w:r>
      <w:r w:rsidRPr="002D7828">
        <w:rPr>
          <w:rFonts w:cs="Arial"/>
          <w:bCs/>
          <w:szCs w:val="20"/>
        </w:rPr>
        <w:t>[</w:t>
      </w:r>
      <w:hyperlink w:anchor="r5" w:history="1">
        <w:r w:rsidRPr="002D7828">
          <w:rPr>
            <w:rStyle w:val="Hipervnculo"/>
            <w:bCs/>
          </w:rPr>
          <w:t>5</w:t>
        </w:r>
      </w:hyperlink>
      <w:r w:rsidRPr="002D7828">
        <w:rPr>
          <w:rFonts w:cs="Arial"/>
          <w:bCs/>
          <w:szCs w:val="20"/>
        </w:rPr>
        <w:t>] [</w:t>
      </w:r>
      <w:hyperlink w:anchor="r6" w:history="1">
        <w:r w:rsidRPr="002D7828">
          <w:rPr>
            <w:rStyle w:val="Hipervnculo"/>
            <w:bCs/>
          </w:rPr>
          <w:t>6</w:t>
        </w:r>
      </w:hyperlink>
      <w:r w:rsidR="00D92B23" w:rsidRPr="002D7828">
        <w:rPr>
          <w:rFonts w:cs="Arial"/>
          <w:bCs/>
          <w:szCs w:val="20"/>
        </w:rPr>
        <w:t>].</w:t>
      </w:r>
      <w:r w:rsidRPr="002D7828">
        <w:rPr>
          <w:bCs/>
        </w:rPr>
        <w:t xml:space="preserve"> Requiere dos formas diferentes de verificar la identidad de un usuario antes de permitirle acceder a un sistema. Generalmente, implica el uso de dos factores: algo que el usuario sabe, como la contraseña, y algo que el usuario tiene, como un código recibido en su móvil.  Este sistema proporciona una capa adicional de seguridad, ya que, en caso de que un ciberdelincuente se hiciese con una de las formas de autenticación, necesitaría la segunda para poder acceder. Algunos ejemplos de 2FA son:</w:t>
      </w:r>
    </w:p>
    <w:p w14:paraId="1A83DD5C" w14:textId="77777777" w:rsidR="0088577D" w:rsidRPr="002D7828" w:rsidRDefault="0088577D" w:rsidP="0088577D">
      <w:pPr>
        <w:pStyle w:val="BulletsNivel2"/>
        <w:numPr>
          <w:ilvl w:val="1"/>
          <w:numId w:val="3"/>
        </w:numPr>
        <w:ind w:left="1434" w:hanging="357"/>
      </w:pPr>
      <w:r w:rsidRPr="002D7828">
        <w:t>huella digital;</w:t>
      </w:r>
    </w:p>
    <w:p w14:paraId="4FCFD209" w14:textId="77777777" w:rsidR="0088577D" w:rsidRPr="002D7828" w:rsidRDefault="0088577D" w:rsidP="0088577D">
      <w:pPr>
        <w:pStyle w:val="BulletsNivel2"/>
        <w:numPr>
          <w:ilvl w:val="1"/>
          <w:numId w:val="3"/>
        </w:numPr>
        <w:ind w:left="1434" w:hanging="357"/>
      </w:pPr>
      <w:r w:rsidRPr="002D7828">
        <w:rPr>
          <w:i/>
        </w:rPr>
        <w:t>tokens</w:t>
      </w:r>
      <w:r w:rsidRPr="002D7828">
        <w:t xml:space="preserve"> criptográficos </w:t>
      </w:r>
      <w:r w:rsidRPr="002D7828">
        <w:rPr>
          <w:i/>
          <w:iCs/>
        </w:rPr>
        <w:t>hardware</w:t>
      </w:r>
      <w:r w:rsidRPr="002D7828">
        <w:t>;</w:t>
      </w:r>
    </w:p>
    <w:p w14:paraId="72B98546" w14:textId="77777777" w:rsidR="0088577D" w:rsidRPr="002D7828" w:rsidRDefault="0088577D" w:rsidP="0088577D">
      <w:pPr>
        <w:pStyle w:val="BulletsNivel2"/>
        <w:numPr>
          <w:ilvl w:val="1"/>
          <w:numId w:val="3"/>
        </w:numPr>
        <w:ind w:left="1434" w:hanging="357"/>
        <w:rPr>
          <w:lang w:val="en-US"/>
        </w:rPr>
      </w:pPr>
      <w:proofErr w:type="spellStart"/>
      <w:r w:rsidRPr="002D7828">
        <w:rPr>
          <w:lang w:val="en-US"/>
        </w:rPr>
        <w:t>sistemas</w:t>
      </w:r>
      <w:proofErr w:type="spellEnd"/>
      <w:r w:rsidRPr="002D7828">
        <w:rPr>
          <w:lang w:val="en-US"/>
        </w:rPr>
        <w:t xml:space="preserve"> </w:t>
      </w:r>
      <w:r w:rsidRPr="002D7828">
        <w:rPr>
          <w:i/>
          <w:lang w:val="en-US"/>
        </w:rPr>
        <w:t>OTP</w:t>
      </w:r>
      <w:r w:rsidRPr="002D7828">
        <w:rPr>
          <w:lang w:val="en-US"/>
        </w:rPr>
        <w:t xml:space="preserve"> (</w:t>
      </w:r>
      <w:r w:rsidRPr="002D7828">
        <w:rPr>
          <w:i/>
          <w:lang w:val="en-US"/>
        </w:rPr>
        <w:t>One Time Password</w:t>
      </w:r>
      <w:r w:rsidRPr="002D7828">
        <w:rPr>
          <w:lang w:val="en-US"/>
        </w:rPr>
        <w:t>);</w:t>
      </w:r>
    </w:p>
    <w:p w14:paraId="523ABEBF" w14:textId="77777777" w:rsidR="0088577D" w:rsidRPr="002D7828" w:rsidRDefault="0088577D" w:rsidP="0088577D">
      <w:pPr>
        <w:pStyle w:val="BulletsNivel2"/>
        <w:numPr>
          <w:ilvl w:val="1"/>
          <w:numId w:val="3"/>
        </w:numPr>
        <w:ind w:left="1434" w:hanging="357"/>
        <w:rPr>
          <w:lang w:val="en-US"/>
        </w:rPr>
      </w:pPr>
      <w:r w:rsidRPr="002D7828">
        <w:rPr>
          <w:lang w:val="en-US"/>
        </w:rPr>
        <w:t>SMS;</w:t>
      </w:r>
    </w:p>
    <w:p w14:paraId="32B48A04" w14:textId="77777777" w:rsidR="0088577D" w:rsidRPr="002D7828" w:rsidRDefault="0088577D" w:rsidP="0088577D">
      <w:pPr>
        <w:pStyle w:val="BulletsNivel2"/>
        <w:numPr>
          <w:ilvl w:val="1"/>
          <w:numId w:val="3"/>
        </w:numPr>
        <w:ind w:left="1434" w:hanging="357"/>
      </w:pPr>
      <w:r w:rsidRPr="002D7828">
        <w:t>tarjetas de coordenadas.</w:t>
      </w:r>
    </w:p>
    <w:p w14:paraId="531F931E" w14:textId="77777777" w:rsidR="0088577D" w:rsidRPr="002D7828" w:rsidRDefault="0088577D" w:rsidP="0088577D">
      <w:pPr>
        <w:pStyle w:val="BulletsNivel1"/>
        <w:numPr>
          <w:ilvl w:val="0"/>
          <w:numId w:val="4"/>
        </w:numPr>
        <w:ind w:left="714" w:hanging="357"/>
      </w:pPr>
      <w:r w:rsidRPr="002D7828">
        <w:rPr>
          <w:b/>
        </w:rPr>
        <w:t>No compartir las contraseñas con nadie.</w:t>
      </w:r>
      <w:r w:rsidRPr="002D7828">
        <w:t xml:space="preserve"> Si compartimos nuestras contraseñas dejarán de ser secretas y por tanto perderán su utilidad. Debemos asegurarnos de lo siguiente:</w:t>
      </w:r>
    </w:p>
    <w:p w14:paraId="7D5BD3AA" w14:textId="77777777" w:rsidR="0088577D" w:rsidRPr="002D7828" w:rsidRDefault="0088577D" w:rsidP="0088577D">
      <w:pPr>
        <w:pStyle w:val="BulletsNivel2"/>
        <w:numPr>
          <w:ilvl w:val="1"/>
          <w:numId w:val="3"/>
        </w:numPr>
        <w:ind w:left="1434" w:hanging="357"/>
      </w:pPr>
      <w:r w:rsidRPr="002D7828">
        <w:t>no debemos compartirlas con nadie;</w:t>
      </w:r>
    </w:p>
    <w:p w14:paraId="46D424EE" w14:textId="77777777" w:rsidR="0088577D" w:rsidRPr="002D7828" w:rsidRDefault="0088577D" w:rsidP="0088577D">
      <w:pPr>
        <w:pStyle w:val="BulletsNivel2"/>
        <w:numPr>
          <w:ilvl w:val="1"/>
          <w:numId w:val="3"/>
        </w:numPr>
        <w:ind w:left="1434" w:hanging="357"/>
      </w:pPr>
      <w:r w:rsidRPr="002D7828">
        <w:t xml:space="preserve">no debemos apuntarlas en papeles o </w:t>
      </w:r>
      <w:proofErr w:type="spellStart"/>
      <w:r w:rsidRPr="002D7828">
        <w:rPr>
          <w:i/>
          <w:iCs/>
        </w:rPr>
        <w:t>post-it</w:t>
      </w:r>
      <w:proofErr w:type="spellEnd"/>
      <w:r w:rsidRPr="002D7828">
        <w:t>;</w:t>
      </w:r>
    </w:p>
    <w:p w14:paraId="5399A82F" w14:textId="77777777" w:rsidR="0088577D" w:rsidRPr="002D7828" w:rsidRDefault="0088577D" w:rsidP="0088577D">
      <w:pPr>
        <w:pStyle w:val="BulletsNivel2"/>
        <w:numPr>
          <w:ilvl w:val="1"/>
          <w:numId w:val="3"/>
        </w:numPr>
        <w:ind w:left="1434" w:hanging="357"/>
      </w:pPr>
      <w:r w:rsidRPr="002D7828">
        <w:t>no debemos escribir nuestras contraseñas en correos electrónicos ni en formularios web cuyo origen no sea confiable.</w:t>
      </w:r>
    </w:p>
    <w:p w14:paraId="48D5F83A" w14:textId="77777777" w:rsidR="0088577D" w:rsidRPr="002D7828" w:rsidRDefault="0088577D" w:rsidP="0088577D">
      <w:pPr>
        <w:pStyle w:val="BulletsNivel1"/>
        <w:numPr>
          <w:ilvl w:val="0"/>
          <w:numId w:val="4"/>
        </w:numPr>
        <w:ind w:left="714" w:hanging="357"/>
      </w:pPr>
      <w:r w:rsidRPr="002D7828">
        <w:rPr>
          <w:b/>
        </w:rPr>
        <w:t xml:space="preserve">Las contraseñas deben de ser robustas </w:t>
      </w:r>
      <w:r w:rsidRPr="002D7828">
        <w:t>[</w:t>
      </w:r>
      <w:hyperlink w:anchor="r7" w:history="1">
        <w:r w:rsidRPr="002D7828">
          <w:rPr>
            <w:rStyle w:val="Hipervnculo"/>
          </w:rPr>
          <w:t>7</w:t>
        </w:r>
      </w:hyperlink>
      <w:r w:rsidRPr="002D7828">
        <w:t>]</w:t>
      </w:r>
      <w:r w:rsidRPr="002D7828">
        <w:rPr>
          <w:b/>
        </w:rPr>
        <w:t>.</w:t>
      </w:r>
      <w:r w:rsidRPr="002D7828">
        <w:t xml:space="preserve"> Para que nuestras contraseñas sean fuertes, difíciles de adivinar o calcular, debemos cumplir las siguientes directrices:</w:t>
      </w:r>
    </w:p>
    <w:p w14:paraId="53A0AB27" w14:textId="77777777" w:rsidR="0088577D" w:rsidRPr="002D7828" w:rsidRDefault="0088577D" w:rsidP="0088577D">
      <w:pPr>
        <w:pStyle w:val="BulletsNivel2"/>
        <w:numPr>
          <w:ilvl w:val="1"/>
          <w:numId w:val="3"/>
        </w:numPr>
        <w:ind w:left="1434" w:hanging="357"/>
      </w:pPr>
      <w:r w:rsidRPr="002D7828">
        <w:lastRenderedPageBreak/>
        <w:t>deben contener al menos doce caracteres, pero se recomienda un mínimo de catorce;</w:t>
      </w:r>
    </w:p>
    <w:p w14:paraId="55D2C817" w14:textId="77777777" w:rsidR="0088577D" w:rsidRPr="002D7828" w:rsidRDefault="0088577D" w:rsidP="0088577D">
      <w:pPr>
        <w:pStyle w:val="BulletsNivel2"/>
        <w:numPr>
          <w:ilvl w:val="1"/>
          <w:numId w:val="3"/>
        </w:numPr>
        <w:ind w:left="1434" w:hanging="357"/>
      </w:pPr>
      <w:r w:rsidRPr="002D7828">
        <w:t>deben combinar caracteres de distinto tipo (mayúsculas, minúsculas, números y símbolos);</w:t>
      </w:r>
    </w:p>
    <w:p w14:paraId="1252FACB" w14:textId="77777777" w:rsidR="0088577D" w:rsidRPr="002D7828" w:rsidRDefault="0088577D" w:rsidP="0088577D">
      <w:pPr>
        <w:pStyle w:val="BulletsNivel2"/>
        <w:numPr>
          <w:ilvl w:val="1"/>
          <w:numId w:val="3"/>
        </w:numPr>
        <w:ind w:left="1434" w:hanging="357"/>
      </w:pPr>
      <w:r w:rsidRPr="002D7828">
        <w:t>no deben contener los siguientes tipos de palabras:</w:t>
      </w:r>
    </w:p>
    <w:p w14:paraId="146BE875" w14:textId="77777777" w:rsidR="0088577D" w:rsidRPr="002D7828" w:rsidRDefault="0088577D" w:rsidP="0088577D">
      <w:pPr>
        <w:pStyle w:val="BulletsNivel3"/>
        <w:numPr>
          <w:ilvl w:val="2"/>
          <w:numId w:val="3"/>
        </w:numPr>
      </w:pPr>
      <w:r w:rsidRPr="002D7828">
        <w:t>palabras sencillas en cualquier idioma (palabras de diccionarios);</w:t>
      </w:r>
    </w:p>
    <w:p w14:paraId="0AC19883" w14:textId="77777777" w:rsidR="0088577D" w:rsidRPr="002D7828" w:rsidRDefault="0088577D" w:rsidP="0088577D">
      <w:pPr>
        <w:pStyle w:val="BulletsNivel3"/>
        <w:numPr>
          <w:ilvl w:val="2"/>
          <w:numId w:val="3"/>
        </w:numPr>
      </w:pPr>
      <w:r w:rsidRPr="002D7828">
        <w:t>nombres propios, fechas, lugares o datos de carácter personal;</w:t>
      </w:r>
    </w:p>
    <w:p w14:paraId="4004A26C" w14:textId="77777777" w:rsidR="0088577D" w:rsidRPr="002D7828" w:rsidRDefault="0088577D" w:rsidP="0088577D">
      <w:pPr>
        <w:pStyle w:val="BulletsNivel3"/>
        <w:numPr>
          <w:ilvl w:val="2"/>
          <w:numId w:val="3"/>
        </w:numPr>
      </w:pPr>
      <w:r w:rsidRPr="002D7828">
        <w:t>palabras que estén formadas por caracteres próximos en el teclado;</w:t>
      </w:r>
    </w:p>
    <w:p w14:paraId="0CD7D1FE" w14:textId="77777777" w:rsidR="0088577D" w:rsidRPr="002D7828" w:rsidRDefault="0088577D" w:rsidP="0088577D">
      <w:pPr>
        <w:pStyle w:val="BulletsNivel3"/>
        <w:numPr>
          <w:ilvl w:val="2"/>
          <w:numId w:val="3"/>
        </w:numPr>
      </w:pPr>
      <w:r w:rsidRPr="002D7828">
        <w:t>palabras excesivamente cortas.</w:t>
      </w:r>
    </w:p>
    <w:p w14:paraId="4E9FBF0F" w14:textId="77777777" w:rsidR="0088577D" w:rsidRPr="002D7828" w:rsidRDefault="0088577D" w:rsidP="0088577D">
      <w:pPr>
        <w:pStyle w:val="BulletsNivel2"/>
        <w:numPr>
          <w:ilvl w:val="1"/>
          <w:numId w:val="3"/>
        </w:numPr>
        <w:ind w:left="1434" w:hanging="357"/>
      </w:pPr>
      <w:r w:rsidRPr="002D7828">
        <w:t>tampoco utilizaremos claves formadas únicamente por elementos o palabras que puedan se públicas o fácilmente adivinables (ej. nombre + fecha de nacimiento);</w:t>
      </w:r>
    </w:p>
    <w:p w14:paraId="61718EB8" w14:textId="77777777" w:rsidR="0088577D" w:rsidRPr="002D7828" w:rsidRDefault="0088577D" w:rsidP="0088577D">
      <w:pPr>
        <w:pStyle w:val="BulletsNivel2"/>
        <w:numPr>
          <w:ilvl w:val="1"/>
          <w:numId w:val="3"/>
        </w:numPr>
        <w:ind w:left="1434" w:hanging="357"/>
      </w:pPr>
      <w:r w:rsidRPr="002D7828">
        <w:t>se establecerán contraseñas más fuertes para el acceso a aquellos servicios o aplicaciones más críticas;</w:t>
      </w:r>
    </w:p>
    <w:p w14:paraId="5C7D14BD" w14:textId="77777777" w:rsidR="0088577D" w:rsidRPr="002D7828" w:rsidRDefault="0088577D" w:rsidP="0088577D">
      <w:pPr>
        <w:pStyle w:val="BulletsNivel2"/>
        <w:numPr>
          <w:ilvl w:val="1"/>
          <w:numId w:val="3"/>
        </w:numPr>
        <w:ind w:left="1434" w:hanging="357"/>
      </w:pPr>
      <w:r w:rsidRPr="002D7828">
        <w:t xml:space="preserve">se tendrá en cuenta lo expuesto en los puntos anteriores también en el caso de utilizar contraseñas de tipo </w:t>
      </w:r>
      <w:proofErr w:type="spellStart"/>
      <w:r w:rsidRPr="002D7828">
        <w:rPr>
          <w:i/>
        </w:rPr>
        <w:t>passphrase</w:t>
      </w:r>
      <w:proofErr w:type="spellEnd"/>
      <w:r w:rsidRPr="002D7828">
        <w:t xml:space="preserve"> (contraseña larga formada por una secuencia de palabras).</w:t>
      </w:r>
    </w:p>
    <w:p w14:paraId="45918614" w14:textId="77777777" w:rsidR="0088577D" w:rsidRPr="002D7828" w:rsidRDefault="0088577D" w:rsidP="0088577D">
      <w:pPr>
        <w:pStyle w:val="BulletsNivel1"/>
        <w:numPr>
          <w:ilvl w:val="0"/>
          <w:numId w:val="4"/>
        </w:numPr>
        <w:ind w:left="714" w:hanging="357"/>
      </w:pPr>
      <w:r w:rsidRPr="002D7828">
        <w:rPr>
          <w:b/>
        </w:rPr>
        <w:t>No utilizar la misma contraseña para servicios diferentes.</w:t>
      </w:r>
      <w:r w:rsidRPr="002D7828">
        <w:t xml:space="preserve"> Nunca debemos utilizar la misma contraseña para diferentes servicios. Tampoco utilizaremos las mismas contraseñas para uso profesional y doméstico. De esta forma evitaremos tener que cambiar todas nuestras contraseñas en el caso de que solo una haya sido comprometida.</w:t>
      </w:r>
    </w:p>
    <w:p w14:paraId="7AD18AEC" w14:textId="77777777" w:rsidR="0088577D" w:rsidRPr="002D7828" w:rsidRDefault="0088577D" w:rsidP="0088577D">
      <w:pPr>
        <w:pStyle w:val="BulletsNivel1"/>
        <w:numPr>
          <w:ilvl w:val="0"/>
          <w:numId w:val="4"/>
        </w:numPr>
        <w:ind w:left="714" w:hanging="357"/>
      </w:pPr>
      <w:r w:rsidRPr="002D7828">
        <w:rPr>
          <w:b/>
        </w:rPr>
        <w:t xml:space="preserve">Cambiar las contraseñas periódicamente </w:t>
      </w:r>
      <w:r w:rsidRPr="002D7828">
        <w:rPr>
          <w:bCs/>
        </w:rPr>
        <w:t>[</w:t>
      </w:r>
      <w:hyperlink w:anchor="r8" w:history="1">
        <w:r w:rsidRPr="002D7828">
          <w:rPr>
            <w:rStyle w:val="Hipervnculo"/>
            <w:bCs/>
          </w:rPr>
          <w:t>8</w:t>
        </w:r>
      </w:hyperlink>
      <w:r w:rsidRPr="002D7828">
        <w:rPr>
          <w:bCs/>
        </w:rPr>
        <w:t>]</w:t>
      </w:r>
      <w:r w:rsidRPr="002D7828">
        <w:rPr>
          <w:b/>
        </w:rPr>
        <w:t xml:space="preserve">. </w:t>
      </w:r>
      <w:r w:rsidRPr="002D7828">
        <w:t>Para garantizar la confidencialidad de nuestras contraseñas estas deben ser cambiadas periódicamente. La periodicidad dependerá de la criticidad de la información a la que dan acceso. No deben utilizarse contraseñas que hayan sido usadas con anterioridad. Pueden utilizarse sistemas que fuercen al cambio de contraseña en el plazo elegido.</w:t>
      </w:r>
    </w:p>
    <w:p w14:paraId="53CB81E2" w14:textId="77777777" w:rsidR="0088577D" w:rsidRPr="002D7828" w:rsidRDefault="0088577D" w:rsidP="0088577D">
      <w:pPr>
        <w:pStyle w:val="BulletsNivel1"/>
        <w:numPr>
          <w:ilvl w:val="0"/>
          <w:numId w:val="4"/>
        </w:numPr>
        <w:ind w:left="714" w:hanging="357"/>
      </w:pPr>
      <w:r w:rsidRPr="002D7828">
        <w:rPr>
          <w:b/>
        </w:rPr>
        <w:t xml:space="preserve">No hacer uso del recordatorio de contraseñas. </w:t>
      </w:r>
      <w:r w:rsidRPr="002D7828">
        <w:t>No es recomendable el utilizar las funcionalidades de recordatorio de contraseñas, ya que pueden facilitar el acceso a personal no autorizado. Esto es especialmente frecuente en el uso de navegadores web</w:t>
      </w:r>
      <w:r w:rsidRPr="002D7828">
        <w:rPr>
          <w:b/>
        </w:rPr>
        <w:t>.</w:t>
      </w:r>
    </w:p>
    <w:p w14:paraId="4142A892" w14:textId="77777777" w:rsidR="0088577D" w:rsidRPr="002D7828" w:rsidRDefault="0088577D" w:rsidP="0088577D">
      <w:pPr>
        <w:pStyle w:val="BulletsNivel1"/>
        <w:numPr>
          <w:ilvl w:val="0"/>
          <w:numId w:val="4"/>
        </w:numPr>
        <w:ind w:left="714" w:hanging="357"/>
      </w:pPr>
      <w:r w:rsidRPr="002D7828">
        <w:rPr>
          <w:b/>
        </w:rPr>
        <w:t>Utilizar gestores de contraseñas</w:t>
      </w:r>
      <w:r w:rsidRPr="002D7828">
        <w:rPr>
          <w:bCs/>
        </w:rPr>
        <w:t xml:space="preserve"> [</w:t>
      </w:r>
      <w:hyperlink w:anchor="r9" w:history="1">
        <w:r w:rsidRPr="002D7828">
          <w:rPr>
            <w:rStyle w:val="Hipervnculo"/>
            <w:bCs/>
          </w:rPr>
          <w:t>9</w:t>
        </w:r>
      </w:hyperlink>
      <w:r w:rsidRPr="002D7828">
        <w:rPr>
          <w:bCs/>
        </w:rPr>
        <w:t>].</w:t>
      </w:r>
      <w:r w:rsidRPr="002D7828">
        <w:rPr>
          <w:b/>
        </w:rPr>
        <w:t xml:space="preserve"> </w:t>
      </w:r>
      <w:r w:rsidRPr="002D7828">
        <w:t>Debemos considerar el uso de gestores de contraseñas en aquellos casos en los que tengamos que recordar un gran número de ellas para acceder a muchos servicios. En estos casos es muy recomendable elegir un gestor cuyo control quede bajo nuestra supervisión, que cifre las credenciales e implantar doble factor de autenticación para acceder al mismo.</w:t>
      </w:r>
    </w:p>
    <w:p w14:paraId="3549D157" w14:textId="416D41A0" w:rsidR="0088577D" w:rsidRPr="002D7828" w:rsidRDefault="0088577D" w:rsidP="0088577D">
      <w:pPr>
        <w:pStyle w:val="BulletsNivel1"/>
        <w:numPr>
          <w:ilvl w:val="0"/>
          <w:numId w:val="4"/>
        </w:numPr>
        <w:ind w:left="714" w:hanging="357"/>
      </w:pPr>
      <w:r w:rsidRPr="002D7828">
        <w:rPr>
          <w:b/>
        </w:rPr>
        <w:t xml:space="preserve">Asegurar la información con </w:t>
      </w:r>
      <w:proofErr w:type="spellStart"/>
      <w:r w:rsidRPr="002D7828">
        <w:rPr>
          <w:b/>
        </w:rPr>
        <w:t>Ciberllave</w:t>
      </w:r>
      <w:proofErr w:type="spellEnd"/>
      <w:r w:rsidRPr="002D7828">
        <w:rPr>
          <w:b/>
        </w:rPr>
        <w:t xml:space="preserve"> o </w:t>
      </w:r>
      <w:proofErr w:type="spellStart"/>
      <w:r w:rsidRPr="002D7828">
        <w:rPr>
          <w:b/>
          <w:i/>
        </w:rPr>
        <w:t>Passkey</w:t>
      </w:r>
      <w:proofErr w:type="spellEnd"/>
      <w:r w:rsidRPr="002D7828">
        <w:rPr>
          <w:b/>
        </w:rPr>
        <w:t xml:space="preserve"> en las plataformas que lo permitan. </w:t>
      </w:r>
      <w:r w:rsidRPr="002D7828">
        <w:rPr>
          <w:bCs/>
        </w:rPr>
        <w:t>Estas acreditaciones criptográficas aseguran la confidencialidad de la información almacenada, actuando como segunda barrera tras la contraseña. Se trata de una alternativa a las contraseñas tradicionales que hace uso de datos biométricos para la autenticación.</w:t>
      </w:r>
      <w:r w:rsidR="00B639DD" w:rsidRPr="002D7828">
        <w:rPr>
          <w:bCs/>
        </w:rPr>
        <w:t xml:space="preserve"> La </w:t>
      </w:r>
      <w:proofErr w:type="spellStart"/>
      <w:r w:rsidR="00B639DD" w:rsidRPr="002D7828">
        <w:rPr>
          <w:bCs/>
        </w:rPr>
        <w:t>ciberllave</w:t>
      </w:r>
      <w:proofErr w:type="spellEnd"/>
      <w:r w:rsidR="00B639DD" w:rsidRPr="002D7828">
        <w:rPr>
          <w:bCs/>
        </w:rPr>
        <w:t xml:space="preserve"> puede ser virtual, almacenando los datos en el dispositivo o física. Empresas como Google, Apple y Microsoft ofrecen este tipo de autenticación sin contraseña.</w:t>
      </w:r>
      <w:r w:rsidRPr="002D7828">
        <w:rPr>
          <w:bCs/>
        </w:rPr>
        <w:t xml:space="preserve"> </w:t>
      </w:r>
    </w:p>
    <w:p w14:paraId="6BF0CA73" w14:textId="77777777" w:rsidR="0088577D" w:rsidRPr="003D5D4E" w:rsidRDefault="0088577D" w:rsidP="0088577D">
      <w:pPr>
        <w:pStyle w:val="Ttulo1"/>
      </w:pPr>
      <w:bookmarkStart w:id="18" w:name="_Toc475085305"/>
      <w:bookmarkStart w:id="19" w:name="_Referencias_y_Políticas"/>
      <w:bookmarkStart w:id="20" w:name="_Ref472494918"/>
      <w:bookmarkStart w:id="21" w:name="_Ref472494978"/>
      <w:bookmarkStart w:id="22" w:name="_Toc480469130"/>
      <w:bookmarkStart w:id="23" w:name="_Toc161063580"/>
      <w:bookmarkStart w:id="24" w:name="_Toc472940629"/>
      <w:bookmarkStart w:id="25" w:name="referencias"/>
      <w:bookmarkEnd w:id="18"/>
      <w:bookmarkEnd w:id="19"/>
      <w:r w:rsidRPr="00825678">
        <w:lastRenderedPageBreak/>
        <w:t>Referencias</w:t>
      </w:r>
      <w:bookmarkEnd w:id="20"/>
      <w:bookmarkEnd w:id="21"/>
      <w:bookmarkEnd w:id="22"/>
      <w:bookmarkEnd w:id="23"/>
      <w:r>
        <w:t xml:space="preserve"> </w:t>
      </w:r>
      <w:bookmarkEnd w:id="24"/>
    </w:p>
    <w:p w14:paraId="0F93816F"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26" w:name="_Ref159328954"/>
      <w:bookmarkStart w:id="27" w:name="r1"/>
      <w:bookmarkEnd w:id="25"/>
      <w:r>
        <w:rPr>
          <w:rFonts w:cs="Arial"/>
          <w:iCs/>
          <w:color w:val="E73137" w:themeColor="hyperlink"/>
          <w:szCs w:val="28"/>
        </w:rPr>
        <w:t xml:space="preserve">INCIBE – Protege tu empresa – Herramientas – Políticas de seguridad - </w:t>
      </w:r>
      <w:hyperlink r:id="rId15" w:history="1">
        <w:r w:rsidRPr="00AD3224">
          <w:rPr>
            <w:rStyle w:val="Hipervnculo"/>
            <w:rFonts w:cs="Arial"/>
            <w:iCs/>
            <w:szCs w:val="28"/>
          </w:rPr>
          <w:t>https://www.incibe.es/sites/default/files/contenidos/politicas/documentos/control-de-acceso.pdf</w:t>
        </w:r>
      </w:hyperlink>
      <w:bookmarkEnd w:id="26"/>
    </w:p>
    <w:p w14:paraId="28D94948"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28" w:name="_Ref159328984"/>
      <w:bookmarkStart w:id="29" w:name="r2"/>
      <w:bookmarkEnd w:id="27"/>
      <w:r>
        <w:rPr>
          <w:rFonts w:cs="Arial"/>
          <w:iCs/>
          <w:color w:val="E73137" w:themeColor="hyperlink"/>
          <w:szCs w:val="28"/>
          <w:u w:val="single"/>
        </w:rPr>
        <w:t xml:space="preserve">INCIBE – Protege tu empresa – </w:t>
      </w:r>
      <w:proofErr w:type="spellStart"/>
      <w:r>
        <w:rPr>
          <w:rFonts w:cs="Arial"/>
          <w:iCs/>
          <w:color w:val="E73137" w:themeColor="hyperlink"/>
          <w:szCs w:val="28"/>
          <w:u w:val="single"/>
        </w:rPr>
        <w:t>TemáTICas</w:t>
      </w:r>
      <w:proofErr w:type="spellEnd"/>
      <w:r>
        <w:rPr>
          <w:rFonts w:cs="Arial"/>
          <w:iCs/>
          <w:color w:val="E73137" w:themeColor="hyperlink"/>
          <w:szCs w:val="28"/>
          <w:u w:val="single"/>
        </w:rPr>
        <w:t xml:space="preserve"> - </w:t>
      </w:r>
      <w:proofErr w:type="spellStart"/>
      <w:r w:rsidRPr="00255A84">
        <w:rPr>
          <w:rFonts w:cs="Arial"/>
          <w:iCs/>
          <w:color w:val="E73137" w:themeColor="hyperlink"/>
          <w:szCs w:val="28"/>
          <w:u w:val="single"/>
        </w:rPr>
        <w:t>TemáTICas</w:t>
      </w:r>
      <w:proofErr w:type="spellEnd"/>
      <w:r w:rsidRPr="00255A84">
        <w:rPr>
          <w:rFonts w:cs="Arial"/>
          <w:iCs/>
          <w:color w:val="E73137" w:themeColor="hyperlink"/>
          <w:szCs w:val="28"/>
          <w:u w:val="single"/>
        </w:rPr>
        <w:t xml:space="preserve"> Autenticación</w:t>
      </w:r>
      <w:r>
        <w:rPr>
          <w:rFonts w:cs="Arial"/>
          <w:iCs/>
          <w:color w:val="E73137" w:themeColor="hyperlink"/>
          <w:szCs w:val="28"/>
          <w:u w:val="single"/>
        </w:rPr>
        <w:t xml:space="preserve"> - </w:t>
      </w:r>
      <w:hyperlink r:id="rId16" w:history="1">
        <w:r w:rsidRPr="00255A84">
          <w:rPr>
            <w:rStyle w:val="Hipervnculo"/>
            <w:rFonts w:cs="Arial"/>
            <w:iCs/>
            <w:szCs w:val="28"/>
          </w:rPr>
          <w:t>https://www.incibe.es/empresas/tematicas/autenticacion</w:t>
        </w:r>
      </w:hyperlink>
      <w:bookmarkEnd w:id="28"/>
    </w:p>
    <w:p w14:paraId="32DD0D59"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0" w:name="_Ref159328987"/>
      <w:bookmarkStart w:id="31" w:name="r3"/>
      <w:bookmarkEnd w:id="29"/>
      <w:r>
        <w:rPr>
          <w:rFonts w:cs="Arial"/>
          <w:iCs/>
          <w:color w:val="E73137" w:themeColor="hyperlink"/>
          <w:szCs w:val="28"/>
          <w:u w:val="single"/>
        </w:rPr>
        <w:t xml:space="preserve">INCIBE – Protege tu empresa – Blog - </w:t>
      </w:r>
      <w:proofErr w:type="spellStart"/>
      <w:r w:rsidRPr="00B76764">
        <w:rPr>
          <w:rFonts w:cs="Arial"/>
          <w:iCs/>
          <w:color w:val="E73137" w:themeColor="hyperlink"/>
          <w:szCs w:val="28"/>
          <w:u w:val="single"/>
        </w:rPr>
        <w:t>TemáTICas</w:t>
      </w:r>
      <w:proofErr w:type="spellEnd"/>
      <w:r w:rsidRPr="00B76764">
        <w:rPr>
          <w:rFonts w:cs="Arial"/>
          <w:iCs/>
          <w:color w:val="E73137" w:themeColor="hyperlink"/>
          <w:szCs w:val="28"/>
          <w:u w:val="single"/>
        </w:rPr>
        <w:t>: autenticación segura, ¿qué es y por dónde empiezo?</w:t>
      </w:r>
      <w:r>
        <w:rPr>
          <w:rFonts w:cs="Arial"/>
          <w:iCs/>
          <w:color w:val="E73137" w:themeColor="hyperlink"/>
          <w:szCs w:val="28"/>
          <w:u w:val="single"/>
        </w:rPr>
        <w:t xml:space="preserve"> - </w:t>
      </w:r>
      <w:hyperlink r:id="rId17" w:history="1">
        <w:r w:rsidRPr="00AD3224">
          <w:rPr>
            <w:rStyle w:val="Hipervnculo"/>
            <w:rFonts w:cs="Arial"/>
            <w:iCs/>
            <w:szCs w:val="28"/>
          </w:rPr>
          <w:t>https://www.incibe.es/empresas/blog/tematicas-autenticacion-segura-y-donde-empiezo</w:t>
        </w:r>
      </w:hyperlink>
      <w:bookmarkEnd w:id="30"/>
    </w:p>
    <w:p w14:paraId="6555E007"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2" w:name="r4"/>
      <w:bookmarkEnd w:id="31"/>
      <w:r>
        <w:rPr>
          <w:rFonts w:cs="Arial"/>
          <w:iCs/>
          <w:color w:val="E73137" w:themeColor="hyperlink"/>
          <w:szCs w:val="28"/>
        </w:rPr>
        <w:t xml:space="preserve">INCIBE – Protege tu empresa - Herramientas – Políticas de seguridad - </w:t>
      </w:r>
      <w:r w:rsidRPr="00673AA5">
        <w:rPr>
          <w:rFonts w:cs="Arial"/>
          <w:iCs/>
          <w:color w:val="E73137" w:themeColor="hyperlink"/>
          <w:szCs w:val="28"/>
        </w:rPr>
        <w:t>Copias de seguridad</w:t>
      </w:r>
      <w:r>
        <w:rPr>
          <w:rFonts w:cs="Arial"/>
          <w:iCs/>
          <w:color w:val="E73137" w:themeColor="hyperlink"/>
          <w:szCs w:val="28"/>
        </w:rPr>
        <w:t xml:space="preserve"> - </w:t>
      </w:r>
      <w:hyperlink r:id="rId18" w:history="1">
        <w:r w:rsidRPr="00AD3224">
          <w:rPr>
            <w:rStyle w:val="Hipervnculo"/>
            <w:rFonts w:cs="Arial"/>
            <w:iCs/>
            <w:szCs w:val="28"/>
          </w:rPr>
          <w:t>https://www.incibe.es/sites/default/files/contenidos/politicas/documentos/copias-seguridad.pdf</w:t>
        </w:r>
      </w:hyperlink>
      <w:r>
        <w:rPr>
          <w:rFonts w:cs="Arial"/>
          <w:iCs/>
          <w:color w:val="E73137" w:themeColor="hyperlink"/>
          <w:szCs w:val="28"/>
        </w:rPr>
        <w:t xml:space="preserve"> </w:t>
      </w:r>
    </w:p>
    <w:p w14:paraId="2A805E70"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3" w:name="r5"/>
      <w:bookmarkEnd w:id="32"/>
      <w:r>
        <w:rPr>
          <w:rFonts w:cs="Arial"/>
          <w:iCs/>
          <w:color w:val="E73137" w:themeColor="hyperlink"/>
          <w:szCs w:val="28"/>
        </w:rPr>
        <w:t xml:space="preserve">INCIBE – Protege tu empresa – Blog - </w:t>
      </w:r>
      <w:r w:rsidRPr="00660DE8">
        <w:rPr>
          <w:rFonts w:cs="Arial"/>
          <w:iCs/>
          <w:color w:val="E73137" w:themeColor="hyperlink"/>
          <w:szCs w:val="28"/>
        </w:rPr>
        <w:t>Asegura tus cuentas de usuario con la autenticación de doble factor</w:t>
      </w:r>
      <w:r>
        <w:rPr>
          <w:rFonts w:cs="Arial"/>
          <w:iCs/>
          <w:color w:val="E73137" w:themeColor="hyperlink"/>
          <w:szCs w:val="28"/>
        </w:rPr>
        <w:t xml:space="preserve"> - </w:t>
      </w:r>
      <w:hyperlink r:id="rId19" w:history="1">
        <w:r w:rsidRPr="00AD3224">
          <w:rPr>
            <w:rStyle w:val="Hipervnculo"/>
            <w:rFonts w:cs="Arial"/>
            <w:iCs/>
            <w:szCs w:val="28"/>
          </w:rPr>
          <w:t>https://www.incibe.es/empresas/blog/asegura-tus-cuentas-usuario-autenticacion-doble-factor</w:t>
        </w:r>
      </w:hyperlink>
      <w:r>
        <w:rPr>
          <w:rFonts w:cs="Arial"/>
          <w:iCs/>
          <w:color w:val="E73137" w:themeColor="hyperlink"/>
          <w:szCs w:val="28"/>
        </w:rPr>
        <w:t xml:space="preserve"> </w:t>
      </w:r>
    </w:p>
    <w:p w14:paraId="19B3A5C3" w14:textId="77777777" w:rsidR="0088577D" w:rsidRPr="00010B3A" w:rsidRDefault="0088577D" w:rsidP="00626B4C">
      <w:pPr>
        <w:pStyle w:val="Prrafodelista"/>
        <w:keepNext/>
        <w:keepLines/>
        <w:numPr>
          <w:ilvl w:val="0"/>
          <w:numId w:val="36"/>
        </w:numPr>
        <w:ind w:left="851" w:hanging="567"/>
        <w:rPr>
          <w:rFonts w:cs="Arial"/>
          <w:b/>
          <w:bCs/>
          <w:iCs/>
          <w:color w:val="E73137" w:themeColor="hyperlink"/>
          <w:szCs w:val="28"/>
          <w:u w:val="single"/>
        </w:rPr>
      </w:pPr>
      <w:bookmarkStart w:id="34" w:name="r6"/>
      <w:bookmarkEnd w:id="33"/>
      <w:r>
        <w:rPr>
          <w:rFonts w:cs="Arial"/>
          <w:iCs/>
          <w:color w:val="E73137" w:themeColor="hyperlink"/>
          <w:szCs w:val="28"/>
        </w:rPr>
        <w:t xml:space="preserve">INCIBE – Protege tu empresa – Blog - </w:t>
      </w:r>
      <w:r w:rsidRPr="00EE1663">
        <w:rPr>
          <w:rFonts w:cs="Arial"/>
          <w:iCs/>
          <w:color w:val="E73137" w:themeColor="hyperlink"/>
          <w:szCs w:val="28"/>
        </w:rPr>
        <w:t>Dos mejor que uno: doble factor para acceder a servicios críticos</w:t>
      </w:r>
      <w:r>
        <w:rPr>
          <w:rFonts w:cs="Arial"/>
          <w:iCs/>
          <w:color w:val="E73137" w:themeColor="hyperlink"/>
          <w:szCs w:val="28"/>
        </w:rPr>
        <w:t xml:space="preserve"> - </w:t>
      </w:r>
      <w:hyperlink r:id="rId20" w:history="1">
        <w:r w:rsidRPr="00AD3224">
          <w:rPr>
            <w:rStyle w:val="Hipervnculo"/>
            <w:rFonts w:cs="Arial"/>
            <w:iCs/>
            <w:szCs w:val="28"/>
          </w:rPr>
          <w:t>https://www.incibe.es/empresas/blog/dos-mejor-uno-doble-factor-acceder-servicios-criticos</w:t>
        </w:r>
      </w:hyperlink>
      <w:r>
        <w:rPr>
          <w:rFonts w:cs="Arial"/>
          <w:iCs/>
          <w:color w:val="E73137" w:themeColor="hyperlink"/>
          <w:szCs w:val="28"/>
        </w:rPr>
        <w:t xml:space="preserve"> </w:t>
      </w:r>
    </w:p>
    <w:p w14:paraId="1BEAF0B9" w14:textId="77777777" w:rsidR="0088577D" w:rsidRDefault="0088577D" w:rsidP="00626B4C">
      <w:pPr>
        <w:pStyle w:val="Prrafodelista"/>
        <w:keepNext/>
        <w:keepLines/>
        <w:numPr>
          <w:ilvl w:val="0"/>
          <w:numId w:val="36"/>
        </w:numPr>
        <w:ind w:left="851" w:hanging="567"/>
        <w:rPr>
          <w:rFonts w:cs="Arial"/>
          <w:iCs/>
          <w:color w:val="E73137" w:themeColor="hyperlink"/>
          <w:szCs w:val="28"/>
          <w:u w:val="single"/>
        </w:rPr>
      </w:pPr>
      <w:bookmarkStart w:id="35" w:name="r7"/>
      <w:bookmarkEnd w:id="34"/>
      <w:r w:rsidRPr="00010B3A">
        <w:rPr>
          <w:rFonts w:cs="Arial"/>
          <w:iCs/>
          <w:color w:val="E73137" w:themeColor="hyperlink"/>
          <w:szCs w:val="28"/>
          <w:u w:val="single"/>
        </w:rPr>
        <w:t xml:space="preserve">INCIBE – Protege tu empresa – Blog - </w:t>
      </w:r>
      <w:r w:rsidRPr="002C3A5E">
        <w:rPr>
          <w:rFonts w:cs="Arial"/>
          <w:iCs/>
          <w:color w:val="E73137" w:themeColor="hyperlink"/>
          <w:szCs w:val="28"/>
          <w:u w:val="single"/>
        </w:rPr>
        <w:t>Desempolvando Políticas de seguridad: las contraseñas</w:t>
      </w:r>
      <w:r>
        <w:rPr>
          <w:rFonts w:cs="Arial"/>
          <w:iCs/>
          <w:color w:val="E73137" w:themeColor="hyperlink"/>
          <w:szCs w:val="28"/>
          <w:u w:val="single"/>
        </w:rPr>
        <w:t xml:space="preserve"> -</w:t>
      </w:r>
      <w:r w:rsidRPr="00010B3A">
        <w:rPr>
          <w:rFonts w:cs="Arial"/>
          <w:iCs/>
          <w:color w:val="E73137" w:themeColor="hyperlink"/>
          <w:szCs w:val="28"/>
          <w:u w:val="single"/>
        </w:rPr>
        <w:t xml:space="preserve"> </w:t>
      </w:r>
      <w:hyperlink r:id="rId21" w:history="1">
        <w:r w:rsidRPr="00010B3A">
          <w:rPr>
            <w:rStyle w:val="Hipervnculo"/>
          </w:rPr>
          <w:t>https://www.incibe.es/empresas/blog/desempolvando-politicas-seguridad-las-contrasenas</w:t>
        </w:r>
      </w:hyperlink>
    </w:p>
    <w:bookmarkEnd w:id="35"/>
    <w:p w14:paraId="1F21BC9B" w14:textId="77777777" w:rsidR="0088577D" w:rsidRDefault="0088577D" w:rsidP="00626B4C">
      <w:pPr>
        <w:pStyle w:val="Prrafodelista"/>
        <w:keepNext/>
        <w:keepLines/>
        <w:numPr>
          <w:ilvl w:val="0"/>
          <w:numId w:val="36"/>
        </w:numPr>
        <w:ind w:left="851" w:hanging="567"/>
        <w:rPr>
          <w:rFonts w:cs="Arial"/>
          <w:iCs/>
          <w:color w:val="E73137" w:themeColor="hyperlink"/>
          <w:szCs w:val="28"/>
          <w:u w:val="single"/>
        </w:rPr>
      </w:pPr>
      <w:r w:rsidRPr="002C3A5E">
        <w:rPr>
          <w:rFonts w:cs="Arial"/>
          <w:iCs/>
          <w:color w:val="E73137" w:themeColor="hyperlink"/>
          <w:szCs w:val="28"/>
          <w:u w:val="single"/>
        </w:rPr>
        <w:t>I</w:t>
      </w:r>
      <w:bookmarkStart w:id="36" w:name="r8"/>
      <w:r w:rsidRPr="002C3A5E">
        <w:rPr>
          <w:rFonts w:cs="Arial"/>
          <w:iCs/>
          <w:color w:val="E73137" w:themeColor="hyperlink"/>
          <w:szCs w:val="28"/>
          <w:u w:val="single"/>
        </w:rPr>
        <w:t>NCIBE – Protege tu empresa – Blog -</w:t>
      </w:r>
      <w:r>
        <w:rPr>
          <w:rFonts w:cs="Arial"/>
          <w:iCs/>
          <w:color w:val="E73137" w:themeColor="hyperlink"/>
          <w:szCs w:val="28"/>
          <w:u w:val="single"/>
        </w:rPr>
        <w:t xml:space="preserve"> </w:t>
      </w:r>
      <w:r w:rsidRPr="00071E63">
        <w:rPr>
          <w:rFonts w:cs="Arial"/>
          <w:iCs/>
          <w:color w:val="E73137" w:themeColor="hyperlink"/>
          <w:szCs w:val="28"/>
          <w:u w:val="single"/>
        </w:rPr>
        <w:t>¿Cuánto hace que no cambias tus contraseñas?</w:t>
      </w:r>
      <w:r>
        <w:rPr>
          <w:rFonts w:cs="Arial"/>
          <w:iCs/>
          <w:color w:val="E73137" w:themeColor="hyperlink"/>
          <w:szCs w:val="28"/>
          <w:u w:val="single"/>
        </w:rPr>
        <w:t xml:space="preserve"> - </w:t>
      </w:r>
      <w:hyperlink r:id="rId22" w:history="1">
        <w:r w:rsidRPr="00AD3224">
          <w:rPr>
            <w:rStyle w:val="Hipervnculo"/>
            <w:rFonts w:cs="Arial"/>
            <w:iCs/>
            <w:szCs w:val="28"/>
          </w:rPr>
          <w:t>https://www.incibe.es/empresas/blog/cuanto-hace-no-cambias-tus-contrasenas</w:t>
        </w:r>
      </w:hyperlink>
    </w:p>
    <w:p w14:paraId="7F9043F2" w14:textId="2E6759F4" w:rsidR="00CF4357" w:rsidRDefault="0088577D" w:rsidP="00CF4357">
      <w:pPr>
        <w:pStyle w:val="Prrafodelista"/>
        <w:keepNext/>
        <w:keepLines/>
        <w:numPr>
          <w:ilvl w:val="0"/>
          <w:numId w:val="36"/>
        </w:numPr>
        <w:ind w:left="851" w:hanging="567"/>
        <w:rPr>
          <w:rFonts w:cs="Arial"/>
          <w:iCs/>
          <w:color w:val="E73137" w:themeColor="hyperlink"/>
          <w:szCs w:val="28"/>
          <w:u w:val="single"/>
        </w:rPr>
      </w:pPr>
      <w:bookmarkStart w:id="37" w:name="r9"/>
      <w:bookmarkEnd w:id="36"/>
      <w:r w:rsidRPr="007F6DBE">
        <w:rPr>
          <w:rFonts w:cs="Arial"/>
          <w:iCs/>
          <w:color w:val="E73137" w:themeColor="hyperlink"/>
          <w:szCs w:val="28"/>
          <w:u w:val="single"/>
        </w:rPr>
        <w:t>INCIBE – Ciudadanía – Blog –</w:t>
      </w:r>
      <w:r>
        <w:rPr>
          <w:rFonts w:cs="Arial"/>
          <w:iCs/>
          <w:color w:val="E73137" w:themeColor="hyperlink"/>
          <w:szCs w:val="28"/>
          <w:u w:val="single"/>
        </w:rPr>
        <w:t xml:space="preserve"> </w:t>
      </w:r>
      <w:r w:rsidRPr="007F6DBE">
        <w:rPr>
          <w:rFonts w:cs="Arial"/>
          <w:iCs/>
          <w:color w:val="E73137" w:themeColor="hyperlink"/>
          <w:szCs w:val="28"/>
          <w:u w:val="single"/>
        </w:rPr>
        <w:t>Gestores de contraseñas: ¿cómo funcionan?</w:t>
      </w:r>
      <w:r>
        <w:rPr>
          <w:rFonts w:cs="Arial"/>
          <w:iCs/>
          <w:color w:val="E73137" w:themeColor="hyperlink"/>
          <w:szCs w:val="28"/>
          <w:u w:val="single"/>
        </w:rPr>
        <w:t xml:space="preserve"> -</w:t>
      </w:r>
      <w:r w:rsidRPr="007F6DBE">
        <w:rPr>
          <w:rFonts w:cs="Arial"/>
          <w:iCs/>
          <w:color w:val="E73137" w:themeColor="hyperlink"/>
          <w:szCs w:val="28"/>
          <w:u w:val="single"/>
        </w:rPr>
        <w:t xml:space="preserve"> </w:t>
      </w:r>
      <w:hyperlink r:id="rId23" w:history="1">
        <w:r w:rsidRPr="00AD3224">
          <w:rPr>
            <w:rStyle w:val="Hipervnculo"/>
            <w:rFonts w:cs="Arial"/>
            <w:iCs/>
            <w:szCs w:val="28"/>
          </w:rPr>
          <w:t>https://www.incibe.es/ciudadania/blog/gestores-de-contrasenas-como-funcionan</w:t>
        </w:r>
      </w:hyperlink>
      <w:r>
        <w:rPr>
          <w:rFonts w:cs="Arial"/>
          <w:iCs/>
          <w:color w:val="E73137" w:themeColor="hyperlink"/>
          <w:szCs w:val="28"/>
          <w:u w:val="single"/>
        </w:rPr>
        <w:t xml:space="preserve"> </w:t>
      </w:r>
    </w:p>
    <w:p w14:paraId="2BA56177" w14:textId="7FE5B7B4" w:rsidR="00CF4357" w:rsidRPr="00626B4C" w:rsidRDefault="00CF4357" w:rsidP="00CF4357">
      <w:pPr>
        <w:keepNext/>
        <w:keepLines/>
        <w:ind w:left="284"/>
        <w:rPr>
          <w:rFonts w:cs="Arial"/>
          <w:iCs/>
          <w:color w:val="E73137" w:themeColor="hyperlink"/>
          <w:szCs w:val="28"/>
          <w:u w:val="single"/>
        </w:rPr>
      </w:pPr>
      <w:r>
        <w:rPr>
          <w:rFonts w:cs="Arial"/>
          <w:iCs/>
          <w:color w:val="E73137" w:themeColor="hyperlink"/>
          <w:szCs w:val="28"/>
          <w:u w:val="single"/>
        </w:rPr>
        <w:t>Más información al respecto:</w:t>
      </w:r>
    </w:p>
    <w:bookmarkEnd w:id="37"/>
    <w:p w14:paraId="6AA2FAB2" w14:textId="77777777" w:rsidR="0088577D" w:rsidRDefault="0088577D" w:rsidP="00626B4C">
      <w:pPr>
        <w:pStyle w:val="Prrafodelista"/>
        <w:keepNext/>
        <w:keepLines/>
        <w:numPr>
          <w:ilvl w:val="0"/>
          <w:numId w:val="36"/>
        </w:numPr>
        <w:ind w:left="851" w:hanging="567"/>
        <w:rPr>
          <w:rFonts w:cs="Arial"/>
          <w:iCs/>
          <w:color w:val="E73137" w:themeColor="hyperlink"/>
          <w:szCs w:val="28"/>
          <w:u w:val="single"/>
        </w:rPr>
      </w:pPr>
      <w:r>
        <w:rPr>
          <w:rFonts w:cs="Arial"/>
          <w:iCs/>
          <w:color w:val="E73137" w:themeColor="hyperlink"/>
          <w:szCs w:val="28"/>
          <w:u w:val="single"/>
        </w:rPr>
        <w:t xml:space="preserve">INCIBE - </w:t>
      </w:r>
      <w:r w:rsidRPr="002C3A5E">
        <w:rPr>
          <w:rFonts w:cs="Arial"/>
          <w:iCs/>
          <w:color w:val="E73137" w:themeColor="hyperlink"/>
          <w:szCs w:val="28"/>
          <w:u w:val="single"/>
        </w:rPr>
        <w:t>Protege tu empresa – Blog</w:t>
      </w:r>
      <w:r>
        <w:rPr>
          <w:rFonts w:cs="Arial"/>
          <w:iCs/>
          <w:color w:val="E73137" w:themeColor="hyperlink"/>
          <w:szCs w:val="28"/>
          <w:u w:val="single"/>
        </w:rPr>
        <w:t xml:space="preserve"> - </w:t>
      </w:r>
      <w:r w:rsidRPr="00167817">
        <w:rPr>
          <w:rFonts w:cs="Arial"/>
          <w:iCs/>
          <w:color w:val="E73137" w:themeColor="hyperlink"/>
          <w:szCs w:val="28"/>
          <w:u w:val="single"/>
        </w:rPr>
        <w:t>Celebra el Día Mundial de las Contraseñas, la puerta de entrada a todos tus servicios</w:t>
      </w:r>
      <w:r>
        <w:rPr>
          <w:rFonts w:cs="Arial"/>
          <w:iCs/>
          <w:color w:val="E73137" w:themeColor="hyperlink"/>
          <w:szCs w:val="28"/>
          <w:u w:val="single"/>
        </w:rPr>
        <w:t xml:space="preserve"> - </w:t>
      </w:r>
      <w:hyperlink r:id="rId24" w:history="1">
        <w:r w:rsidRPr="00010B3A">
          <w:t>https://www.incibe.es/empresas/blog/celebra-el-dia-mundial-las-contrasenas-puerta-entrada-todos-tus-servicios</w:t>
        </w:r>
      </w:hyperlink>
      <w:r>
        <w:rPr>
          <w:rFonts w:cs="Arial"/>
          <w:iCs/>
          <w:color w:val="E73137" w:themeColor="hyperlink"/>
          <w:szCs w:val="28"/>
          <w:u w:val="single"/>
        </w:rPr>
        <w:t xml:space="preserve"> </w:t>
      </w:r>
    </w:p>
    <w:p w14:paraId="0978797A" w14:textId="77777777" w:rsidR="0088577D" w:rsidRPr="00010B3A" w:rsidRDefault="0088577D" w:rsidP="00626B4C">
      <w:pPr>
        <w:pStyle w:val="Prrafodelista"/>
        <w:keepNext/>
        <w:keepLines/>
        <w:numPr>
          <w:ilvl w:val="0"/>
          <w:numId w:val="36"/>
        </w:numPr>
        <w:ind w:left="851" w:hanging="567"/>
        <w:rPr>
          <w:rFonts w:cs="Arial"/>
          <w:iCs/>
          <w:color w:val="E73137" w:themeColor="hyperlink"/>
          <w:szCs w:val="28"/>
          <w:u w:val="single"/>
        </w:rPr>
      </w:pPr>
      <w:r>
        <w:rPr>
          <w:rFonts w:cs="Arial"/>
          <w:iCs/>
          <w:color w:val="E73137" w:themeColor="hyperlink"/>
          <w:szCs w:val="28"/>
          <w:u w:val="single"/>
        </w:rPr>
        <w:t xml:space="preserve">INCIBE – Protege </w:t>
      </w:r>
      <w:r w:rsidRPr="002C3A5E">
        <w:rPr>
          <w:rFonts w:cs="Arial"/>
          <w:iCs/>
          <w:color w:val="E73137" w:themeColor="hyperlink"/>
          <w:szCs w:val="28"/>
          <w:u w:val="single"/>
        </w:rPr>
        <w:t>tu empresa – Blog</w:t>
      </w:r>
      <w:r>
        <w:rPr>
          <w:rFonts w:cs="Arial"/>
          <w:iCs/>
          <w:color w:val="E73137" w:themeColor="hyperlink"/>
          <w:szCs w:val="28"/>
          <w:u w:val="single"/>
        </w:rPr>
        <w:t xml:space="preserve"> - </w:t>
      </w:r>
      <w:r w:rsidRPr="00850A2A">
        <w:rPr>
          <w:rFonts w:cs="Arial"/>
          <w:iCs/>
          <w:color w:val="E73137" w:themeColor="hyperlink"/>
          <w:szCs w:val="28"/>
          <w:u w:val="single"/>
        </w:rPr>
        <w:t>Con estos ataques nos roban las contraseñas, ¡aprende a evitarlos!</w:t>
      </w:r>
      <w:r>
        <w:rPr>
          <w:rFonts w:cs="Arial"/>
          <w:iCs/>
          <w:color w:val="E73137" w:themeColor="hyperlink"/>
          <w:szCs w:val="28"/>
          <w:u w:val="single"/>
        </w:rPr>
        <w:t xml:space="preserve"> - </w:t>
      </w:r>
      <w:hyperlink r:id="rId25" w:history="1">
        <w:r w:rsidRPr="00AD3224">
          <w:rPr>
            <w:rStyle w:val="Hipervnculo"/>
            <w:rFonts w:cs="Arial"/>
            <w:iCs/>
            <w:szCs w:val="28"/>
          </w:rPr>
          <w:t>https://www.incibe.es/empresas/blog/estos-ataques-nos-roban-las-contrasenas-aprende-evitarlos</w:t>
        </w:r>
      </w:hyperlink>
    </w:p>
    <w:p w14:paraId="6DD8E5A1" w14:textId="77777777" w:rsidR="0088577D" w:rsidRPr="00673F54" w:rsidRDefault="0088577D" w:rsidP="0088577D">
      <w:pPr>
        <w:ind w:left="1077" w:hanging="720"/>
        <w:sectPr w:rsidR="0088577D" w:rsidRPr="00673F54" w:rsidSect="00DF6C4B">
          <w:headerReference w:type="first" r:id="rId26"/>
          <w:footerReference w:type="first" r:id="rId27"/>
          <w:pgSz w:w="11906" w:h="16838" w:code="9"/>
          <w:pgMar w:top="1985" w:right="1418" w:bottom="1134" w:left="1701" w:header="709" w:footer="454" w:gutter="0"/>
          <w:cols w:space="708"/>
          <w:docGrid w:linePitch="360"/>
        </w:sectPr>
      </w:pPr>
    </w:p>
    <w:p w14:paraId="34EE470D" w14:textId="77777777" w:rsidR="0088577D" w:rsidRDefault="0088577D" w:rsidP="0088577D">
      <w:pPr>
        <w:jc w:val="center"/>
        <w:rPr>
          <w:noProof/>
        </w:rPr>
      </w:pPr>
      <w:r>
        <w:rPr>
          <w:noProof/>
        </w:rPr>
        <w:lastRenderedPageBreak/>
        <w:drawing>
          <wp:inline distT="0" distB="0" distL="0" distR="0" wp14:anchorId="3428976A" wp14:editId="1445813F">
            <wp:extent cx="5270003" cy="1243587"/>
            <wp:effectExtent l="0" t="0" r="6985" b="0"/>
            <wp:docPr id="2" name="0 Imagen"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0003" cy="1243587"/>
                    </a:xfrm>
                    <a:prstGeom prst="rect">
                      <a:avLst/>
                    </a:prstGeom>
                  </pic:spPr>
                </pic:pic>
              </a:graphicData>
            </a:graphic>
          </wp:inline>
        </w:drawing>
      </w:r>
    </w:p>
    <w:p w14:paraId="7F3E7A5B" w14:textId="212EAA70" w:rsidR="00314618" w:rsidRPr="001260CD" w:rsidRDefault="001260CD" w:rsidP="001260CD">
      <w:pPr>
        <w:tabs>
          <w:tab w:val="left" w:pos="3360"/>
        </w:tabs>
      </w:pPr>
      <w:r>
        <w:tab/>
      </w:r>
    </w:p>
    <w:sectPr w:rsidR="00314618" w:rsidRPr="001260CD" w:rsidSect="00DF6C4B">
      <w:headerReference w:type="default" r:id="rId29"/>
      <w:pgSz w:w="11906" w:h="16838" w:code="9"/>
      <w:pgMar w:top="1985" w:right="1418" w:bottom="1134" w:left="1701" w:header="709"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33DE9A5" w16cex:dateUtc="2024-02-22T12:20:00Z"/>
  <w16cex:commentExtensible w16cex:durableId="1B4EF2C4" w16cex:dateUtc="2024-03-11T14:33:00Z"/>
  <w16cex:commentExtensible w16cex:durableId="18906A76" w16cex:dateUtc="2024-03-11T14:36:00Z"/>
  <w16cex:commentExtensible w16cex:durableId="335FCD92" w16cex:dateUtc="2024-03-11T14:42:00Z"/>
  <w16cex:commentExtensible w16cex:durableId="7C9C999B" w16cex:dateUtc="2024-02-22T15:45:00Z"/>
  <w16cex:commentExtensible w16cex:durableId="20420229" w16cex:dateUtc="2024-03-14T08: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E0A25" w14:textId="77777777" w:rsidR="00DF6C4B" w:rsidRDefault="00DF6C4B">
      <w:r>
        <w:separator/>
      </w:r>
    </w:p>
  </w:endnote>
  <w:endnote w:type="continuationSeparator" w:id="0">
    <w:p w14:paraId="2CD6356D" w14:textId="77777777" w:rsidR="00DF6C4B" w:rsidRDefault="00DF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71C7A" w14:textId="6B1986A7" w:rsidR="00D11149" w:rsidRDefault="00B639DD" w:rsidP="00B639DD">
    <w:pPr>
      <w:pStyle w:val="Piedepgina"/>
    </w:pPr>
    <w:r>
      <w:t>Contraseñas. Políticas de seguridad para la pyme</w:t>
    </w:r>
    <w:r w:rsidR="00EC4151">
      <w:t>.</w:t>
    </w:r>
    <w:r w:rsidR="00B23819" w:rsidRPr="00D276AD">
      <w:tab/>
    </w:r>
    <w:r w:rsidR="00A53802">
      <w:tab/>
    </w:r>
    <w:r w:rsidR="00B23819" w:rsidRPr="00D276AD">
      <w:t xml:space="preserve">Página </w:t>
    </w:r>
    <w:r w:rsidR="00CF2EF4">
      <w:fldChar w:fldCharType="begin"/>
    </w:r>
    <w:r w:rsidR="00CF2EF4">
      <w:instrText xml:space="preserve"> PAGE </w:instrText>
    </w:r>
    <w:r w:rsidR="00CF2EF4">
      <w:fldChar w:fldCharType="separate"/>
    </w:r>
    <w:r w:rsidR="00CB56E0">
      <w:rPr>
        <w:noProof/>
      </w:rPr>
      <w:t>4</w:t>
    </w:r>
    <w:r w:rsidR="00CF2EF4">
      <w:rPr>
        <w:noProof/>
      </w:rPr>
      <w:fldChar w:fldCharType="end"/>
    </w:r>
    <w:r w:rsidR="00B23819" w:rsidRPr="00D276AD">
      <w:t xml:space="preserve"> de </w:t>
    </w:r>
    <w:r w:rsidR="00C0724D">
      <w:rPr>
        <w:noProof/>
      </w:rPr>
      <w:fldChar w:fldCharType="begin"/>
    </w:r>
    <w:r w:rsidR="00C0724D">
      <w:rPr>
        <w:noProof/>
      </w:rPr>
      <w:instrText xml:space="preserve"> NUMPAGES </w:instrText>
    </w:r>
    <w:r w:rsidR="00C0724D">
      <w:rPr>
        <w:noProof/>
      </w:rPr>
      <w:fldChar w:fldCharType="separate"/>
    </w:r>
    <w:r w:rsidR="00CB56E0">
      <w:rPr>
        <w:noProof/>
      </w:rPr>
      <w:t>4</w:t>
    </w:r>
    <w:r w:rsidR="00C0724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6EBB" w14:textId="77777777" w:rsidR="00267808" w:rsidRDefault="00BA76EC" w:rsidP="00CF4F71">
    <w:pPr>
      <w:tabs>
        <w:tab w:val="left" w:pos="4111"/>
      </w:tabs>
      <w:ind w:left="-1418" w:hanging="142"/>
      <w:jc w:val="right"/>
    </w:pPr>
    <w:r>
      <w:rPr>
        <w:noProof/>
      </w:rPr>
      <w:drawing>
        <wp:anchor distT="0" distB="0" distL="114300" distR="114300" simplePos="0" relativeHeight="251660288" behindDoc="1" locked="0" layoutInCell="1" allowOverlap="1" wp14:anchorId="09A9218D" wp14:editId="3878C866">
          <wp:simplePos x="0" y="0"/>
          <wp:positionH relativeFrom="page">
            <wp:align>right</wp:align>
          </wp:positionH>
          <wp:positionV relativeFrom="paragraph">
            <wp:posOffset>-354330</wp:posOffset>
          </wp:positionV>
          <wp:extent cx="7565214" cy="622300"/>
          <wp:effectExtent l="0" t="0" r="0" b="6350"/>
          <wp:wrapNone/>
          <wp:docPr id="454514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4216" name="Imagen 1"/>
                  <pic:cNvPicPr>
                    <a:picLocks noChangeAspect="1" noChangeArrowheads="1"/>
                  </pic:cNvPicPr>
                </pic:nvPicPr>
                <pic:blipFill>
                  <a:blip r:embed="rId1"/>
                  <a:stretch>
                    <a:fillRect/>
                  </a:stretch>
                </pic:blipFill>
                <pic:spPr bwMode="auto">
                  <a:xfrm>
                    <a:off x="0" y="0"/>
                    <a:ext cx="7565214"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A6EE" w14:textId="77777777" w:rsidR="0088577D" w:rsidRPr="00D276AD" w:rsidRDefault="0088577D" w:rsidP="007F65BB">
    <w:pPr>
      <w:pStyle w:val="Piedepgina"/>
    </w:pPr>
    <w:r>
      <w:fldChar w:fldCharType="begin"/>
    </w:r>
    <w:r>
      <w:instrText xml:space="preserve"> TITLE  \* Caps  \* MERGEFORMAT </w:instrText>
    </w:r>
    <w:r>
      <w:fldChar w:fldCharType="end"/>
    </w:r>
    <w:r w:rsidRPr="00D276AD">
      <w:tab/>
    </w:r>
    <w:r>
      <w:tab/>
    </w:r>
    <w:r w:rsidRPr="00D276AD">
      <w:t xml:space="preserve">Página </w:t>
    </w:r>
    <w:r>
      <w:fldChar w:fldCharType="begin"/>
    </w:r>
    <w:r>
      <w:instrText xml:space="preserve"> PAGE </w:instrText>
    </w:r>
    <w:r>
      <w:fldChar w:fldCharType="separate"/>
    </w:r>
    <w:r>
      <w:rPr>
        <w:noProof/>
      </w:rPr>
      <w:t>2</w:t>
    </w:r>
    <w:r>
      <w:rPr>
        <w:noProof/>
      </w:rPr>
      <w:fldChar w:fldCharType="end"/>
    </w:r>
    <w:r w:rsidRPr="00D276AD">
      <w:t xml:space="preserve"> de </w:t>
    </w:r>
    <w:r w:rsidR="0051639F">
      <w:fldChar w:fldCharType="begin"/>
    </w:r>
    <w:r w:rsidR="0051639F">
      <w:instrText xml:space="preserve"> NUMPAGES </w:instrText>
    </w:r>
    <w:r w:rsidR="0051639F">
      <w:fldChar w:fldCharType="separate"/>
    </w:r>
    <w:r>
      <w:rPr>
        <w:noProof/>
      </w:rPr>
      <w:t>10</w:t>
    </w:r>
    <w:r w:rsidR="0051639F">
      <w:rPr>
        <w:noProof/>
      </w:rPr>
      <w:fldChar w:fldCharType="end"/>
    </w:r>
  </w:p>
  <w:p w14:paraId="6B8CC32A" w14:textId="77777777" w:rsidR="0088577D" w:rsidRPr="007F65BB" w:rsidRDefault="0088577D" w:rsidP="007F65BB">
    <w:pPr>
      <w:pStyle w:val="Piedepgina"/>
      <w:rPr>
        <w:b/>
        <w:i w:val="0"/>
      </w:rPr>
    </w:pPr>
    <w:r>
      <w:rPr>
        <w:b/>
        <w:i w:val="0"/>
      </w:rPr>
      <w:fldChar w:fldCharType="begin"/>
    </w:r>
    <w:r>
      <w:rPr>
        <w:b/>
        <w:i w:val="0"/>
      </w:rPr>
      <w:instrText xml:space="preserve"> SUBJECT  \* Caps  \* MERGEFORMAT </w:instrText>
    </w:r>
    <w:r>
      <w:rPr>
        <w:b/>
        <w:i w:val="0"/>
      </w:rPr>
      <w:fldChar w:fldCharType="end"/>
    </w:r>
    <w:r w:rsidRPr="007F65BB">
      <w:rPr>
        <w:b/>
        <w:i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B8BD8" w14:textId="77777777" w:rsidR="00DF6C4B" w:rsidRDefault="00DF6C4B" w:rsidP="00AF1253">
      <w:pPr>
        <w:spacing w:after="0"/>
      </w:pPr>
      <w:r>
        <w:separator/>
      </w:r>
    </w:p>
  </w:footnote>
  <w:footnote w:type="continuationSeparator" w:id="0">
    <w:p w14:paraId="69311F3B" w14:textId="77777777" w:rsidR="00DF6C4B" w:rsidRDefault="00DF6C4B" w:rsidP="00AF1253">
      <w:pPr>
        <w:spacing w:after="0"/>
      </w:pPr>
      <w:r>
        <w:continuationSeparator/>
      </w:r>
    </w:p>
  </w:footnote>
  <w:footnote w:type="continuationNotice" w:id="1">
    <w:p w14:paraId="29DD8EA2" w14:textId="77777777" w:rsidR="00DF6C4B" w:rsidRDefault="00DF6C4B" w:rsidP="00AF12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41221" w14:textId="0D8C59EC" w:rsidR="00B23819" w:rsidRPr="00314618" w:rsidRDefault="0051639F" w:rsidP="00314618">
    <w:pPr>
      <w:tabs>
        <w:tab w:val="right" w:pos="8789"/>
      </w:tabs>
    </w:pPr>
    <w:r>
      <w:rPr>
        <w:noProof/>
      </w:rPr>
      <w:drawing>
        <wp:anchor distT="0" distB="0" distL="114300" distR="114300" simplePos="0" relativeHeight="251665408" behindDoc="1" locked="0" layoutInCell="1" allowOverlap="1" wp14:anchorId="03FB1A4B" wp14:editId="0D5DD9D5">
          <wp:simplePos x="0" y="0"/>
          <wp:positionH relativeFrom="page">
            <wp:align>left</wp:align>
          </wp:positionH>
          <wp:positionV relativeFrom="paragraph">
            <wp:posOffset>-76835</wp:posOffset>
          </wp:positionV>
          <wp:extent cx="7536332" cy="619924"/>
          <wp:effectExtent l="0" t="0" r="7620" b="889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4423" name="Imagen 2"/>
                  <pic:cNvPicPr>
                    <a:picLocks noChangeAspect="1" noChangeArrowheads="1"/>
                  </pic:cNvPicPr>
                </pic:nvPicPr>
                <pic:blipFill>
                  <a:blip r:embed="rId1"/>
                  <a:stretch>
                    <a:fillRect/>
                  </a:stretch>
                </pic:blipFill>
                <pic:spPr bwMode="auto">
                  <a:xfrm>
                    <a:off x="0" y="0"/>
                    <a:ext cx="7536332" cy="619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61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F13D" w14:textId="77777777" w:rsidR="00B23819" w:rsidRDefault="00CA4D40" w:rsidP="00CF4F71">
    <w:pPr>
      <w:tabs>
        <w:tab w:val="center" w:pos="4393"/>
      </w:tabs>
      <w:ind w:right="-569"/>
      <w:jc w:val="right"/>
    </w:pPr>
    <w:r w:rsidRPr="00CA4D40">
      <w:rPr>
        <w:noProof/>
      </w:rPr>
      <w:drawing>
        <wp:inline distT="0" distB="0" distL="0" distR="0" wp14:anchorId="070284EF" wp14:editId="06B2851B">
          <wp:extent cx="2075180" cy="466725"/>
          <wp:effectExtent l="0" t="0" r="1270" b="9525"/>
          <wp:docPr id="276" name="Imagen 276" title="España Digit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180" cy="466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B272" w14:textId="77777777" w:rsidR="0088577D" w:rsidRDefault="0088577D" w:rsidP="00846F55">
    <w:pPr>
      <w:jc w:val="center"/>
    </w:pPr>
    <w:r>
      <w:rPr>
        <w:noProof/>
      </w:rPr>
      <w:drawing>
        <wp:anchor distT="0" distB="0" distL="114300" distR="114300" simplePos="0" relativeHeight="251663360" behindDoc="0" locked="0" layoutInCell="1" allowOverlap="1" wp14:anchorId="238BF66B" wp14:editId="4B793625">
          <wp:simplePos x="0" y="0"/>
          <wp:positionH relativeFrom="page">
            <wp:posOffset>1080135</wp:posOffset>
          </wp:positionH>
          <wp:positionV relativeFrom="page">
            <wp:posOffset>450215</wp:posOffset>
          </wp:positionV>
          <wp:extent cx="1702800" cy="482400"/>
          <wp:effectExtent l="0" t="0" r="0" b="0"/>
          <wp:wrapNone/>
          <wp:docPr id="1374771547" name="Imagen 1374771547" descr="Logotipo Ministerio de Industria, Energía y Turismo" title="Logotipo Ministerio de Industria, Energí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EnergiaYTurismo2.jpg"/>
                  <pic:cNvPicPr/>
                </pic:nvPicPr>
                <pic:blipFill>
                  <a:blip r:embed="rId1">
                    <a:extLst>
                      <a:ext uri="{28A0092B-C50C-407E-A947-70E740481C1C}">
                        <a14:useLocalDpi xmlns:a14="http://schemas.microsoft.com/office/drawing/2010/main" val="0"/>
                      </a:ext>
                    </a:extLst>
                  </a:blip>
                  <a:stretch>
                    <a:fillRect/>
                  </a:stretch>
                </pic:blipFill>
                <pic:spPr>
                  <a:xfrm>
                    <a:off x="0" y="0"/>
                    <a:ext cx="1702800" cy="48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41F0A07" wp14:editId="35D06731">
          <wp:simplePos x="0" y="0"/>
          <wp:positionH relativeFrom="page">
            <wp:posOffset>4625975</wp:posOffset>
          </wp:positionH>
          <wp:positionV relativeFrom="page">
            <wp:posOffset>450215</wp:posOffset>
          </wp:positionV>
          <wp:extent cx="2030400" cy="478800"/>
          <wp:effectExtent l="0" t="0" r="8255" b="0"/>
          <wp:wrapNone/>
          <wp:docPr id="1947320068" name="Imagen 1947320068" descr="Incibe. Instituto Nacional de Ciberseguridad" title="Incibe. Instituto Nacional de Ciber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be_logo_af.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400" cy="478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A5A5" w14:textId="77777777" w:rsidR="00434DD1" w:rsidRPr="001260CD" w:rsidRDefault="00BA76EC" w:rsidP="00CB56E0">
    <w:pPr>
      <w:tabs>
        <w:tab w:val="left" w:pos="7655"/>
        <w:tab w:val="right" w:pos="8789"/>
      </w:tabs>
      <w:ind w:left="-1418"/>
    </w:pPr>
    <w:r>
      <w:rPr>
        <w:noProof/>
      </w:rPr>
      <w:drawing>
        <wp:anchor distT="0" distB="0" distL="114300" distR="114300" simplePos="0" relativeHeight="251659264" behindDoc="1" locked="0" layoutInCell="1" allowOverlap="1" wp14:anchorId="0CACC5C1" wp14:editId="5B2B41BF">
          <wp:simplePos x="0" y="0"/>
          <wp:positionH relativeFrom="page">
            <wp:align>right</wp:align>
          </wp:positionH>
          <wp:positionV relativeFrom="paragraph">
            <wp:posOffset>-132715</wp:posOffset>
          </wp:positionV>
          <wp:extent cx="7536332" cy="619924"/>
          <wp:effectExtent l="0" t="0" r="7620" b="8890"/>
          <wp:wrapNone/>
          <wp:docPr id="1297934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34423" name="Imagen 2"/>
                  <pic:cNvPicPr>
                    <a:picLocks noChangeAspect="1" noChangeArrowheads="1"/>
                  </pic:cNvPicPr>
                </pic:nvPicPr>
                <pic:blipFill>
                  <a:blip r:embed="rId1"/>
                  <a:stretch>
                    <a:fillRect/>
                  </a:stretch>
                </pic:blipFill>
                <pic:spPr bwMode="auto">
                  <a:xfrm>
                    <a:off x="0" y="0"/>
                    <a:ext cx="7536332" cy="619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0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FC0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5A3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502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D43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0859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BE14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3CB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0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6E9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468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76DCB"/>
    <w:multiLevelType w:val="multilevel"/>
    <w:tmpl w:val="472CF8AC"/>
    <w:lvl w:ilvl="0">
      <w:start w:val="1"/>
      <w:numFmt w:val="upperRoman"/>
      <w:lvlText w:val="%1."/>
      <w:lvlJc w:val="right"/>
      <w:pPr>
        <w:tabs>
          <w:tab w:val="num" w:pos="180"/>
        </w:tabs>
        <w:ind w:left="180" w:hanging="180"/>
      </w:pPr>
      <w:rPr>
        <w:rFonts w:hint="default"/>
      </w:rPr>
    </w:lvl>
    <w:lvl w:ilvl="1">
      <w:start w:val="1"/>
      <w:numFmt w:val="upperRoman"/>
      <w:pStyle w:val="Indicen2"/>
      <w:lvlText w:val="%2"/>
      <w:lvlJc w:val="left"/>
      <w:pPr>
        <w:tabs>
          <w:tab w:val="num" w:pos="757"/>
        </w:tabs>
        <w:ind w:left="757"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606231"/>
    <w:multiLevelType w:val="multilevel"/>
    <w:tmpl w:val="75C47708"/>
    <w:styleLink w:val="Incibe"/>
    <w:lvl w:ilvl="0">
      <w:start w:val="1"/>
      <w:numFmt w:val="decimal"/>
      <w:pStyle w:val="TextoNumeradoNivel1"/>
      <w:lvlText w:val="%1."/>
      <w:lvlJc w:val="left"/>
      <w:pPr>
        <w:ind w:left="1077" w:hanging="360"/>
      </w:pPr>
      <w:rPr>
        <w:rFonts w:hint="default"/>
      </w:rPr>
    </w:lvl>
    <w:lvl w:ilvl="1">
      <w:start w:val="1"/>
      <w:numFmt w:val="lowerLetter"/>
      <w:pStyle w:val="TextoNumeradoNivel2"/>
      <w:lvlText w:val="%2."/>
      <w:lvlJc w:val="left"/>
      <w:pPr>
        <w:ind w:left="1797" w:hanging="360"/>
      </w:pPr>
      <w:rPr>
        <w:rFonts w:hint="default"/>
      </w:rPr>
    </w:lvl>
    <w:lvl w:ilvl="2">
      <w:start w:val="1"/>
      <w:numFmt w:val="lowerRoman"/>
      <w:pStyle w:val="TextoNumeradoNivel3"/>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2" w15:restartNumberingAfterBreak="0">
    <w:nsid w:val="0A2D2149"/>
    <w:multiLevelType w:val="hybridMultilevel"/>
    <w:tmpl w:val="F670DED0"/>
    <w:lvl w:ilvl="0" w:tplc="787C999A">
      <w:start w:val="1"/>
      <w:numFmt w:val="decimal"/>
      <w:lvlText w:val="[%1]."/>
      <w:lvlJc w:val="left"/>
      <w:pPr>
        <w:ind w:left="644" w:hanging="360"/>
      </w:pPr>
      <w:rPr>
        <w:rFonts w:hint="default"/>
        <w:b w:val="0"/>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246D19B7"/>
    <w:multiLevelType w:val="multilevel"/>
    <w:tmpl w:val="0B4EE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886AD1"/>
    <w:multiLevelType w:val="hybridMultilevel"/>
    <w:tmpl w:val="07CA1138"/>
    <w:lvl w:ilvl="0" w:tplc="59441EC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BD6EC9"/>
    <w:multiLevelType w:val="hybridMultilevel"/>
    <w:tmpl w:val="32C2CE5C"/>
    <w:lvl w:ilvl="0" w:tplc="52FC08DA">
      <w:start w:val="1"/>
      <w:numFmt w:val="bullet"/>
      <w:lvlText w:val=""/>
      <w:lvlJc w:val="left"/>
      <w:pPr>
        <w:ind w:left="720" w:hanging="360"/>
      </w:pPr>
      <w:rPr>
        <w:rFonts w:ascii="Wingdings" w:hAnsi="Wingdings" w:hint="default"/>
        <w:color w:val="E7313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9C5B32"/>
    <w:multiLevelType w:val="hybridMultilevel"/>
    <w:tmpl w:val="26563848"/>
    <w:lvl w:ilvl="0" w:tplc="F20EB942">
      <w:start w:val="1"/>
      <w:numFmt w:val="bullet"/>
      <w:lvlText w:val=""/>
      <w:lvlJc w:val="left"/>
      <w:pPr>
        <w:tabs>
          <w:tab w:val="num" w:pos="720"/>
        </w:tabs>
        <w:ind w:left="720" w:hanging="360"/>
      </w:pPr>
      <w:rPr>
        <w:rFonts w:ascii="Wingdings" w:hAnsi="Wingdings" w:hint="default"/>
        <w:color w:val="E73137"/>
        <w:sz w:val="16"/>
      </w:rPr>
    </w:lvl>
    <w:lvl w:ilvl="1" w:tplc="A29247F0">
      <w:start w:val="1"/>
      <w:numFmt w:val="bullet"/>
      <w:pStyle w:val="BulletsNivel2"/>
      <w:lvlText w:val=""/>
      <w:lvlJc w:val="left"/>
      <w:pPr>
        <w:tabs>
          <w:tab w:val="num" w:pos="1440"/>
        </w:tabs>
        <w:ind w:left="1440" w:hanging="360"/>
      </w:pPr>
      <w:rPr>
        <w:rFonts w:ascii="Wingdings" w:hAnsi="Wingdings" w:hint="default"/>
        <w:color w:val="FFDD00"/>
        <w:sz w:val="16"/>
      </w:rPr>
    </w:lvl>
    <w:lvl w:ilvl="2" w:tplc="8A10FBB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C13D9F"/>
    <w:multiLevelType w:val="hybridMultilevel"/>
    <w:tmpl w:val="58D40E4C"/>
    <w:lvl w:ilvl="0" w:tplc="468272BE">
      <w:start w:val="1"/>
      <w:numFmt w:val="decimal"/>
      <w:lvlText w:val="Tabla %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9D32E1"/>
    <w:multiLevelType w:val="hybridMultilevel"/>
    <w:tmpl w:val="1B7E1F70"/>
    <w:lvl w:ilvl="0" w:tplc="292C068A">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9" w15:restartNumberingAfterBreak="0">
    <w:nsid w:val="3AD94E3D"/>
    <w:multiLevelType w:val="hybridMultilevel"/>
    <w:tmpl w:val="D43EC66A"/>
    <w:lvl w:ilvl="0" w:tplc="87DED06E">
      <w:start w:val="1"/>
      <w:numFmt w:val="decimal"/>
      <w:lvlText w:val="Figura %1: "/>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F3636FA"/>
    <w:multiLevelType w:val="hybridMultilevel"/>
    <w:tmpl w:val="BEDA2D34"/>
    <w:lvl w:ilvl="0" w:tplc="0616BC18">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41B911C3"/>
    <w:multiLevelType w:val="hybridMultilevel"/>
    <w:tmpl w:val="64D80E68"/>
    <w:lvl w:ilvl="0" w:tplc="0C0A000F">
      <w:start w:val="1"/>
      <w:numFmt w:val="decimal"/>
      <w:lvlText w:val="%1."/>
      <w:lvlJc w:val="left"/>
      <w:pPr>
        <w:ind w:left="720" w:hanging="360"/>
      </w:pPr>
    </w:lvl>
    <w:lvl w:ilvl="1" w:tplc="32F64CE6">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E9D30DE"/>
    <w:multiLevelType w:val="multilevel"/>
    <w:tmpl w:val="F2CE8DC4"/>
    <w:lvl w:ilvl="0">
      <w:start w:val="1"/>
      <w:numFmt w:val="decimal"/>
      <w:lvlText w:val="%1."/>
      <w:lvlJc w:val="left"/>
      <w:pPr>
        <w:tabs>
          <w:tab w:val="num" w:pos="924"/>
        </w:tabs>
        <w:ind w:left="924" w:hanging="564"/>
      </w:pPr>
      <w:rPr>
        <w:rFonts w:hint="default"/>
      </w:rPr>
    </w:lvl>
    <w:lvl w:ilvl="1">
      <w:start w:val="1"/>
      <w:numFmt w:val="lowerLetter"/>
      <w:lvlText w:val="%2."/>
      <w:lvlJc w:val="left"/>
      <w:pPr>
        <w:tabs>
          <w:tab w:val="num" w:pos="1644"/>
        </w:tabs>
        <w:ind w:left="1644" w:hanging="5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1EA44B8"/>
    <w:multiLevelType w:val="hybridMultilevel"/>
    <w:tmpl w:val="8C4A8492"/>
    <w:lvl w:ilvl="0" w:tplc="53B00124">
      <w:start w:val="1"/>
      <w:numFmt w:val="bullet"/>
      <w:pStyle w:val="BulletsNivel1"/>
      <w:lvlText w:val=""/>
      <w:lvlJc w:val="left"/>
      <w:pPr>
        <w:tabs>
          <w:tab w:val="num" w:pos="720"/>
        </w:tabs>
        <w:ind w:left="720" w:hanging="360"/>
      </w:pPr>
      <w:rPr>
        <w:rFonts w:ascii="Wingdings" w:hAnsi="Wingdings" w:hint="default"/>
        <w:color w:val="E73137"/>
        <w:sz w:val="20"/>
        <w:u w:color="FFFFFF" w:themeColor="background1"/>
      </w:rPr>
    </w:lvl>
    <w:lvl w:ilvl="1" w:tplc="E9586440">
      <w:start w:val="1"/>
      <w:numFmt w:val="bullet"/>
      <w:lvlText w:val="-"/>
      <w:lvlJc w:val="left"/>
      <w:pPr>
        <w:tabs>
          <w:tab w:val="num" w:pos="1440"/>
        </w:tabs>
        <w:ind w:left="1440" w:hanging="360"/>
      </w:pPr>
      <w:rPr>
        <w:rFonts w:ascii="Calibri" w:hAnsi="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CF7F1B"/>
    <w:multiLevelType w:val="multilevel"/>
    <w:tmpl w:val="AC20D2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suff w:val="space"/>
      <w:lvlText w:val="%1.%2.%3.%4.%5.%6.%7"/>
      <w:lvlJc w:val="left"/>
      <w:pPr>
        <w:ind w:left="1296" w:hanging="1296"/>
      </w:pPr>
      <w:rPr>
        <w:rFonts w:hint="default"/>
      </w:rPr>
    </w:lvl>
    <w:lvl w:ilvl="7">
      <w:start w:val="1"/>
      <w:numFmt w:val="decimal"/>
      <w:pStyle w:val="Ttulo8"/>
      <w:suff w:val="space"/>
      <w:lvlText w:val="%1.%2.%3.%4.%5.%6.%7.%8"/>
      <w:lvlJc w:val="left"/>
      <w:pPr>
        <w:ind w:left="1440" w:hanging="1440"/>
      </w:pPr>
      <w:rPr>
        <w:rFonts w:hint="default"/>
      </w:rPr>
    </w:lvl>
    <w:lvl w:ilvl="8">
      <w:start w:val="1"/>
      <w:numFmt w:val="decimal"/>
      <w:pStyle w:val="Ttulo9"/>
      <w:suff w:val="space"/>
      <w:lvlText w:val="%1.%2.%3.%4.%5.%6.%7.%8.%9"/>
      <w:lvlJc w:val="left"/>
      <w:pPr>
        <w:ind w:left="1584" w:hanging="1584"/>
      </w:pPr>
      <w:rPr>
        <w:rFonts w:hint="default"/>
      </w:rPr>
    </w:lvl>
  </w:abstractNum>
  <w:abstractNum w:abstractNumId="25" w15:restartNumberingAfterBreak="0">
    <w:nsid w:val="68B10D7F"/>
    <w:multiLevelType w:val="multilevel"/>
    <w:tmpl w:val="E9F28428"/>
    <w:lvl w:ilvl="0">
      <w:start w:val="1"/>
      <w:numFmt w:val="decimal"/>
      <w:lvlText w:val="%1."/>
      <w:lvlJc w:val="left"/>
      <w:pPr>
        <w:tabs>
          <w:tab w:val="num" w:pos="792"/>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1224"/>
        </w:tabs>
        <w:ind w:left="0" w:firstLine="0"/>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6" w15:restartNumberingAfterBreak="0">
    <w:nsid w:val="69047CDC"/>
    <w:multiLevelType w:val="multilevel"/>
    <w:tmpl w:val="65F87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25"/>
  </w:num>
  <w:num w:numId="3">
    <w:abstractNumId w:val="16"/>
  </w:num>
  <w:num w:numId="4">
    <w:abstractNumId w:val="23"/>
  </w:num>
  <w:num w:numId="5">
    <w:abstractNumId w:val="19"/>
  </w:num>
  <w:num w:numId="6">
    <w:abstractNumId w:val="17"/>
  </w:num>
  <w:num w:numId="7">
    <w:abstractNumId w:val="10"/>
  </w:num>
  <w:num w:numId="8">
    <w:abstractNumId w:val="25"/>
  </w:num>
  <w:num w:numId="9">
    <w:abstractNumId w:val="25"/>
  </w:num>
  <w:num w:numId="10">
    <w:abstractNumId w:val="25"/>
  </w:num>
  <w:num w:numId="11">
    <w:abstractNumId w:val="25"/>
  </w:num>
  <w:num w:numId="12">
    <w:abstractNumId w:val="23"/>
  </w:num>
  <w:num w:numId="13">
    <w:abstractNumId w:val="16"/>
  </w:num>
  <w:num w:numId="14">
    <w:abstractNumId w:val="16"/>
  </w:num>
  <w:num w:numId="15">
    <w:abstractNumId w:val="22"/>
  </w:num>
  <w:num w:numId="16">
    <w:abstractNumId w:val="10"/>
  </w:num>
  <w:num w:numId="17">
    <w:abstractNumId w:val="18"/>
  </w:num>
  <w:num w:numId="18">
    <w:abstractNumId w:val="20"/>
  </w:num>
  <w:num w:numId="19">
    <w:abstractNumId w:val="21"/>
  </w:num>
  <w:num w:numId="20">
    <w:abstractNumId w:val="11"/>
  </w:num>
  <w:num w:numId="21">
    <w:abstractNumId w:val="14"/>
  </w:num>
  <w:num w:numId="22">
    <w:abstractNumId w:val="13"/>
  </w:num>
  <w:num w:numId="23">
    <w:abstractNumId w:val="2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6"/>
  </w:num>
  <w:num w:numId="35">
    <w:abstractNumId w:val="15"/>
  </w:num>
  <w:num w:numId="36">
    <w:abstractNumId w:val="12"/>
  </w:num>
  <w:num w:numId="37">
    <w:abstractNumId w:val="24"/>
  </w:num>
  <w:num w:numId="38">
    <w:abstractNumId w:val="24"/>
  </w:num>
  <w:num w:numId="39">
    <w:abstractNumId w:val="24"/>
  </w:num>
  <w:num w:numId="4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77D"/>
    <w:rsid w:val="00013AAD"/>
    <w:rsid w:val="00016256"/>
    <w:rsid w:val="00016ADF"/>
    <w:rsid w:val="0002177D"/>
    <w:rsid w:val="00021D94"/>
    <w:rsid w:val="00022B30"/>
    <w:rsid w:val="00023B55"/>
    <w:rsid w:val="00024330"/>
    <w:rsid w:val="00026C0E"/>
    <w:rsid w:val="00036C3E"/>
    <w:rsid w:val="00047498"/>
    <w:rsid w:val="000476A8"/>
    <w:rsid w:val="00054F46"/>
    <w:rsid w:val="0005602F"/>
    <w:rsid w:val="0006505E"/>
    <w:rsid w:val="000651CB"/>
    <w:rsid w:val="000743C6"/>
    <w:rsid w:val="000746AA"/>
    <w:rsid w:val="000762B9"/>
    <w:rsid w:val="000765A5"/>
    <w:rsid w:val="00096379"/>
    <w:rsid w:val="000A45FF"/>
    <w:rsid w:val="000A73B7"/>
    <w:rsid w:val="000C1B35"/>
    <w:rsid w:val="000C1C1F"/>
    <w:rsid w:val="000C5361"/>
    <w:rsid w:val="000C65CA"/>
    <w:rsid w:val="000C7C7A"/>
    <w:rsid w:val="000D204A"/>
    <w:rsid w:val="000D3393"/>
    <w:rsid w:val="000D3CE0"/>
    <w:rsid w:val="000D5092"/>
    <w:rsid w:val="000D5BAE"/>
    <w:rsid w:val="000E4DAE"/>
    <w:rsid w:val="000F17BC"/>
    <w:rsid w:val="00107C3B"/>
    <w:rsid w:val="00111180"/>
    <w:rsid w:val="001260CD"/>
    <w:rsid w:val="001423CB"/>
    <w:rsid w:val="0014775D"/>
    <w:rsid w:val="00156143"/>
    <w:rsid w:val="0015681B"/>
    <w:rsid w:val="00172085"/>
    <w:rsid w:val="00174B03"/>
    <w:rsid w:val="001857B8"/>
    <w:rsid w:val="00194943"/>
    <w:rsid w:val="001977B4"/>
    <w:rsid w:val="001A5CE5"/>
    <w:rsid w:val="001B13A5"/>
    <w:rsid w:val="001B2598"/>
    <w:rsid w:val="001B3023"/>
    <w:rsid w:val="001B5E9A"/>
    <w:rsid w:val="001B6ECB"/>
    <w:rsid w:val="001C0A29"/>
    <w:rsid w:val="001C45A8"/>
    <w:rsid w:val="001D3845"/>
    <w:rsid w:val="001E1F2E"/>
    <w:rsid w:val="001F1012"/>
    <w:rsid w:val="001F586F"/>
    <w:rsid w:val="001F6A4A"/>
    <w:rsid w:val="00205501"/>
    <w:rsid w:val="002109AF"/>
    <w:rsid w:val="0021306B"/>
    <w:rsid w:val="00213A2E"/>
    <w:rsid w:val="00217A92"/>
    <w:rsid w:val="0022576E"/>
    <w:rsid w:val="00232E8F"/>
    <w:rsid w:val="00240F87"/>
    <w:rsid w:val="00245A2D"/>
    <w:rsid w:val="00246FA7"/>
    <w:rsid w:val="00247F1B"/>
    <w:rsid w:val="00254FC9"/>
    <w:rsid w:val="00257670"/>
    <w:rsid w:val="00267808"/>
    <w:rsid w:val="00270D84"/>
    <w:rsid w:val="0027344B"/>
    <w:rsid w:val="00282058"/>
    <w:rsid w:val="002A0164"/>
    <w:rsid w:val="002A0F13"/>
    <w:rsid w:val="002B42C2"/>
    <w:rsid w:val="002B6190"/>
    <w:rsid w:val="002C028C"/>
    <w:rsid w:val="002C2062"/>
    <w:rsid w:val="002C3ABC"/>
    <w:rsid w:val="002D40B8"/>
    <w:rsid w:val="002D60A9"/>
    <w:rsid w:val="002D7828"/>
    <w:rsid w:val="002F19DB"/>
    <w:rsid w:val="002F502B"/>
    <w:rsid w:val="0030315C"/>
    <w:rsid w:val="00305988"/>
    <w:rsid w:val="00314618"/>
    <w:rsid w:val="00325034"/>
    <w:rsid w:val="00325C05"/>
    <w:rsid w:val="00327AA3"/>
    <w:rsid w:val="00330905"/>
    <w:rsid w:val="0033383A"/>
    <w:rsid w:val="00342932"/>
    <w:rsid w:val="00352F88"/>
    <w:rsid w:val="00363090"/>
    <w:rsid w:val="00363A4D"/>
    <w:rsid w:val="003643DD"/>
    <w:rsid w:val="0036456C"/>
    <w:rsid w:val="00374F57"/>
    <w:rsid w:val="003809E9"/>
    <w:rsid w:val="003854DA"/>
    <w:rsid w:val="003913CE"/>
    <w:rsid w:val="00392C16"/>
    <w:rsid w:val="0039430D"/>
    <w:rsid w:val="003946C6"/>
    <w:rsid w:val="00395BA2"/>
    <w:rsid w:val="003A0451"/>
    <w:rsid w:val="003A0D85"/>
    <w:rsid w:val="003B2C40"/>
    <w:rsid w:val="003B5648"/>
    <w:rsid w:val="003B7974"/>
    <w:rsid w:val="003C03F6"/>
    <w:rsid w:val="003C4510"/>
    <w:rsid w:val="003D0E12"/>
    <w:rsid w:val="003D1D6C"/>
    <w:rsid w:val="003D6EF1"/>
    <w:rsid w:val="003E14B3"/>
    <w:rsid w:val="003E2A3F"/>
    <w:rsid w:val="003E7C5A"/>
    <w:rsid w:val="00412B67"/>
    <w:rsid w:val="00413669"/>
    <w:rsid w:val="00420E07"/>
    <w:rsid w:val="00422C75"/>
    <w:rsid w:val="004253C6"/>
    <w:rsid w:val="00426C31"/>
    <w:rsid w:val="00431931"/>
    <w:rsid w:val="00434DD1"/>
    <w:rsid w:val="004364F2"/>
    <w:rsid w:val="00437369"/>
    <w:rsid w:val="0044466B"/>
    <w:rsid w:val="00444B93"/>
    <w:rsid w:val="00444EC6"/>
    <w:rsid w:val="00456D32"/>
    <w:rsid w:val="00463BBF"/>
    <w:rsid w:val="004651C8"/>
    <w:rsid w:val="00477BE9"/>
    <w:rsid w:val="00492DFE"/>
    <w:rsid w:val="004B327E"/>
    <w:rsid w:val="004B4A28"/>
    <w:rsid w:val="004C0F2F"/>
    <w:rsid w:val="004C159A"/>
    <w:rsid w:val="004C2273"/>
    <w:rsid w:val="004C4817"/>
    <w:rsid w:val="004D1550"/>
    <w:rsid w:val="004E0FC1"/>
    <w:rsid w:val="004E6D77"/>
    <w:rsid w:val="004F3AAF"/>
    <w:rsid w:val="004F44F7"/>
    <w:rsid w:val="004F5BCA"/>
    <w:rsid w:val="004F7E7A"/>
    <w:rsid w:val="0050158D"/>
    <w:rsid w:val="00505376"/>
    <w:rsid w:val="00506DCD"/>
    <w:rsid w:val="0050780D"/>
    <w:rsid w:val="00514D7C"/>
    <w:rsid w:val="0051639F"/>
    <w:rsid w:val="0052168D"/>
    <w:rsid w:val="00523B1E"/>
    <w:rsid w:val="00526FA9"/>
    <w:rsid w:val="0053668D"/>
    <w:rsid w:val="00536752"/>
    <w:rsid w:val="005434AD"/>
    <w:rsid w:val="00562F32"/>
    <w:rsid w:val="00570CDD"/>
    <w:rsid w:val="0058051E"/>
    <w:rsid w:val="00581A12"/>
    <w:rsid w:val="005840DB"/>
    <w:rsid w:val="005865ED"/>
    <w:rsid w:val="00590F8E"/>
    <w:rsid w:val="00592A64"/>
    <w:rsid w:val="00596765"/>
    <w:rsid w:val="005B1F0B"/>
    <w:rsid w:val="005B48C9"/>
    <w:rsid w:val="005C4596"/>
    <w:rsid w:val="005C69DE"/>
    <w:rsid w:val="005C7542"/>
    <w:rsid w:val="005D1CD6"/>
    <w:rsid w:val="005D3047"/>
    <w:rsid w:val="005D3C82"/>
    <w:rsid w:val="005D3F6D"/>
    <w:rsid w:val="005E1188"/>
    <w:rsid w:val="005E2E36"/>
    <w:rsid w:val="005F26A5"/>
    <w:rsid w:val="00601E14"/>
    <w:rsid w:val="0061607D"/>
    <w:rsid w:val="0062051C"/>
    <w:rsid w:val="00621640"/>
    <w:rsid w:val="00621AE5"/>
    <w:rsid w:val="006225F1"/>
    <w:rsid w:val="00624DA6"/>
    <w:rsid w:val="00625FC1"/>
    <w:rsid w:val="00626A58"/>
    <w:rsid w:val="00626B4C"/>
    <w:rsid w:val="00633570"/>
    <w:rsid w:val="006341C4"/>
    <w:rsid w:val="00634B3D"/>
    <w:rsid w:val="0064201E"/>
    <w:rsid w:val="006451BC"/>
    <w:rsid w:val="006532A2"/>
    <w:rsid w:val="0065338F"/>
    <w:rsid w:val="00654035"/>
    <w:rsid w:val="00655E47"/>
    <w:rsid w:val="0066120B"/>
    <w:rsid w:val="00662706"/>
    <w:rsid w:val="00663555"/>
    <w:rsid w:val="00666964"/>
    <w:rsid w:val="0067119D"/>
    <w:rsid w:val="00673A43"/>
    <w:rsid w:val="0068140E"/>
    <w:rsid w:val="00682053"/>
    <w:rsid w:val="006875EB"/>
    <w:rsid w:val="00694753"/>
    <w:rsid w:val="006A1FDA"/>
    <w:rsid w:val="006A26F0"/>
    <w:rsid w:val="006A455C"/>
    <w:rsid w:val="006A6703"/>
    <w:rsid w:val="006B1775"/>
    <w:rsid w:val="006C4097"/>
    <w:rsid w:val="006D6D27"/>
    <w:rsid w:val="006E21ED"/>
    <w:rsid w:val="006E5B51"/>
    <w:rsid w:val="006E61B8"/>
    <w:rsid w:val="006F27BD"/>
    <w:rsid w:val="006F4D57"/>
    <w:rsid w:val="00705215"/>
    <w:rsid w:val="007055C0"/>
    <w:rsid w:val="00713EA0"/>
    <w:rsid w:val="00722176"/>
    <w:rsid w:val="00724C68"/>
    <w:rsid w:val="00725921"/>
    <w:rsid w:val="0072699A"/>
    <w:rsid w:val="007331A9"/>
    <w:rsid w:val="00733A03"/>
    <w:rsid w:val="0073560C"/>
    <w:rsid w:val="0073587B"/>
    <w:rsid w:val="00741BB8"/>
    <w:rsid w:val="00742CFF"/>
    <w:rsid w:val="00747B7D"/>
    <w:rsid w:val="0075461E"/>
    <w:rsid w:val="00755263"/>
    <w:rsid w:val="00765D8B"/>
    <w:rsid w:val="0077116B"/>
    <w:rsid w:val="00771E8E"/>
    <w:rsid w:val="00781348"/>
    <w:rsid w:val="00786159"/>
    <w:rsid w:val="00792A0D"/>
    <w:rsid w:val="007941C4"/>
    <w:rsid w:val="007A2B61"/>
    <w:rsid w:val="007A3F1D"/>
    <w:rsid w:val="007B4011"/>
    <w:rsid w:val="007C7DC4"/>
    <w:rsid w:val="007D52D3"/>
    <w:rsid w:val="007E1141"/>
    <w:rsid w:val="007F1D04"/>
    <w:rsid w:val="007F4CD8"/>
    <w:rsid w:val="007F634C"/>
    <w:rsid w:val="007F65BB"/>
    <w:rsid w:val="007F660A"/>
    <w:rsid w:val="007F7D60"/>
    <w:rsid w:val="00803AA9"/>
    <w:rsid w:val="00805738"/>
    <w:rsid w:val="008079FC"/>
    <w:rsid w:val="00823E68"/>
    <w:rsid w:val="00830C7C"/>
    <w:rsid w:val="00834735"/>
    <w:rsid w:val="00835634"/>
    <w:rsid w:val="0084415F"/>
    <w:rsid w:val="00846F55"/>
    <w:rsid w:val="00850069"/>
    <w:rsid w:val="0085103B"/>
    <w:rsid w:val="00853B99"/>
    <w:rsid w:val="0085729F"/>
    <w:rsid w:val="00875C39"/>
    <w:rsid w:val="00881925"/>
    <w:rsid w:val="00882E5F"/>
    <w:rsid w:val="0088577D"/>
    <w:rsid w:val="00885C7B"/>
    <w:rsid w:val="008863C6"/>
    <w:rsid w:val="008907FC"/>
    <w:rsid w:val="00892C67"/>
    <w:rsid w:val="00893A91"/>
    <w:rsid w:val="00894677"/>
    <w:rsid w:val="008A1694"/>
    <w:rsid w:val="008A325B"/>
    <w:rsid w:val="008A4758"/>
    <w:rsid w:val="008B056F"/>
    <w:rsid w:val="008B133B"/>
    <w:rsid w:val="008B3860"/>
    <w:rsid w:val="008B729E"/>
    <w:rsid w:val="008B73C5"/>
    <w:rsid w:val="008C20EE"/>
    <w:rsid w:val="008C430E"/>
    <w:rsid w:val="008C4B5E"/>
    <w:rsid w:val="008D2A8F"/>
    <w:rsid w:val="008D64B4"/>
    <w:rsid w:val="008D750B"/>
    <w:rsid w:val="008D75D1"/>
    <w:rsid w:val="008E1871"/>
    <w:rsid w:val="008F0377"/>
    <w:rsid w:val="008F1D30"/>
    <w:rsid w:val="008F2723"/>
    <w:rsid w:val="008F5A3E"/>
    <w:rsid w:val="008F6BC3"/>
    <w:rsid w:val="008F7055"/>
    <w:rsid w:val="00901080"/>
    <w:rsid w:val="009053F7"/>
    <w:rsid w:val="009060D0"/>
    <w:rsid w:val="00910FA5"/>
    <w:rsid w:val="00911EA8"/>
    <w:rsid w:val="00912A1A"/>
    <w:rsid w:val="009138C2"/>
    <w:rsid w:val="00917A89"/>
    <w:rsid w:val="00917BF5"/>
    <w:rsid w:val="00923789"/>
    <w:rsid w:val="00924BE4"/>
    <w:rsid w:val="00930326"/>
    <w:rsid w:val="00931346"/>
    <w:rsid w:val="00931477"/>
    <w:rsid w:val="00944380"/>
    <w:rsid w:val="00944648"/>
    <w:rsid w:val="00957CC2"/>
    <w:rsid w:val="00960B4E"/>
    <w:rsid w:val="00965C0D"/>
    <w:rsid w:val="00973B34"/>
    <w:rsid w:val="0097513E"/>
    <w:rsid w:val="00976A71"/>
    <w:rsid w:val="00981404"/>
    <w:rsid w:val="009875DB"/>
    <w:rsid w:val="00995CCE"/>
    <w:rsid w:val="009969FA"/>
    <w:rsid w:val="009A2CDF"/>
    <w:rsid w:val="009A477D"/>
    <w:rsid w:val="009B32B6"/>
    <w:rsid w:val="009B3DC4"/>
    <w:rsid w:val="009B7BFC"/>
    <w:rsid w:val="009C0545"/>
    <w:rsid w:val="009C2EF5"/>
    <w:rsid w:val="009E17A6"/>
    <w:rsid w:val="009E275F"/>
    <w:rsid w:val="009E6867"/>
    <w:rsid w:val="009F7292"/>
    <w:rsid w:val="00A17329"/>
    <w:rsid w:val="00A237F6"/>
    <w:rsid w:val="00A24BA2"/>
    <w:rsid w:val="00A25F91"/>
    <w:rsid w:val="00A43B2F"/>
    <w:rsid w:val="00A46B2B"/>
    <w:rsid w:val="00A472CA"/>
    <w:rsid w:val="00A53802"/>
    <w:rsid w:val="00A54290"/>
    <w:rsid w:val="00A570B5"/>
    <w:rsid w:val="00A60BDF"/>
    <w:rsid w:val="00A63A86"/>
    <w:rsid w:val="00A63B22"/>
    <w:rsid w:val="00A660E2"/>
    <w:rsid w:val="00A73153"/>
    <w:rsid w:val="00A80093"/>
    <w:rsid w:val="00A9408B"/>
    <w:rsid w:val="00A96D13"/>
    <w:rsid w:val="00A9742D"/>
    <w:rsid w:val="00A97540"/>
    <w:rsid w:val="00AB39FF"/>
    <w:rsid w:val="00AB5545"/>
    <w:rsid w:val="00AC03BF"/>
    <w:rsid w:val="00AC1042"/>
    <w:rsid w:val="00AC34EC"/>
    <w:rsid w:val="00AD14B8"/>
    <w:rsid w:val="00AD170E"/>
    <w:rsid w:val="00AD4085"/>
    <w:rsid w:val="00AD65A2"/>
    <w:rsid w:val="00AE5571"/>
    <w:rsid w:val="00AE6F17"/>
    <w:rsid w:val="00AE7811"/>
    <w:rsid w:val="00AF07DF"/>
    <w:rsid w:val="00AF1253"/>
    <w:rsid w:val="00AF16B2"/>
    <w:rsid w:val="00AF1BE8"/>
    <w:rsid w:val="00AF255D"/>
    <w:rsid w:val="00AF2863"/>
    <w:rsid w:val="00AF2DA7"/>
    <w:rsid w:val="00AF406F"/>
    <w:rsid w:val="00AF7D95"/>
    <w:rsid w:val="00B00DDE"/>
    <w:rsid w:val="00B05F35"/>
    <w:rsid w:val="00B11FDF"/>
    <w:rsid w:val="00B145EF"/>
    <w:rsid w:val="00B23819"/>
    <w:rsid w:val="00B30673"/>
    <w:rsid w:val="00B30A9A"/>
    <w:rsid w:val="00B317E8"/>
    <w:rsid w:val="00B336B6"/>
    <w:rsid w:val="00B37246"/>
    <w:rsid w:val="00B374C9"/>
    <w:rsid w:val="00B41DF0"/>
    <w:rsid w:val="00B4298D"/>
    <w:rsid w:val="00B46642"/>
    <w:rsid w:val="00B46B4B"/>
    <w:rsid w:val="00B470D4"/>
    <w:rsid w:val="00B639DD"/>
    <w:rsid w:val="00B650D9"/>
    <w:rsid w:val="00B67B9D"/>
    <w:rsid w:val="00B73143"/>
    <w:rsid w:val="00B80C43"/>
    <w:rsid w:val="00B8633C"/>
    <w:rsid w:val="00B90CA2"/>
    <w:rsid w:val="00B91F9C"/>
    <w:rsid w:val="00B9469C"/>
    <w:rsid w:val="00BA158A"/>
    <w:rsid w:val="00BA76EC"/>
    <w:rsid w:val="00BB38B9"/>
    <w:rsid w:val="00BB5E77"/>
    <w:rsid w:val="00BC22B4"/>
    <w:rsid w:val="00BC5752"/>
    <w:rsid w:val="00BD51A1"/>
    <w:rsid w:val="00BD6EF7"/>
    <w:rsid w:val="00BE21FE"/>
    <w:rsid w:val="00BF3231"/>
    <w:rsid w:val="00C0724D"/>
    <w:rsid w:val="00C07736"/>
    <w:rsid w:val="00C1129D"/>
    <w:rsid w:val="00C12020"/>
    <w:rsid w:val="00C205DA"/>
    <w:rsid w:val="00C237B2"/>
    <w:rsid w:val="00C30926"/>
    <w:rsid w:val="00C4463E"/>
    <w:rsid w:val="00C53E64"/>
    <w:rsid w:val="00C57B13"/>
    <w:rsid w:val="00C60459"/>
    <w:rsid w:val="00C6253C"/>
    <w:rsid w:val="00C63CE0"/>
    <w:rsid w:val="00C67016"/>
    <w:rsid w:val="00C7667B"/>
    <w:rsid w:val="00C871D5"/>
    <w:rsid w:val="00C94C06"/>
    <w:rsid w:val="00C9696D"/>
    <w:rsid w:val="00C970F1"/>
    <w:rsid w:val="00C97C20"/>
    <w:rsid w:val="00CA0339"/>
    <w:rsid w:val="00CA3242"/>
    <w:rsid w:val="00CA4D40"/>
    <w:rsid w:val="00CA5139"/>
    <w:rsid w:val="00CA6D2E"/>
    <w:rsid w:val="00CB47FB"/>
    <w:rsid w:val="00CB56E0"/>
    <w:rsid w:val="00CC04F0"/>
    <w:rsid w:val="00CD1C1A"/>
    <w:rsid w:val="00CD2120"/>
    <w:rsid w:val="00CD4455"/>
    <w:rsid w:val="00CD69C9"/>
    <w:rsid w:val="00CD7956"/>
    <w:rsid w:val="00CE2ABE"/>
    <w:rsid w:val="00CF2EF4"/>
    <w:rsid w:val="00CF4357"/>
    <w:rsid w:val="00CF4F71"/>
    <w:rsid w:val="00CF6906"/>
    <w:rsid w:val="00D016B9"/>
    <w:rsid w:val="00D03519"/>
    <w:rsid w:val="00D0646A"/>
    <w:rsid w:val="00D067F7"/>
    <w:rsid w:val="00D11149"/>
    <w:rsid w:val="00D1248F"/>
    <w:rsid w:val="00D15973"/>
    <w:rsid w:val="00D20126"/>
    <w:rsid w:val="00D23991"/>
    <w:rsid w:val="00D2663A"/>
    <w:rsid w:val="00D276AD"/>
    <w:rsid w:val="00D30127"/>
    <w:rsid w:val="00D34E1E"/>
    <w:rsid w:val="00D36DAE"/>
    <w:rsid w:val="00D37EEE"/>
    <w:rsid w:val="00D42B9E"/>
    <w:rsid w:val="00D44CA9"/>
    <w:rsid w:val="00D4528B"/>
    <w:rsid w:val="00D45556"/>
    <w:rsid w:val="00D50393"/>
    <w:rsid w:val="00D53D9F"/>
    <w:rsid w:val="00D543D3"/>
    <w:rsid w:val="00D5657B"/>
    <w:rsid w:val="00D67C8B"/>
    <w:rsid w:val="00D77FB6"/>
    <w:rsid w:val="00D81D71"/>
    <w:rsid w:val="00D82841"/>
    <w:rsid w:val="00D92B23"/>
    <w:rsid w:val="00D93210"/>
    <w:rsid w:val="00DB5E49"/>
    <w:rsid w:val="00DC397A"/>
    <w:rsid w:val="00DD317C"/>
    <w:rsid w:val="00DE05E9"/>
    <w:rsid w:val="00DE3AA2"/>
    <w:rsid w:val="00DE3C7A"/>
    <w:rsid w:val="00DE4BBA"/>
    <w:rsid w:val="00DE7804"/>
    <w:rsid w:val="00DF1BFB"/>
    <w:rsid w:val="00DF1E31"/>
    <w:rsid w:val="00DF444C"/>
    <w:rsid w:val="00DF506D"/>
    <w:rsid w:val="00DF6177"/>
    <w:rsid w:val="00DF6C4B"/>
    <w:rsid w:val="00DF6DAB"/>
    <w:rsid w:val="00DF6F20"/>
    <w:rsid w:val="00E0005A"/>
    <w:rsid w:val="00E1754B"/>
    <w:rsid w:val="00E2212A"/>
    <w:rsid w:val="00E37F86"/>
    <w:rsid w:val="00E46523"/>
    <w:rsid w:val="00E514FE"/>
    <w:rsid w:val="00E564CB"/>
    <w:rsid w:val="00E60B79"/>
    <w:rsid w:val="00E61596"/>
    <w:rsid w:val="00E62A66"/>
    <w:rsid w:val="00E63ABD"/>
    <w:rsid w:val="00E71BFD"/>
    <w:rsid w:val="00E92D70"/>
    <w:rsid w:val="00E93E2A"/>
    <w:rsid w:val="00E962C5"/>
    <w:rsid w:val="00EA1385"/>
    <w:rsid w:val="00EA38DC"/>
    <w:rsid w:val="00EA52AC"/>
    <w:rsid w:val="00EC2E82"/>
    <w:rsid w:val="00EC3B58"/>
    <w:rsid w:val="00EC4151"/>
    <w:rsid w:val="00ED04C1"/>
    <w:rsid w:val="00ED0CC4"/>
    <w:rsid w:val="00ED1D5B"/>
    <w:rsid w:val="00ED6D4B"/>
    <w:rsid w:val="00EE2D72"/>
    <w:rsid w:val="00EE6E74"/>
    <w:rsid w:val="00EE7336"/>
    <w:rsid w:val="00F00DB1"/>
    <w:rsid w:val="00F051FE"/>
    <w:rsid w:val="00F06CB5"/>
    <w:rsid w:val="00F12E59"/>
    <w:rsid w:val="00F21551"/>
    <w:rsid w:val="00F24752"/>
    <w:rsid w:val="00F254CF"/>
    <w:rsid w:val="00F30864"/>
    <w:rsid w:val="00F33D36"/>
    <w:rsid w:val="00F354C7"/>
    <w:rsid w:val="00F361F4"/>
    <w:rsid w:val="00F40827"/>
    <w:rsid w:val="00F40E41"/>
    <w:rsid w:val="00F4108F"/>
    <w:rsid w:val="00F448F4"/>
    <w:rsid w:val="00F554BB"/>
    <w:rsid w:val="00F57300"/>
    <w:rsid w:val="00F630B6"/>
    <w:rsid w:val="00F6457A"/>
    <w:rsid w:val="00F655B4"/>
    <w:rsid w:val="00F655EE"/>
    <w:rsid w:val="00F82D5C"/>
    <w:rsid w:val="00F87949"/>
    <w:rsid w:val="00F9618B"/>
    <w:rsid w:val="00FA1875"/>
    <w:rsid w:val="00FA19D0"/>
    <w:rsid w:val="00FA2498"/>
    <w:rsid w:val="00FA4530"/>
    <w:rsid w:val="00FB26BA"/>
    <w:rsid w:val="00FB37D2"/>
    <w:rsid w:val="00FB4858"/>
    <w:rsid w:val="00FC4D44"/>
    <w:rsid w:val="00FD02B7"/>
    <w:rsid w:val="00FE32CB"/>
    <w:rsid w:val="00FE5AA4"/>
    <w:rsid w:val="00FE7406"/>
    <w:rsid w:val="00FF1DAF"/>
    <w:rsid w:val="00FF3F86"/>
    <w:rsid w:val="00FF676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42E765"/>
  <w15:docId w15:val="{DE070160-A74D-44F4-9CF2-D92B55414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618"/>
    <w:pPr>
      <w:spacing w:after="120" w:line="264" w:lineRule="auto"/>
      <w:jc w:val="both"/>
    </w:pPr>
  </w:style>
  <w:style w:type="paragraph" w:styleId="Ttulo1">
    <w:name w:val="heading 1"/>
    <w:basedOn w:val="Normal"/>
    <w:next w:val="Normal"/>
    <w:link w:val="Ttulo1Car"/>
    <w:uiPriority w:val="9"/>
    <w:qFormat/>
    <w:rsid w:val="00792A0D"/>
    <w:pPr>
      <w:pageBreakBefore/>
      <w:widowControl w:val="0"/>
      <w:numPr>
        <w:numId w:val="23"/>
      </w:numPr>
      <w:pBdr>
        <w:bottom w:val="single" w:sz="4" w:space="1" w:color="E1120D"/>
      </w:pBdr>
      <w:spacing w:before="120"/>
      <w:outlineLvl w:val="0"/>
    </w:pPr>
    <w:rPr>
      <w:rFonts w:cs="Arial"/>
      <w:b/>
      <w:bCs/>
      <w:caps/>
      <w:color w:val="E73137"/>
      <w:kern w:val="32"/>
      <w:sz w:val="32"/>
      <w:szCs w:val="32"/>
      <w:lang w:val="en-GB"/>
    </w:rPr>
  </w:style>
  <w:style w:type="paragraph" w:styleId="Ttulo2">
    <w:name w:val="heading 2"/>
    <w:basedOn w:val="Normal"/>
    <w:next w:val="Normal"/>
    <w:link w:val="Ttulo2Car"/>
    <w:qFormat/>
    <w:rsid w:val="002B6190"/>
    <w:pPr>
      <w:numPr>
        <w:ilvl w:val="1"/>
        <w:numId w:val="23"/>
      </w:numPr>
      <w:spacing w:before="360"/>
      <w:outlineLvl w:val="1"/>
    </w:pPr>
    <w:rPr>
      <w:rFonts w:cs="Arial"/>
      <w:b/>
      <w:bCs/>
      <w:iCs/>
      <w:sz w:val="28"/>
      <w:szCs w:val="28"/>
    </w:rPr>
  </w:style>
  <w:style w:type="paragraph" w:styleId="Ttulo3">
    <w:name w:val="heading 3"/>
    <w:basedOn w:val="Normal"/>
    <w:next w:val="Normal"/>
    <w:qFormat/>
    <w:rsid w:val="00270D84"/>
    <w:pPr>
      <w:numPr>
        <w:ilvl w:val="2"/>
        <w:numId w:val="23"/>
      </w:numPr>
      <w:spacing w:before="360"/>
      <w:outlineLvl w:val="2"/>
    </w:pPr>
    <w:rPr>
      <w:rFonts w:cs="Arial"/>
      <w:b/>
      <w:bCs/>
      <w:color w:val="4A5158"/>
      <w:sz w:val="24"/>
      <w:szCs w:val="26"/>
    </w:rPr>
  </w:style>
  <w:style w:type="paragraph" w:styleId="Ttulo4">
    <w:name w:val="heading 4"/>
    <w:basedOn w:val="Normal"/>
    <w:next w:val="Normal"/>
    <w:qFormat/>
    <w:rsid w:val="00270D84"/>
    <w:pPr>
      <w:numPr>
        <w:ilvl w:val="3"/>
        <w:numId w:val="23"/>
      </w:numPr>
      <w:tabs>
        <w:tab w:val="left" w:pos="1134"/>
      </w:tabs>
      <w:spacing w:before="360"/>
      <w:outlineLvl w:val="3"/>
    </w:pPr>
    <w:rPr>
      <w:rFonts w:cs="Arial"/>
      <w:b/>
      <w:bCs/>
      <w:sz w:val="24"/>
      <w:szCs w:val="26"/>
    </w:rPr>
  </w:style>
  <w:style w:type="paragraph" w:styleId="Ttulo5">
    <w:name w:val="heading 5"/>
    <w:basedOn w:val="Normal"/>
    <w:next w:val="Normal"/>
    <w:link w:val="Ttulo5Car"/>
    <w:unhideWhenUsed/>
    <w:qFormat/>
    <w:rsid w:val="002B6190"/>
    <w:pPr>
      <w:numPr>
        <w:ilvl w:val="4"/>
        <w:numId w:val="23"/>
      </w:numPr>
      <w:spacing w:before="240"/>
      <w:outlineLvl w:val="4"/>
    </w:pPr>
    <w:rPr>
      <w:b/>
    </w:rPr>
  </w:style>
  <w:style w:type="paragraph" w:styleId="Ttulo6">
    <w:name w:val="heading 6"/>
    <w:basedOn w:val="Normal"/>
    <w:next w:val="Normal"/>
    <w:link w:val="Ttulo6Car"/>
    <w:unhideWhenUsed/>
    <w:qFormat/>
    <w:rsid w:val="002B6190"/>
    <w:pPr>
      <w:numPr>
        <w:ilvl w:val="5"/>
        <w:numId w:val="23"/>
      </w:numPr>
      <w:pBdr>
        <w:bottom w:val="single" w:sz="2" w:space="1" w:color="4A5158"/>
      </w:pBdr>
      <w:spacing w:before="240"/>
      <w:outlineLvl w:val="5"/>
    </w:pPr>
    <w:rPr>
      <w:b/>
      <w:color w:val="4A5158"/>
    </w:rPr>
  </w:style>
  <w:style w:type="paragraph" w:styleId="Ttulo7">
    <w:name w:val="heading 7"/>
    <w:basedOn w:val="Normal"/>
    <w:next w:val="Normal"/>
    <w:link w:val="Ttulo7Car"/>
    <w:semiHidden/>
    <w:unhideWhenUsed/>
    <w:qFormat/>
    <w:rsid w:val="009B7BFC"/>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rsid w:val="009B7BFC"/>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9B7BFC"/>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semiHidden/>
    <w:rsid w:val="00673A43"/>
    <w:pPr>
      <w:ind w:left="240" w:hanging="240"/>
    </w:pPr>
  </w:style>
  <w:style w:type="paragraph" w:styleId="Ttulodendice">
    <w:name w:val="index heading"/>
    <w:basedOn w:val="Normal"/>
    <w:next w:val="ndice1"/>
    <w:semiHidden/>
    <w:rsid w:val="00673A43"/>
    <w:rPr>
      <w:rFonts w:cs="Arial"/>
      <w:b/>
      <w:bCs/>
    </w:rPr>
  </w:style>
  <w:style w:type="character" w:customStyle="1" w:styleId="Ttulo5Car">
    <w:name w:val="Título 5 Car"/>
    <w:basedOn w:val="Fuentedeprrafopredeter"/>
    <w:link w:val="Ttulo5"/>
    <w:rsid w:val="002B6190"/>
    <w:rPr>
      <w:rFonts w:asciiTheme="minorHAnsi" w:hAnsiTheme="minorHAnsi"/>
      <w:b/>
      <w:sz w:val="22"/>
      <w:szCs w:val="24"/>
      <w:lang w:val="es-ES_tradnl"/>
    </w:rPr>
  </w:style>
  <w:style w:type="paragraph" w:customStyle="1" w:styleId="PortadaSubtitulo">
    <w:name w:val="Portada Subtitulo"/>
    <w:autoRedefine/>
    <w:rsid w:val="00BA158A"/>
    <w:pPr>
      <w:spacing w:before="360"/>
      <w:jc w:val="right"/>
    </w:pPr>
    <w:rPr>
      <w:rFonts w:asciiTheme="minorHAnsi" w:hAnsiTheme="minorHAnsi"/>
      <w:b/>
      <w:bCs/>
      <w:color w:val="68757E"/>
      <w:sz w:val="36"/>
      <w:szCs w:val="36"/>
      <w:lang w:val="es-ES_tradnl"/>
    </w:rPr>
  </w:style>
  <w:style w:type="paragraph" w:customStyle="1" w:styleId="Notaalpie">
    <w:name w:val="Nota al pie"/>
    <w:basedOn w:val="Textonotapie"/>
    <w:rsid w:val="00673A43"/>
  </w:style>
  <w:style w:type="paragraph" w:styleId="Textonotapie">
    <w:name w:val="footnote text"/>
    <w:basedOn w:val="Normal"/>
    <w:semiHidden/>
    <w:rsid w:val="00673A43"/>
    <w:rPr>
      <w:sz w:val="16"/>
      <w:szCs w:val="20"/>
    </w:rPr>
  </w:style>
  <w:style w:type="paragraph" w:styleId="Piedepgina">
    <w:name w:val="footer"/>
    <w:basedOn w:val="Normal"/>
    <w:link w:val="PiedepginaCar"/>
    <w:rsid w:val="00673A43"/>
    <w:pPr>
      <w:pBdr>
        <w:top w:val="single" w:sz="4" w:space="2" w:color="000000" w:themeColor="text1"/>
      </w:pBdr>
      <w:tabs>
        <w:tab w:val="center" w:pos="4252"/>
        <w:tab w:val="right" w:pos="8820"/>
      </w:tabs>
      <w:spacing w:after="0"/>
    </w:pPr>
    <w:rPr>
      <w:i/>
      <w:sz w:val="16"/>
    </w:rPr>
  </w:style>
  <w:style w:type="paragraph" w:styleId="Listaconvietas2">
    <w:name w:val="List Bullet 2"/>
    <w:basedOn w:val="BulletsNivel2"/>
    <w:unhideWhenUsed/>
    <w:rsid w:val="0072699A"/>
  </w:style>
  <w:style w:type="character" w:customStyle="1" w:styleId="Ttulo6Car">
    <w:name w:val="Título 6 Car"/>
    <w:basedOn w:val="Fuentedeprrafopredeter"/>
    <w:link w:val="Ttulo6"/>
    <w:rsid w:val="002B6190"/>
    <w:rPr>
      <w:rFonts w:asciiTheme="minorHAnsi" w:hAnsiTheme="minorHAnsi"/>
      <w:b/>
      <w:color w:val="4A5158"/>
      <w:sz w:val="22"/>
      <w:szCs w:val="24"/>
      <w:lang w:val="es-ES_tradnl"/>
    </w:rPr>
  </w:style>
  <w:style w:type="paragraph" w:styleId="TDC1">
    <w:name w:val="toc 1"/>
    <w:next w:val="TDC2"/>
    <w:uiPriority w:val="39"/>
    <w:rsid w:val="00314618"/>
    <w:pPr>
      <w:tabs>
        <w:tab w:val="right" w:leader="dot" w:pos="8777"/>
      </w:tabs>
      <w:spacing w:after="120"/>
      <w:contextualSpacing/>
    </w:pPr>
    <w:rPr>
      <w:rFonts w:asciiTheme="minorHAnsi" w:hAnsiTheme="minorHAnsi"/>
      <w:b/>
      <w:sz w:val="24"/>
      <w:szCs w:val="24"/>
      <w:lang w:val="es-ES_tradnl"/>
    </w:rPr>
  </w:style>
  <w:style w:type="paragraph" w:styleId="TDC2">
    <w:name w:val="toc 2"/>
    <w:next w:val="TDC3"/>
    <w:uiPriority w:val="39"/>
    <w:rsid w:val="00314618"/>
    <w:pPr>
      <w:tabs>
        <w:tab w:val="left" w:pos="880"/>
        <w:tab w:val="right" w:leader="dot" w:pos="8777"/>
      </w:tabs>
      <w:spacing w:after="120"/>
      <w:ind w:left="221"/>
      <w:contextualSpacing/>
    </w:pPr>
    <w:rPr>
      <w:rFonts w:asciiTheme="minorHAnsi" w:hAnsiTheme="minorHAnsi"/>
      <w:sz w:val="24"/>
      <w:szCs w:val="24"/>
      <w:lang w:val="es-ES_tradnl"/>
    </w:rPr>
  </w:style>
  <w:style w:type="paragraph" w:styleId="TDC3">
    <w:name w:val="toc 3"/>
    <w:uiPriority w:val="39"/>
    <w:rsid w:val="00314618"/>
    <w:pPr>
      <w:spacing w:after="120"/>
      <w:ind w:left="442"/>
    </w:pPr>
    <w:rPr>
      <w:rFonts w:asciiTheme="minorHAnsi" w:hAnsiTheme="minorHAnsi"/>
      <w:szCs w:val="24"/>
      <w:lang w:val="es-ES_tradnl"/>
    </w:rPr>
  </w:style>
  <w:style w:type="character" w:styleId="Refdenotaalpie">
    <w:name w:val="footnote reference"/>
    <w:basedOn w:val="Fuentedeprrafopredeter"/>
    <w:semiHidden/>
    <w:rsid w:val="00673A43"/>
    <w:rPr>
      <w:vertAlign w:val="superscript"/>
    </w:rPr>
  </w:style>
  <w:style w:type="paragraph" w:styleId="Textodeglobo">
    <w:name w:val="Balloon Text"/>
    <w:basedOn w:val="Normal"/>
    <w:semiHidden/>
    <w:rsid w:val="00673A43"/>
    <w:rPr>
      <w:rFonts w:ascii="Tahoma" w:hAnsi="Tahoma" w:cs="Tahoma"/>
      <w:sz w:val="16"/>
      <w:szCs w:val="16"/>
    </w:rPr>
  </w:style>
  <w:style w:type="paragraph" w:styleId="Tabladeilustraciones">
    <w:name w:val="table of figures"/>
    <w:basedOn w:val="Normal"/>
    <w:next w:val="Normal"/>
    <w:uiPriority w:val="99"/>
    <w:rsid w:val="00314618"/>
    <w:pPr>
      <w:contextualSpacing/>
    </w:pPr>
    <w:rPr>
      <w:sz w:val="20"/>
    </w:rPr>
  </w:style>
  <w:style w:type="character" w:customStyle="1" w:styleId="Ttulo7Car">
    <w:name w:val="Título 7 Car"/>
    <w:basedOn w:val="Fuentedeprrafopredeter"/>
    <w:link w:val="Ttulo7"/>
    <w:semiHidden/>
    <w:rsid w:val="009B7BFC"/>
    <w:rPr>
      <w:rFonts w:asciiTheme="majorHAnsi" w:eastAsiaTheme="majorEastAsia" w:hAnsiTheme="majorHAnsi" w:cstheme="majorBidi"/>
      <w:i/>
      <w:iCs/>
      <w:color w:val="404040" w:themeColor="text1" w:themeTint="BF"/>
      <w:sz w:val="24"/>
      <w:szCs w:val="24"/>
      <w:lang w:val="es-ES_tradnl"/>
    </w:rPr>
  </w:style>
  <w:style w:type="table" w:styleId="Tablaconcuadrcula">
    <w:name w:val="Table Grid"/>
    <w:basedOn w:val="Tablanormal"/>
    <w:rsid w:val="00673A4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incibe">
    <w:name w:val="tabla_incibe"/>
    <w:basedOn w:val="Tablanormal"/>
    <w:uiPriority w:val="99"/>
    <w:qFormat/>
    <w:rsid w:val="00673A43"/>
    <w:pPr>
      <w:contextualSpacing/>
    </w:pPr>
    <w:rPr>
      <w:rFonts w:asciiTheme="minorHAnsi" w:hAnsiTheme="minorHAnsi"/>
    </w:rPr>
    <w:tblPr>
      <w:tblStyleRowBandSize w:val="1"/>
      <w:tblBorders>
        <w:top w:val="single" w:sz="4" w:space="0" w:color="auto"/>
        <w:bottom w:val="single" w:sz="4" w:space="0" w:color="auto"/>
        <w:insideH w:val="single" w:sz="4" w:space="0" w:color="auto"/>
      </w:tblBorders>
    </w:tblPr>
    <w:tblStylePr w:type="firstRow">
      <w:pPr>
        <w:wordWrap/>
        <w:spacing w:line="240" w:lineRule="auto"/>
        <w:ind w:firstLineChars="0" w:firstLine="0"/>
      </w:pPr>
      <w:rPr>
        <w:rFonts w:ascii="Calibri" w:hAnsi="Calibri"/>
        <w:b/>
        <w:color w:val="FFFFFF" w:themeColor="background1"/>
        <w:sz w:val="20"/>
      </w:rPr>
      <w:tblPr/>
      <w:tcPr>
        <w:shd w:val="clear" w:color="auto" w:fill="E73137"/>
      </w:tcPr>
    </w:tblStylePr>
    <w:tblStylePr w:type="band1Horz">
      <w:rPr>
        <w:rFonts w:asciiTheme="minorHAnsi" w:hAnsiTheme="minorHAnsi"/>
        <w:sz w:val="20"/>
      </w:rPr>
      <w:tblPr/>
      <w:tcPr>
        <w:tcBorders>
          <w:top w:val="nil"/>
          <w:bottom w:val="nil"/>
        </w:tcBorders>
      </w:tcPr>
    </w:tblStylePr>
  </w:style>
  <w:style w:type="paragraph" w:customStyle="1" w:styleId="PortadaTitulo">
    <w:name w:val="Portada Titulo"/>
    <w:qFormat/>
    <w:rsid w:val="001260CD"/>
    <w:pPr>
      <w:spacing w:before="2040"/>
      <w:jc w:val="right"/>
    </w:pPr>
    <w:rPr>
      <w:rFonts w:asciiTheme="minorHAnsi" w:hAnsiTheme="minorHAnsi"/>
      <w:b/>
      <w:color w:val="E73137"/>
      <w:sz w:val="48"/>
      <w:szCs w:val="56"/>
    </w:rPr>
  </w:style>
  <w:style w:type="character" w:styleId="Hipervnculo">
    <w:name w:val="Hyperlink"/>
    <w:basedOn w:val="Fuentedeprrafopredeter"/>
    <w:uiPriority w:val="99"/>
    <w:unhideWhenUsed/>
    <w:rsid w:val="00705215"/>
    <w:rPr>
      <w:color w:val="0D5EE1"/>
      <w:u w:val="single"/>
    </w:rPr>
  </w:style>
  <w:style w:type="character" w:customStyle="1" w:styleId="Ttulo8Car">
    <w:name w:val="Título 8 Car"/>
    <w:basedOn w:val="Fuentedeprrafopredeter"/>
    <w:link w:val="Ttulo8"/>
    <w:semiHidden/>
    <w:rsid w:val="009B7BFC"/>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semiHidden/>
    <w:rsid w:val="009B7BFC"/>
    <w:rPr>
      <w:rFonts w:asciiTheme="majorHAnsi" w:eastAsiaTheme="majorEastAsia" w:hAnsiTheme="majorHAnsi" w:cstheme="majorBidi"/>
      <w:i/>
      <w:iCs/>
      <w:color w:val="404040" w:themeColor="text1" w:themeTint="BF"/>
      <w:lang w:val="es-ES_tradnl"/>
    </w:rPr>
  </w:style>
  <w:style w:type="paragraph" w:styleId="Listaconvietas">
    <w:name w:val="List Bullet"/>
    <w:basedOn w:val="BulletsNivel1"/>
    <w:rsid w:val="0072699A"/>
    <w:rPr>
      <w:lang w:val="en-US"/>
    </w:rPr>
  </w:style>
  <w:style w:type="paragraph" w:customStyle="1" w:styleId="TtuloIndiceTablas">
    <w:name w:val="Título Indice Tablas"/>
    <w:basedOn w:val="TtuloIndice"/>
    <w:rsid w:val="0027344B"/>
    <w:pPr>
      <w:pageBreakBefore/>
    </w:pPr>
  </w:style>
  <w:style w:type="paragraph" w:customStyle="1" w:styleId="BulletsNivel1">
    <w:name w:val="Bullets Nivel 1"/>
    <w:basedOn w:val="Normal"/>
    <w:qFormat/>
    <w:rsid w:val="0075461E"/>
    <w:pPr>
      <w:numPr>
        <w:numId w:val="12"/>
      </w:numPr>
      <w:ind w:left="714" w:hanging="357"/>
      <w:contextualSpacing/>
    </w:pPr>
  </w:style>
  <w:style w:type="paragraph" w:customStyle="1" w:styleId="BulletsNivel2">
    <w:name w:val="Bullets Nivel 2"/>
    <w:qFormat/>
    <w:rsid w:val="00270D84"/>
    <w:pPr>
      <w:numPr>
        <w:ilvl w:val="1"/>
        <w:numId w:val="14"/>
      </w:numPr>
      <w:spacing w:after="120"/>
      <w:ind w:left="1434" w:hanging="357"/>
      <w:contextualSpacing/>
      <w:jc w:val="both"/>
    </w:pPr>
    <w:rPr>
      <w:rFonts w:asciiTheme="minorHAnsi" w:hAnsiTheme="minorHAnsi"/>
      <w:szCs w:val="24"/>
    </w:rPr>
  </w:style>
  <w:style w:type="paragraph" w:customStyle="1" w:styleId="TextoNumeradoNivel1">
    <w:name w:val="Texto Numerado Nivel 1"/>
    <w:basedOn w:val="Normal"/>
    <w:qFormat/>
    <w:rsid w:val="00314618"/>
    <w:pPr>
      <w:numPr>
        <w:numId w:val="20"/>
      </w:numPr>
      <w:spacing w:before="120" w:after="0"/>
      <w:ind w:left="709" w:hanging="357"/>
    </w:pPr>
  </w:style>
  <w:style w:type="paragraph" w:customStyle="1" w:styleId="TextoNumeradoNivel2">
    <w:name w:val="Texto Numerado Nivel 2"/>
    <w:basedOn w:val="Normal"/>
    <w:qFormat/>
    <w:rsid w:val="00803AA9"/>
    <w:pPr>
      <w:numPr>
        <w:ilvl w:val="1"/>
        <w:numId w:val="20"/>
      </w:numPr>
      <w:ind w:left="1418" w:hanging="284"/>
    </w:pPr>
  </w:style>
  <w:style w:type="paragraph" w:customStyle="1" w:styleId="BulletsNivel3">
    <w:name w:val="Bullets Nivel 3"/>
    <w:basedOn w:val="Normal"/>
    <w:qFormat/>
    <w:rsid w:val="00270D84"/>
    <w:pPr>
      <w:numPr>
        <w:ilvl w:val="2"/>
        <w:numId w:val="14"/>
      </w:numPr>
      <w:contextualSpacing/>
    </w:pPr>
  </w:style>
  <w:style w:type="paragraph" w:customStyle="1" w:styleId="TextoNumeradoNivel3">
    <w:name w:val="Texto Numerado Nivel 3"/>
    <w:basedOn w:val="Normal"/>
    <w:qFormat/>
    <w:rsid w:val="00803AA9"/>
    <w:pPr>
      <w:numPr>
        <w:ilvl w:val="2"/>
        <w:numId w:val="20"/>
      </w:numPr>
      <w:tabs>
        <w:tab w:val="num" w:pos="2160"/>
      </w:tabs>
      <w:ind w:left="2127"/>
      <w:contextualSpacing/>
    </w:pPr>
  </w:style>
  <w:style w:type="paragraph" w:customStyle="1" w:styleId="FuenteGrficosyTablas">
    <w:name w:val="Fuente Gráficos y Tablas"/>
    <w:basedOn w:val="Normal"/>
    <w:qFormat/>
    <w:rsid w:val="00673A43"/>
    <w:pPr>
      <w:pBdr>
        <w:top w:val="single" w:sz="4" w:space="1" w:color="E1120D"/>
        <w:bottom w:val="single" w:sz="4" w:space="1" w:color="E1120D"/>
      </w:pBdr>
      <w:spacing w:before="60" w:after="60"/>
      <w:contextualSpacing/>
      <w:jc w:val="right"/>
    </w:pPr>
    <w:rPr>
      <w:rFonts w:cs="Arial"/>
      <w:bCs/>
      <w:i/>
      <w:color w:val="E73137"/>
      <w:sz w:val="18"/>
      <w:szCs w:val="20"/>
    </w:rPr>
  </w:style>
  <w:style w:type="character" w:customStyle="1" w:styleId="PiedepginaCar">
    <w:name w:val="Pie de página Car"/>
    <w:basedOn w:val="Fuentedeprrafopredeter"/>
    <w:link w:val="Piedepgina"/>
    <w:rsid w:val="00673A43"/>
    <w:rPr>
      <w:rFonts w:asciiTheme="minorHAnsi" w:hAnsiTheme="minorHAnsi"/>
      <w:i/>
      <w:sz w:val="16"/>
      <w:szCs w:val="24"/>
      <w:lang w:val="es-ES_tradnl"/>
    </w:rPr>
  </w:style>
  <w:style w:type="paragraph" w:customStyle="1" w:styleId="Tabla-1ColumnaInterior">
    <w:name w:val="Tabla - 1ªColumna Interior"/>
    <w:basedOn w:val="Normal"/>
    <w:qFormat/>
    <w:rsid w:val="00BA158A"/>
    <w:pPr>
      <w:spacing w:before="60" w:after="60"/>
      <w:contextualSpacing/>
      <w:jc w:val="left"/>
    </w:pPr>
    <w:rPr>
      <w:b/>
      <w:szCs w:val="20"/>
    </w:rPr>
  </w:style>
  <w:style w:type="paragraph" w:customStyle="1" w:styleId="DatosInteriorTabla">
    <w:name w:val="Datos Interior Tabla"/>
    <w:qFormat/>
    <w:rsid w:val="00673A43"/>
    <w:pPr>
      <w:jc w:val="center"/>
    </w:pPr>
    <w:rPr>
      <w:rFonts w:asciiTheme="minorHAnsi" w:hAnsiTheme="minorHAnsi"/>
      <w:lang w:val="es-ES_tradnl"/>
    </w:rPr>
  </w:style>
  <w:style w:type="paragraph" w:customStyle="1" w:styleId="Tabla-CabeceraText">
    <w:name w:val="Tabla - Cabecera Text"/>
    <w:basedOn w:val="Normal"/>
    <w:qFormat/>
    <w:rsid w:val="00673A43"/>
    <w:pPr>
      <w:spacing w:before="60" w:after="60"/>
      <w:jc w:val="left"/>
    </w:pPr>
    <w:rPr>
      <w:b/>
      <w:bCs/>
      <w:color w:val="FFFFFF"/>
    </w:rPr>
  </w:style>
  <w:style w:type="paragraph" w:customStyle="1" w:styleId="Tabla-CabeceraDatos">
    <w:name w:val="Tabla - Cabecera Datos"/>
    <w:basedOn w:val="Normal"/>
    <w:qFormat/>
    <w:rsid w:val="00673A43"/>
    <w:pPr>
      <w:spacing w:before="60" w:after="60"/>
      <w:contextualSpacing/>
      <w:jc w:val="center"/>
    </w:pPr>
    <w:rPr>
      <w:b/>
      <w:bCs/>
      <w:color w:val="FFFFFF"/>
    </w:rPr>
  </w:style>
  <w:style w:type="paragraph" w:customStyle="1" w:styleId="CitasTextuales">
    <w:name w:val="Citas Textuales"/>
    <w:basedOn w:val="Normal"/>
    <w:qFormat/>
    <w:rsid w:val="0075461E"/>
    <w:rPr>
      <w:i/>
      <w:color w:val="4A5158"/>
      <w:lang w:val="en-US"/>
    </w:rPr>
  </w:style>
  <w:style w:type="paragraph" w:customStyle="1" w:styleId="EstiloDestacado">
    <w:name w:val="Estilo Destacado"/>
    <w:basedOn w:val="Normal"/>
    <w:qFormat/>
    <w:rsid w:val="0075461E"/>
    <w:pPr>
      <w:spacing w:before="240" w:after="240"/>
      <w:ind w:left="227" w:right="227"/>
    </w:pPr>
    <w:rPr>
      <w:i/>
      <w:color w:val="E73137"/>
    </w:rPr>
  </w:style>
  <w:style w:type="paragraph" w:styleId="Descripcin">
    <w:name w:val="caption"/>
    <w:next w:val="Normal"/>
    <w:unhideWhenUsed/>
    <w:qFormat/>
    <w:rsid w:val="0072699A"/>
    <w:pPr>
      <w:spacing w:before="60" w:after="360"/>
      <w:jc w:val="center"/>
    </w:pPr>
    <w:rPr>
      <w:rFonts w:asciiTheme="minorHAnsi" w:hAnsiTheme="minorHAnsi" w:cs="Arial"/>
      <w:b/>
      <w:i/>
      <w:color w:val="E73137"/>
      <w:sz w:val="18"/>
      <w:szCs w:val="18"/>
    </w:rPr>
  </w:style>
  <w:style w:type="paragraph" w:styleId="Encabezado">
    <w:name w:val="header"/>
    <w:basedOn w:val="Normal"/>
    <w:link w:val="EncabezadoCar"/>
    <w:unhideWhenUsed/>
    <w:rsid w:val="00314618"/>
    <w:pPr>
      <w:tabs>
        <w:tab w:val="center" w:pos="4252"/>
        <w:tab w:val="right" w:pos="8504"/>
      </w:tabs>
      <w:spacing w:after="0" w:line="240" w:lineRule="auto"/>
    </w:pPr>
  </w:style>
  <w:style w:type="paragraph" w:customStyle="1" w:styleId="Indicen2">
    <w:name w:val="Indice_n2"/>
    <w:basedOn w:val="Ttulo2"/>
    <w:rsid w:val="00673A43"/>
    <w:pPr>
      <w:numPr>
        <w:numId w:val="16"/>
      </w:numPr>
    </w:pPr>
  </w:style>
  <w:style w:type="table" w:customStyle="1" w:styleId="TablaIncibe0">
    <w:name w:val="Tabla Incibe"/>
    <w:basedOn w:val="Tablanormal"/>
    <w:uiPriority w:val="99"/>
    <w:rsid w:val="00D11149"/>
    <w:pPr>
      <w:spacing w:before="60" w:after="60"/>
      <w:ind w:left="113"/>
    </w:pPr>
    <w:rPr>
      <w:rFonts w:asciiTheme="minorHAnsi" w:hAnsiTheme="minorHAnsi"/>
    </w:rPr>
    <w:tblPr>
      <w:tblStyleRowBandSize w:val="1"/>
      <w:tblStyleColBandSize w:val="1"/>
      <w:tblBorders>
        <w:top w:val="single" w:sz="4" w:space="0" w:color="68757E"/>
        <w:left w:val="single" w:sz="4" w:space="0" w:color="68757E"/>
        <w:bottom w:val="single" w:sz="4" w:space="0" w:color="68757E"/>
        <w:right w:val="single" w:sz="4" w:space="0" w:color="68757E"/>
        <w:insideH w:val="single" w:sz="4" w:space="0" w:color="68757E"/>
        <w:insideV w:val="single" w:sz="4" w:space="0" w:color="68757E"/>
      </w:tblBorders>
      <w:tblCellMar>
        <w:left w:w="0" w:type="dxa"/>
        <w:right w:w="0" w:type="dxa"/>
      </w:tblCellMar>
    </w:tblPr>
    <w:trPr>
      <w:cantSplit/>
    </w:trPr>
    <w:tcPr>
      <w:vAlign w:val="center"/>
    </w:tcPr>
    <w:tblStylePr w:type="firstRow">
      <w:pPr>
        <w:widowControl/>
        <w:wordWrap/>
        <w:spacing w:beforeLines="0" w:before="0" w:beforeAutospacing="0" w:afterLines="0" w:after="0" w:afterAutospacing="0" w:line="240" w:lineRule="auto"/>
        <w:ind w:leftChars="0" w:left="0" w:rightChars="0" w:right="0" w:firstLineChars="0" w:firstLine="0"/>
        <w:jc w:val="center"/>
      </w:pPr>
      <w:rPr>
        <w:rFonts w:asciiTheme="minorHAnsi" w:hAnsiTheme="minorHAnsi"/>
        <w:b/>
        <w:color w:val="FFFFFF" w:themeColor="background1"/>
        <w:sz w:val="22"/>
      </w:rPr>
      <w:tblPr/>
      <w:tcPr>
        <w:shd w:val="clear" w:color="auto" w:fill="E73137"/>
      </w:tcPr>
    </w:tblStylePr>
    <w:tblStylePr w:type="lastRow">
      <w:pPr>
        <w:jc w:val="center"/>
      </w:pPr>
      <w:rPr>
        <w:rFonts w:asciiTheme="minorHAnsi" w:hAnsiTheme="minorHAnsi"/>
        <w:b/>
        <w:color w:val="FFFFFF" w:themeColor="background1"/>
        <w:sz w:val="22"/>
      </w:rPr>
      <w:tblPr/>
      <w:tcPr>
        <w:shd w:val="clear" w:color="auto" w:fill="68757E"/>
      </w:tcPr>
    </w:tblStylePr>
    <w:tblStylePr w:type="firstCol">
      <w:pPr>
        <w:jc w:val="left"/>
      </w:pPr>
      <w:rPr>
        <w:rFonts w:asciiTheme="minorHAnsi" w:hAnsiTheme="minorHAnsi"/>
        <w:b/>
        <w:color w:val="FFFFFF" w:themeColor="background1"/>
        <w:sz w:val="22"/>
      </w:rPr>
      <w:tblPr/>
      <w:tcPr>
        <w:shd w:val="clear" w:color="auto" w:fill="68757E"/>
      </w:tcPr>
    </w:tblStylePr>
    <w:tblStylePr w:type="lastCol">
      <w:pPr>
        <w:jc w:val="center"/>
      </w:pPr>
      <w:rPr>
        <w:rFonts w:asciiTheme="minorHAnsi" w:hAnsiTheme="minorHAnsi"/>
        <w:b/>
        <w:color w:val="FFFFFF" w:themeColor="background1"/>
        <w:sz w:val="22"/>
      </w:rPr>
      <w:tblPr/>
      <w:tcPr>
        <w:shd w:val="clear" w:color="auto" w:fill="68757E"/>
      </w:tcPr>
    </w:tblStylePr>
    <w:tblStylePr w:type="band1Vert">
      <w:pPr>
        <w:jc w:val="center"/>
      </w:pPr>
      <w:rPr>
        <w:rFonts w:asciiTheme="minorHAnsi" w:hAnsiTheme="minorHAnsi"/>
        <w:sz w:val="22"/>
      </w:rPr>
    </w:tblStylePr>
    <w:tblStylePr w:type="band2Vert">
      <w:rPr>
        <w:rFonts w:asciiTheme="minorHAnsi" w:hAnsiTheme="minorHAnsi"/>
        <w:sz w:val="22"/>
      </w:rPr>
      <w:tblPr/>
      <w:tcPr>
        <w:shd w:val="clear" w:color="auto" w:fill="E0E3E5" w:themeFill="text2" w:themeFillTint="33"/>
      </w:tcPr>
    </w:tblStylePr>
    <w:tblStylePr w:type="band1Horz">
      <w:pPr>
        <w:jc w:val="center"/>
      </w:pPr>
      <w:rPr>
        <w:rFonts w:asciiTheme="minorHAnsi" w:hAnsiTheme="minorHAnsi"/>
        <w:sz w:val="22"/>
      </w:rPr>
    </w:tblStylePr>
    <w:tblStylePr w:type="band2Horz">
      <w:pPr>
        <w:jc w:val="center"/>
      </w:pPr>
      <w:rPr>
        <w:rFonts w:asciiTheme="minorHAnsi" w:hAnsiTheme="minorHAnsi"/>
        <w:sz w:val="22"/>
      </w:rPr>
      <w:tblPr/>
      <w:tcPr>
        <w:shd w:val="clear" w:color="auto" w:fill="E0E3E5" w:themeFill="text2" w:themeFillTint="33"/>
      </w:tcPr>
    </w:tblStylePr>
  </w:style>
  <w:style w:type="numbering" w:customStyle="1" w:styleId="Incibe">
    <w:name w:val="Incibe"/>
    <w:uiPriority w:val="99"/>
    <w:rsid w:val="00803AA9"/>
    <w:pPr>
      <w:numPr>
        <w:numId w:val="20"/>
      </w:numPr>
    </w:pPr>
  </w:style>
  <w:style w:type="paragraph" w:customStyle="1" w:styleId="TtuloIndice">
    <w:name w:val="Título Indice"/>
    <w:qFormat/>
    <w:rsid w:val="0044466B"/>
    <w:pPr>
      <w:spacing w:after="240"/>
    </w:pPr>
    <w:rPr>
      <w:rFonts w:asciiTheme="minorHAnsi" w:hAnsiTheme="minorHAnsi"/>
      <w:b/>
      <w:color w:val="E73137"/>
      <w:sz w:val="32"/>
      <w:szCs w:val="32"/>
      <w:lang w:val="es-ES_tradnl"/>
    </w:rPr>
  </w:style>
  <w:style w:type="paragraph" w:customStyle="1" w:styleId="Indice">
    <w:name w:val="Indice"/>
    <w:basedOn w:val="Normal"/>
    <w:qFormat/>
    <w:rsid w:val="00270D84"/>
    <w:pPr>
      <w:pageBreakBefore/>
      <w:widowControl w:val="0"/>
      <w:pBdr>
        <w:bottom w:val="single" w:sz="4" w:space="1" w:color="E1120D"/>
      </w:pBdr>
      <w:spacing w:before="120"/>
      <w:outlineLvl w:val="0"/>
    </w:pPr>
    <w:rPr>
      <w:rFonts w:cs="Arial"/>
      <w:b/>
      <w:bCs/>
      <w:caps/>
      <w:color w:val="E73137"/>
      <w:kern w:val="32"/>
      <w:sz w:val="32"/>
      <w:szCs w:val="32"/>
    </w:rPr>
  </w:style>
  <w:style w:type="paragraph" w:customStyle="1" w:styleId="Indicetablas">
    <w:name w:val="Indice_tablas"/>
    <w:basedOn w:val="Indice"/>
    <w:qFormat/>
    <w:rsid w:val="00314618"/>
    <w:pPr>
      <w:pageBreakBefore w:val="0"/>
      <w:spacing w:before="240"/>
    </w:pPr>
  </w:style>
  <w:style w:type="character" w:customStyle="1" w:styleId="EncabezadoCar">
    <w:name w:val="Encabezado Car"/>
    <w:basedOn w:val="Fuentedeprrafopredeter"/>
    <w:link w:val="Encabezado"/>
    <w:rsid w:val="00314618"/>
    <w:rPr>
      <w:rFonts w:asciiTheme="minorHAnsi" w:hAnsiTheme="minorHAnsi"/>
      <w:sz w:val="22"/>
      <w:szCs w:val="24"/>
      <w:lang w:val="es-ES_tradnl"/>
    </w:rPr>
  </w:style>
  <w:style w:type="paragraph" w:customStyle="1" w:styleId="Anexo">
    <w:name w:val="Anexo"/>
    <w:basedOn w:val="Ttulo1"/>
    <w:next w:val="Normal"/>
    <w:rsid w:val="00314618"/>
    <w:pPr>
      <w:numPr>
        <w:numId w:val="0"/>
      </w:numPr>
    </w:pPr>
    <w:rPr>
      <w:color w:val="E1120D"/>
      <w:lang w:val="es-ES"/>
    </w:rPr>
  </w:style>
  <w:style w:type="paragraph" w:styleId="TtuloTDC">
    <w:name w:val="TOC Heading"/>
    <w:basedOn w:val="Ttulo1"/>
    <w:next w:val="Normal"/>
    <w:uiPriority w:val="39"/>
    <w:semiHidden/>
    <w:unhideWhenUsed/>
    <w:qFormat/>
    <w:rsid w:val="00314618"/>
    <w:pPr>
      <w:keepNext/>
      <w:keepLines/>
      <w:pageBreakBefore w:val="0"/>
      <w:widowControl/>
      <w:numPr>
        <w:numId w:val="0"/>
      </w:numPr>
      <w:spacing w:before="240" w:after="0"/>
      <w:outlineLvl w:val="9"/>
    </w:pPr>
    <w:rPr>
      <w:rFonts w:asciiTheme="majorHAnsi" w:eastAsiaTheme="majorEastAsia" w:hAnsiTheme="majorHAnsi" w:cstheme="majorBidi"/>
      <w:b w:val="0"/>
      <w:bCs w:val="0"/>
      <w:caps w:val="0"/>
      <w:kern w:val="0"/>
    </w:rPr>
  </w:style>
  <w:style w:type="paragraph" w:customStyle="1" w:styleId="Subanexo">
    <w:name w:val="Subanexo"/>
    <w:basedOn w:val="Ttulo2"/>
    <w:rsid w:val="00314618"/>
    <w:pPr>
      <w:keepNext/>
      <w:numPr>
        <w:ilvl w:val="0"/>
        <w:numId w:val="0"/>
      </w:numPr>
      <w:spacing w:line="312" w:lineRule="auto"/>
      <w:contextualSpacing/>
    </w:pPr>
    <w:rPr>
      <w:caps/>
      <w:color w:val="E1120D"/>
      <w:sz w:val="24"/>
    </w:rPr>
  </w:style>
  <w:style w:type="paragraph" w:styleId="Listaconvietas3">
    <w:name w:val="List Bullet 3"/>
    <w:basedOn w:val="BulletsNivel3"/>
    <w:unhideWhenUsed/>
    <w:rsid w:val="0072699A"/>
  </w:style>
  <w:style w:type="paragraph" w:styleId="Prrafodelista">
    <w:name w:val="List Paragraph"/>
    <w:basedOn w:val="Normal"/>
    <w:uiPriority w:val="34"/>
    <w:qFormat/>
    <w:rsid w:val="0072699A"/>
    <w:pPr>
      <w:ind w:left="720"/>
      <w:contextualSpacing/>
    </w:pPr>
  </w:style>
  <w:style w:type="paragraph" w:styleId="Citadestacada">
    <w:name w:val="Intense Quote"/>
    <w:basedOn w:val="Normal"/>
    <w:next w:val="Normal"/>
    <w:link w:val="CitadestacadaCar"/>
    <w:uiPriority w:val="30"/>
    <w:qFormat/>
    <w:rsid w:val="003D6EF1"/>
    <w:pPr>
      <w:pBdr>
        <w:top w:val="single" w:sz="4" w:space="10" w:color="FFDD00" w:themeColor="accent1"/>
        <w:bottom w:val="single" w:sz="4" w:space="10" w:color="FFDD00" w:themeColor="accent1"/>
      </w:pBdr>
      <w:spacing w:before="360" w:after="360"/>
      <w:ind w:left="864" w:right="864"/>
      <w:jc w:val="center"/>
    </w:pPr>
    <w:rPr>
      <w:b/>
      <w:i/>
      <w:iCs/>
      <w:color w:val="000000" w:themeColor="text1"/>
      <w:sz w:val="20"/>
    </w:rPr>
  </w:style>
  <w:style w:type="character" w:customStyle="1" w:styleId="CitadestacadaCar">
    <w:name w:val="Cita destacada Car"/>
    <w:basedOn w:val="Fuentedeprrafopredeter"/>
    <w:link w:val="Citadestacada"/>
    <w:uiPriority w:val="30"/>
    <w:rsid w:val="003D6EF1"/>
    <w:rPr>
      <w:b/>
      <w:i/>
      <w:iCs/>
      <w:color w:val="000000" w:themeColor="text1"/>
      <w:sz w:val="20"/>
    </w:rPr>
  </w:style>
  <w:style w:type="character" w:styleId="Refdecomentario">
    <w:name w:val="annotation reference"/>
    <w:basedOn w:val="Fuentedeprrafopredeter"/>
    <w:uiPriority w:val="99"/>
    <w:semiHidden/>
    <w:unhideWhenUsed/>
    <w:rsid w:val="0088577D"/>
    <w:rPr>
      <w:sz w:val="16"/>
      <w:szCs w:val="16"/>
    </w:rPr>
  </w:style>
  <w:style w:type="paragraph" w:styleId="Textocomentario">
    <w:name w:val="annotation text"/>
    <w:basedOn w:val="Normal"/>
    <w:link w:val="TextocomentarioCar"/>
    <w:uiPriority w:val="99"/>
    <w:unhideWhenUsed/>
    <w:rsid w:val="0088577D"/>
    <w:pPr>
      <w:spacing w:line="240" w:lineRule="auto"/>
    </w:pPr>
    <w:rPr>
      <w:sz w:val="20"/>
      <w:szCs w:val="20"/>
    </w:rPr>
  </w:style>
  <w:style w:type="character" w:customStyle="1" w:styleId="TextocomentarioCar">
    <w:name w:val="Texto comentario Car"/>
    <w:basedOn w:val="Fuentedeprrafopredeter"/>
    <w:link w:val="Textocomentario"/>
    <w:uiPriority w:val="99"/>
    <w:rsid w:val="0088577D"/>
    <w:rPr>
      <w:sz w:val="20"/>
      <w:szCs w:val="20"/>
    </w:rPr>
  </w:style>
  <w:style w:type="character" w:styleId="Mencinsinresolver">
    <w:name w:val="Unresolved Mention"/>
    <w:basedOn w:val="Fuentedeprrafopredeter"/>
    <w:uiPriority w:val="99"/>
    <w:semiHidden/>
    <w:unhideWhenUsed/>
    <w:rsid w:val="0088577D"/>
    <w:rPr>
      <w:color w:val="605E5C"/>
      <w:shd w:val="clear" w:color="auto" w:fill="E1DFDD"/>
    </w:rPr>
  </w:style>
  <w:style w:type="table" w:customStyle="1" w:styleId="Tablaconcuadrcula1">
    <w:name w:val="Tabla con cuadrícula1"/>
    <w:basedOn w:val="Tablanormal"/>
    <w:next w:val="Tablaconcuadrcula"/>
    <w:uiPriority w:val="59"/>
    <w:rsid w:val="0088577D"/>
    <w:tblPr>
      <w:tblBorders>
        <w:top w:val="single" w:sz="4" w:space="0" w:color="E73137"/>
        <w:left w:val="single" w:sz="4" w:space="0" w:color="E73137"/>
        <w:bottom w:val="single" w:sz="4" w:space="0" w:color="E73137"/>
        <w:right w:val="single" w:sz="4" w:space="0" w:color="E73137"/>
        <w:insideH w:val="single" w:sz="4" w:space="0" w:color="E73137"/>
        <w:insideV w:val="single" w:sz="4" w:space="0" w:color="E73137"/>
      </w:tblBorders>
    </w:tblPr>
    <w:tcPr>
      <w:vAlign w:val="center"/>
    </w:tcPr>
    <w:tblStylePr w:type="firstRow">
      <w:pPr>
        <w:jc w:val="center"/>
      </w:pPr>
      <w:rPr>
        <w:rFonts w:ascii="Arial" w:hAnsi="Arial"/>
        <w:b w:val="0"/>
        <w:i w:val="0"/>
        <w:color w:val="FFFFFF" w:themeColor="background1"/>
        <w:sz w:val="22"/>
      </w:rPr>
      <w:tblPr/>
      <w:tcPr>
        <w:shd w:val="clear" w:color="auto" w:fill="E73137"/>
        <w:vAlign w:val="center"/>
      </w:tcPr>
    </w:tblStylePr>
  </w:style>
  <w:style w:type="character" w:customStyle="1" w:styleId="Ttulo1Car">
    <w:name w:val="Título 1 Car"/>
    <w:basedOn w:val="Fuentedeprrafopredeter"/>
    <w:link w:val="Ttulo1"/>
    <w:uiPriority w:val="9"/>
    <w:rsid w:val="0088577D"/>
    <w:rPr>
      <w:rFonts w:cs="Arial"/>
      <w:b/>
      <w:bCs/>
      <w:caps/>
      <w:color w:val="E73137"/>
      <w:kern w:val="32"/>
      <w:sz w:val="32"/>
      <w:szCs w:val="32"/>
      <w:lang w:val="en-GB"/>
    </w:rPr>
  </w:style>
  <w:style w:type="character" w:customStyle="1" w:styleId="Ttulo2Car">
    <w:name w:val="Título 2 Car"/>
    <w:basedOn w:val="Fuentedeprrafopredeter"/>
    <w:link w:val="Ttulo2"/>
    <w:rsid w:val="0088577D"/>
    <w:rPr>
      <w:rFonts w:cs="Arial"/>
      <w:b/>
      <w:bCs/>
      <w:iCs/>
      <w:sz w:val="28"/>
      <w:szCs w:val="28"/>
    </w:rPr>
  </w:style>
  <w:style w:type="paragraph" w:styleId="Asuntodelcomentario">
    <w:name w:val="annotation subject"/>
    <w:basedOn w:val="Textocomentario"/>
    <w:next w:val="Textocomentario"/>
    <w:link w:val="AsuntodelcomentarioCar"/>
    <w:semiHidden/>
    <w:unhideWhenUsed/>
    <w:rsid w:val="0088577D"/>
    <w:rPr>
      <w:b/>
      <w:bCs/>
    </w:rPr>
  </w:style>
  <w:style w:type="character" w:customStyle="1" w:styleId="AsuntodelcomentarioCar">
    <w:name w:val="Asunto del comentario Car"/>
    <w:basedOn w:val="TextocomentarioCar"/>
    <w:link w:val="Asuntodelcomentario"/>
    <w:semiHidden/>
    <w:rsid w:val="0088577D"/>
    <w:rPr>
      <w:b/>
      <w:bCs/>
      <w:sz w:val="20"/>
      <w:szCs w:val="20"/>
    </w:rPr>
  </w:style>
  <w:style w:type="paragraph" w:styleId="Revisin">
    <w:name w:val="Revision"/>
    <w:hidden/>
    <w:uiPriority w:val="99"/>
    <w:semiHidden/>
    <w:rsid w:val="00B639DD"/>
  </w:style>
  <w:style w:type="character" w:styleId="Hipervnculovisitado">
    <w:name w:val="FollowedHyperlink"/>
    <w:basedOn w:val="Fuentedeprrafopredeter"/>
    <w:semiHidden/>
    <w:unhideWhenUsed/>
    <w:rsid w:val="006A1FDA"/>
    <w:rPr>
      <w:color w:val="6875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0367">
      <w:bodyDiv w:val="1"/>
      <w:marLeft w:val="0"/>
      <w:marRight w:val="0"/>
      <w:marTop w:val="0"/>
      <w:marBottom w:val="0"/>
      <w:divBdr>
        <w:top w:val="none" w:sz="0" w:space="0" w:color="auto"/>
        <w:left w:val="none" w:sz="0" w:space="0" w:color="auto"/>
        <w:bottom w:val="none" w:sz="0" w:space="0" w:color="auto"/>
        <w:right w:val="none" w:sz="0" w:space="0" w:color="auto"/>
      </w:divBdr>
    </w:div>
    <w:div w:id="834297558">
      <w:bodyDiv w:val="1"/>
      <w:marLeft w:val="0"/>
      <w:marRight w:val="0"/>
      <w:marTop w:val="0"/>
      <w:marBottom w:val="0"/>
      <w:divBdr>
        <w:top w:val="none" w:sz="0" w:space="0" w:color="auto"/>
        <w:left w:val="none" w:sz="0" w:space="0" w:color="auto"/>
        <w:bottom w:val="none" w:sz="0" w:space="0" w:color="auto"/>
        <w:right w:val="none" w:sz="0" w:space="0" w:color="auto"/>
      </w:divBdr>
    </w:div>
    <w:div w:id="142981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incibe.es/sites/default/files/contenidos/politicas/documentos/copias-seguridad.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incibe.es/empresas/blog/desempolvando-politicas-seguridad-las-contrasenas"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incibe.es/empresas/blog/tematicas-autenticacion-segura-y-donde-empiezo" TargetMode="External"/><Relationship Id="rId25" Type="http://schemas.openxmlformats.org/officeDocument/2006/relationships/hyperlink" Target="https://www.incibe.es/empresas/blog/estos-ataques-nos-roban-las-contrasenas-aprende-evitarlos" TargetMode="External"/><Relationship Id="rId2" Type="http://schemas.openxmlformats.org/officeDocument/2006/relationships/customXml" Target="../customXml/item2.xml"/><Relationship Id="rId16" Type="http://schemas.openxmlformats.org/officeDocument/2006/relationships/hyperlink" Target="https://www.incibe.es/empresas/tematicas/autenticacion" TargetMode="External"/><Relationship Id="rId20" Type="http://schemas.openxmlformats.org/officeDocument/2006/relationships/hyperlink" Target="https://www.incibe.es/empresas/blog/dos-mejor-uno-doble-factor-acceder-servicios-critico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ncibe.es/empresas/blog/celebra-el-dia-mundial-las-contrasenas-puerta-entrada-todos-tus-servicios" TargetMode="External"/><Relationship Id="rId5" Type="http://schemas.openxmlformats.org/officeDocument/2006/relationships/numbering" Target="numbering.xml"/><Relationship Id="rId15" Type="http://schemas.openxmlformats.org/officeDocument/2006/relationships/hyperlink" Target="https://www.incibe.es/sites/default/files/contenidos/politicas/documentos/control-de-acceso.pdf" TargetMode="External"/><Relationship Id="rId23" Type="http://schemas.openxmlformats.org/officeDocument/2006/relationships/hyperlink" Target="https://www.incibe.es/ciudadania/blog/gestores-de-contrasenas-como-funcionan"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incibe.es/empresas/blog/asegura-tus-cuentas-usuario-autenticacion-doble-facto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ncibe.es/empresas/blog/cuanto-hace-no-cambias-tus-contrasenas" TargetMode="External"/><Relationship Id="rId27" Type="http://schemas.openxmlformats.org/officeDocument/2006/relationships/footer" Target="foot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er\Downloads\Documento_ED2026.dotx" TargetMode="External"/></Relationships>
</file>

<file path=word/theme/theme1.xml><?xml version="1.0" encoding="utf-8"?>
<a:theme xmlns:a="http://schemas.openxmlformats.org/drawingml/2006/main" name="Tema de Office">
  <a:themeElements>
    <a:clrScheme name="Incibe">
      <a:dk1>
        <a:sysClr val="windowText" lastClr="000000"/>
      </a:dk1>
      <a:lt1>
        <a:sysClr val="window" lastClr="FFFFFF"/>
      </a:lt1>
      <a:dk2>
        <a:srgbClr val="68757E"/>
      </a:dk2>
      <a:lt2>
        <a:srgbClr val="EEECE1"/>
      </a:lt2>
      <a:accent1>
        <a:srgbClr val="FFDD00"/>
      </a:accent1>
      <a:accent2>
        <a:srgbClr val="E73137"/>
      </a:accent2>
      <a:accent3>
        <a:srgbClr val="68757E"/>
      </a:accent3>
      <a:accent4>
        <a:srgbClr val="4B5C66"/>
      </a:accent4>
      <a:accent5>
        <a:srgbClr val="79262A"/>
      </a:accent5>
      <a:accent6>
        <a:srgbClr val="C5343A"/>
      </a:accent6>
      <a:hlink>
        <a:srgbClr val="E73137"/>
      </a:hlink>
      <a:folHlink>
        <a:srgbClr val="68757E"/>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e8a8cd-2885-4bb5-8083-20f3ed61e7f2" xsi:nil="true"/>
    <lcf76f155ced4ddcb4097134ff3c332f xmlns="47165acc-ed5c-423a-b9dd-89a486ffa79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F3050EA674634F8780CB6277CCE048" ma:contentTypeVersion="12" ma:contentTypeDescription="Create a new document." ma:contentTypeScope="" ma:versionID="abb995d7d27d6b0f1cee274d2f104d44">
  <xsd:schema xmlns:xsd="http://www.w3.org/2001/XMLSchema" xmlns:xs="http://www.w3.org/2001/XMLSchema" xmlns:p="http://schemas.microsoft.com/office/2006/metadata/properties" xmlns:ns2="47165acc-ed5c-423a-b9dd-89a486ffa79a" xmlns:ns3="82e8a8cd-2885-4bb5-8083-20f3ed61e7f2" targetNamespace="http://schemas.microsoft.com/office/2006/metadata/properties" ma:root="true" ma:fieldsID="0c1e66a85c6c118425d55916de5617a5" ns2:_="" ns3:_="">
    <xsd:import namespace="47165acc-ed5c-423a-b9dd-89a486ffa79a"/>
    <xsd:import namespace="82e8a8cd-2885-4bb5-8083-20f3ed61e7f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5acc-ed5c-423a-b9dd-89a486ffa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e8a8cd-2885-4bb5-8083-20f3ed61e7f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f23810e-d2cb-40f5-8814-ec88b3cf0e80}" ma:internalName="TaxCatchAll" ma:showField="CatchAllData" ma:web="82e8a8cd-2885-4bb5-8083-20f3ed61e7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B1E83-9201-42D6-B693-8391B0937512}">
  <ds:schemaRefs>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purl.org/dc/dcmitype/"/>
    <ds:schemaRef ds:uri="47165acc-ed5c-423a-b9dd-89a486ffa79a"/>
    <ds:schemaRef ds:uri="http://schemas.microsoft.com/office/infopath/2007/PartnerControls"/>
    <ds:schemaRef ds:uri="http://schemas.openxmlformats.org/package/2006/metadata/core-properties"/>
    <ds:schemaRef ds:uri="82e8a8cd-2885-4bb5-8083-20f3ed61e7f2"/>
  </ds:schemaRefs>
</ds:datastoreItem>
</file>

<file path=customXml/itemProps2.xml><?xml version="1.0" encoding="utf-8"?>
<ds:datastoreItem xmlns:ds="http://schemas.openxmlformats.org/officeDocument/2006/customXml" ds:itemID="{3127E24C-108D-4E3A-9470-B094CEE07D42}">
  <ds:schemaRefs>
    <ds:schemaRef ds:uri="http://schemas.microsoft.com/sharepoint/v3/contenttype/forms"/>
  </ds:schemaRefs>
</ds:datastoreItem>
</file>

<file path=customXml/itemProps3.xml><?xml version="1.0" encoding="utf-8"?>
<ds:datastoreItem xmlns:ds="http://schemas.openxmlformats.org/officeDocument/2006/customXml" ds:itemID="{1C0FDB6B-46A7-4411-8D52-D0863087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5acc-ed5c-423a-b9dd-89a486ffa79a"/>
    <ds:schemaRef ds:uri="82e8a8cd-2885-4bb5-8083-20f3ed61e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070FB3-7505-4383-A70E-AFC8BFDF4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Documento_ED2026.dotx</Template>
  <TotalTime>12</TotalTime>
  <Pages>10</Pages>
  <Words>2208</Words>
  <Characters>14926</Characters>
  <DocSecurity>0</DocSecurity>
  <Lines>124</Lines>
  <Paragraphs>34</Paragraphs>
  <ScaleCrop>false</ScaleCrop>
  <HeadingPairs>
    <vt:vector size="2" baseType="variant">
      <vt:variant>
        <vt:lpstr>Título</vt:lpstr>
      </vt:variant>
      <vt:variant>
        <vt:i4>1</vt:i4>
      </vt:variant>
    </vt:vector>
  </HeadingPairs>
  <TitlesOfParts>
    <vt:vector size="1" baseType="lpstr">
      <vt:lpstr>Título del documento</vt:lpstr>
    </vt:vector>
  </TitlesOfParts>
  <Company> </Company>
  <LinksUpToDate>false</LinksUpToDate>
  <CharactersWithSpaces>17100</CharactersWithSpaces>
  <SharedDoc>false</SharedDoc>
  <HLinks>
    <vt:vector size="150" baseType="variant">
      <vt:variant>
        <vt:i4>2228274</vt:i4>
      </vt:variant>
      <vt:variant>
        <vt:i4>153</vt:i4>
      </vt:variant>
      <vt:variant>
        <vt:i4>0</vt:i4>
      </vt:variant>
      <vt:variant>
        <vt:i4>5</vt:i4>
      </vt:variant>
      <vt:variant>
        <vt:lpwstr>http://observatorio.inteco.es/</vt:lpwstr>
      </vt:variant>
      <vt:variant>
        <vt:lpwstr/>
      </vt:variant>
      <vt:variant>
        <vt:i4>524369</vt:i4>
      </vt:variant>
      <vt:variant>
        <vt:i4>150</vt:i4>
      </vt:variant>
      <vt:variant>
        <vt:i4>0</vt:i4>
      </vt:variant>
      <vt:variant>
        <vt:i4>5</vt:i4>
      </vt:variant>
      <vt:variant>
        <vt:lpwstr>http://www.inteco.es/</vt:lpwstr>
      </vt:variant>
      <vt:variant>
        <vt:lpwstr/>
      </vt:variant>
      <vt:variant>
        <vt:i4>1638460</vt:i4>
      </vt:variant>
      <vt:variant>
        <vt:i4>143</vt:i4>
      </vt:variant>
      <vt:variant>
        <vt:i4>0</vt:i4>
      </vt:variant>
      <vt:variant>
        <vt:i4>5</vt:i4>
      </vt:variant>
      <vt:variant>
        <vt:lpwstr/>
      </vt:variant>
      <vt:variant>
        <vt:lpwstr>_Toc194302961</vt:lpwstr>
      </vt:variant>
      <vt:variant>
        <vt:i4>1638460</vt:i4>
      </vt:variant>
      <vt:variant>
        <vt:i4>134</vt:i4>
      </vt:variant>
      <vt:variant>
        <vt:i4>0</vt:i4>
      </vt:variant>
      <vt:variant>
        <vt:i4>5</vt:i4>
      </vt:variant>
      <vt:variant>
        <vt:lpwstr/>
      </vt:variant>
      <vt:variant>
        <vt:lpwstr>_Toc194302960</vt:lpwstr>
      </vt:variant>
      <vt:variant>
        <vt:i4>1703996</vt:i4>
      </vt:variant>
      <vt:variant>
        <vt:i4>128</vt:i4>
      </vt:variant>
      <vt:variant>
        <vt:i4>0</vt:i4>
      </vt:variant>
      <vt:variant>
        <vt:i4>5</vt:i4>
      </vt:variant>
      <vt:variant>
        <vt:lpwstr/>
      </vt:variant>
      <vt:variant>
        <vt:lpwstr>_Toc194302959</vt:lpwstr>
      </vt:variant>
      <vt:variant>
        <vt:i4>1703996</vt:i4>
      </vt:variant>
      <vt:variant>
        <vt:i4>104</vt:i4>
      </vt:variant>
      <vt:variant>
        <vt:i4>0</vt:i4>
      </vt:variant>
      <vt:variant>
        <vt:i4>5</vt:i4>
      </vt:variant>
      <vt:variant>
        <vt:lpwstr/>
      </vt:variant>
      <vt:variant>
        <vt:lpwstr>_Toc194302958</vt:lpwstr>
      </vt:variant>
      <vt:variant>
        <vt:i4>1703996</vt:i4>
      </vt:variant>
      <vt:variant>
        <vt:i4>98</vt:i4>
      </vt:variant>
      <vt:variant>
        <vt:i4>0</vt:i4>
      </vt:variant>
      <vt:variant>
        <vt:i4>5</vt:i4>
      </vt:variant>
      <vt:variant>
        <vt:lpwstr/>
      </vt:variant>
      <vt:variant>
        <vt:lpwstr>_Toc194302957</vt:lpwstr>
      </vt:variant>
      <vt:variant>
        <vt:i4>1703996</vt:i4>
      </vt:variant>
      <vt:variant>
        <vt:i4>92</vt:i4>
      </vt:variant>
      <vt:variant>
        <vt:i4>0</vt:i4>
      </vt:variant>
      <vt:variant>
        <vt:i4>5</vt:i4>
      </vt:variant>
      <vt:variant>
        <vt:lpwstr/>
      </vt:variant>
      <vt:variant>
        <vt:lpwstr>_Toc194302956</vt:lpwstr>
      </vt:variant>
      <vt:variant>
        <vt:i4>1703996</vt:i4>
      </vt:variant>
      <vt:variant>
        <vt:i4>86</vt:i4>
      </vt:variant>
      <vt:variant>
        <vt:i4>0</vt:i4>
      </vt:variant>
      <vt:variant>
        <vt:i4>5</vt:i4>
      </vt:variant>
      <vt:variant>
        <vt:lpwstr/>
      </vt:variant>
      <vt:variant>
        <vt:lpwstr>_Toc194302955</vt:lpwstr>
      </vt:variant>
      <vt:variant>
        <vt:i4>1703996</vt:i4>
      </vt:variant>
      <vt:variant>
        <vt:i4>80</vt:i4>
      </vt:variant>
      <vt:variant>
        <vt:i4>0</vt:i4>
      </vt:variant>
      <vt:variant>
        <vt:i4>5</vt:i4>
      </vt:variant>
      <vt:variant>
        <vt:lpwstr/>
      </vt:variant>
      <vt:variant>
        <vt:lpwstr>_Toc194302954</vt:lpwstr>
      </vt:variant>
      <vt:variant>
        <vt:i4>1703996</vt:i4>
      </vt:variant>
      <vt:variant>
        <vt:i4>74</vt:i4>
      </vt:variant>
      <vt:variant>
        <vt:i4>0</vt:i4>
      </vt:variant>
      <vt:variant>
        <vt:i4>5</vt:i4>
      </vt:variant>
      <vt:variant>
        <vt:lpwstr/>
      </vt:variant>
      <vt:variant>
        <vt:lpwstr>_Toc194302953</vt:lpwstr>
      </vt:variant>
      <vt:variant>
        <vt:i4>1703996</vt:i4>
      </vt:variant>
      <vt:variant>
        <vt:i4>68</vt:i4>
      </vt:variant>
      <vt:variant>
        <vt:i4>0</vt:i4>
      </vt:variant>
      <vt:variant>
        <vt:i4>5</vt:i4>
      </vt:variant>
      <vt:variant>
        <vt:lpwstr/>
      </vt:variant>
      <vt:variant>
        <vt:lpwstr>_Toc194302952</vt:lpwstr>
      </vt:variant>
      <vt:variant>
        <vt:i4>1703996</vt:i4>
      </vt:variant>
      <vt:variant>
        <vt:i4>62</vt:i4>
      </vt:variant>
      <vt:variant>
        <vt:i4>0</vt:i4>
      </vt:variant>
      <vt:variant>
        <vt:i4>5</vt:i4>
      </vt:variant>
      <vt:variant>
        <vt:lpwstr/>
      </vt:variant>
      <vt:variant>
        <vt:lpwstr>_Toc194302951</vt:lpwstr>
      </vt:variant>
      <vt:variant>
        <vt:i4>1703996</vt:i4>
      </vt:variant>
      <vt:variant>
        <vt:i4>56</vt:i4>
      </vt:variant>
      <vt:variant>
        <vt:i4>0</vt:i4>
      </vt:variant>
      <vt:variant>
        <vt:i4>5</vt:i4>
      </vt:variant>
      <vt:variant>
        <vt:lpwstr/>
      </vt:variant>
      <vt:variant>
        <vt:lpwstr>_Toc194302950</vt:lpwstr>
      </vt:variant>
      <vt:variant>
        <vt:i4>1769532</vt:i4>
      </vt:variant>
      <vt:variant>
        <vt:i4>50</vt:i4>
      </vt:variant>
      <vt:variant>
        <vt:i4>0</vt:i4>
      </vt:variant>
      <vt:variant>
        <vt:i4>5</vt:i4>
      </vt:variant>
      <vt:variant>
        <vt:lpwstr/>
      </vt:variant>
      <vt:variant>
        <vt:lpwstr>_Toc194302949</vt:lpwstr>
      </vt:variant>
      <vt:variant>
        <vt:i4>1769532</vt:i4>
      </vt:variant>
      <vt:variant>
        <vt:i4>44</vt:i4>
      </vt:variant>
      <vt:variant>
        <vt:i4>0</vt:i4>
      </vt:variant>
      <vt:variant>
        <vt:i4>5</vt:i4>
      </vt:variant>
      <vt:variant>
        <vt:lpwstr/>
      </vt:variant>
      <vt:variant>
        <vt:lpwstr>_Toc194302948</vt:lpwstr>
      </vt:variant>
      <vt:variant>
        <vt:i4>1769532</vt:i4>
      </vt:variant>
      <vt:variant>
        <vt:i4>38</vt:i4>
      </vt:variant>
      <vt:variant>
        <vt:i4>0</vt:i4>
      </vt:variant>
      <vt:variant>
        <vt:i4>5</vt:i4>
      </vt:variant>
      <vt:variant>
        <vt:lpwstr/>
      </vt:variant>
      <vt:variant>
        <vt:lpwstr>_Toc194302947</vt:lpwstr>
      </vt:variant>
      <vt:variant>
        <vt:i4>1769532</vt:i4>
      </vt:variant>
      <vt:variant>
        <vt:i4>32</vt:i4>
      </vt:variant>
      <vt:variant>
        <vt:i4>0</vt:i4>
      </vt:variant>
      <vt:variant>
        <vt:i4>5</vt:i4>
      </vt:variant>
      <vt:variant>
        <vt:lpwstr/>
      </vt:variant>
      <vt:variant>
        <vt:lpwstr>_Toc194302946</vt:lpwstr>
      </vt:variant>
      <vt:variant>
        <vt:i4>1769532</vt:i4>
      </vt:variant>
      <vt:variant>
        <vt:i4>26</vt:i4>
      </vt:variant>
      <vt:variant>
        <vt:i4>0</vt:i4>
      </vt:variant>
      <vt:variant>
        <vt:i4>5</vt:i4>
      </vt:variant>
      <vt:variant>
        <vt:lpwstr/>
      </vt:variant>
      <vt:variant>
        <vt:lpwstr>_Toc194302945</vt:lpwstr>
      </vt:variant>
      <vt:variant>
        <vt:i4>1769532</vt:i4>
      </vt:variant>
      <vt:variant>
        <vt:i4>20</vt:i4>
      </vt:variant>
      <vt:variant>
        <vt:i4>0</vt:i4>
      </vt:variant>
      <vt:variant>
        <vt:i4>5</vt:i4>
      </vt:variant>
      <vt:variant>
        <vt:lpwstr/>
      </vt:variant>
      <vt:variant>
        <vt:lpwstr>_Toc194302944</vt:lpwstr>
      </vt:variant>
      <vt:variant>
        <vt:i4>1769532</vt:i4>
      </vt:variant>
      <vt:variant>
        <vt:i4>14</vt:i4>
      </vt:variant>
      <vt:variant>
        <vt:i4>0</vt:i4>
      </vt:variant>
      <vt:variant>
        <vt:i4>5</vt:i4>
      </vt:variant>
      <vt:variant>
        <vt:lpwstr/>
      </vt:variant>
      <vt:variant>
        <vt:lpwstr>_Toc194302943</vt:lpwstr>
      </vt:variant>
      <vt:variant>
        <vt:i4>1769532</vt:i4>
      </vt:variant>
      <vt:variant>
        <vt:i4>8</vt:i4>
      </vt:variant>
      <vt:variant>
        <vt:i4>0</vt:i4>
      </vt:variant>
      <vt:variant>
        <vt:i4>5</vt:i4>
      </vt:variant>
      <vt:variant>
        <vt:lpwstr/>
      </vt:variant>
      <vt:variant>
        <vt:lpwstr>_Toc194302942</vt:lpwstr>
      </vt:variant>
      <vt:variant>
        <vt:i4>524369</vt:i4>
      </vt:variant>
      <vt:variant>
        <vt:i4>3</vt:i4>
      </vt:variant>
      <vt:variant>
        <vt:i4>0</vt:i4>
      </vt:variant>
      <vt:variant>
        <vt:i4>5</vt:i4>
      </vt:variant>
      <vt:variant>
        <vt:lpwstr>http://www.inteco.es/</vt:lpwstr>
      </vt:variant>
      <vt:variant>
        <vt:lpwstr/>
      </vt:variant>
      <vt:variant>
        <vt:i4>3801136</vt:i4>
      </vt:variant>
      <vt:variant>
        <vt:i4>0</vt:i4>
      </vt:variant>
      <vt:variant>
        <vt:i4>0</vt:i4>
      </vt:variant>
      <vt:variant>
        <vt:i4>5</vt:i4>
      </vt:variant>
      <vt:variant>
        <vt:lpwstr>http://www.inteco.es/Accesibilidad/Formacion_6/Manuales_y_Guias/guia_accesibilidad_en_pdf</vt:lpwstr>
      </vt:variant>
      <vt:variant>
        <vt:lpwstr/>
      </vt:variant>
      <vt:variant>
        <vt:i4>5505099</vt:i4>
      </vt:variant>
      <vt:variant>
        <vt:i4>0</vt:i4>
      </vt:variant>
      <vt:variant>
        <vt:i4>0</vt:i4>
      </vt:variant>
      <vt:variant>
        <vt:i4>5</vt:i4>
      </vt:variant>
      <vt:variant>
        <vt:lpwstr>http://creativecommons.org/licenses/by-nc/2.5/es/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2008-03-12T16:00:00Z</cp:lastPrinted>
  <dcterms:created xsi:type="dcterms:W3CDTF">2024-03-19T12:03:00Z</dcterms:created>
  <dcterms:modified xsi:type="dcterms:W3CDTF">2024-05-03T10:56:00Z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0x010100F2F3050EA674634F8780CB6277CCE048</vt:lpwstr>
  </property>
</Properties>
</file>