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A06EF" w14:textId="69B1D626" w:rsidR="00D11149" w:rsidRPr="007F3D9B" w:rsidRDefault="00C445CC" w:rsidP="00D11149">
      <w:pPr>
        <w:pStyle w:val="PortadaTitulo"/>
      </w:pPr>
      <w:r>
        <w:t>Buenas prácticas en Redes Sociales</w:t>
      </w:r>
      <w:r w:rsidRPr="007F3D9B">
        <w:t xml:space="preserve"> </w:t>
      </w:r>
    </w:p>
    <w:p w14:paraId="4B78F73C" w14:textId="2987F319" w:rsidR="00B91F9C" w:rsidRDefault="00C445CC" w:rsidP="00CD4455">
      <w:pPr>
        <w:pStyle w:val="PortadaSubtitulo"/>
        <w:rPr>
          <w:lang w:val="es-ES"/>
        </w:rPr>
      </w:pPr>
      <w:r>
        <w:rPr>
          <w:lang w:val="es-ES"/>
        </w:rPr>
        <w:t xml:space="preserve">Políticas de seguridad para </w:t>
      </w:r>
      <w:r w:rsidR="00CE6E11">
        <w:rPr>
          <w:lang w:val="es-ES"/>
        </w:rPr>
        <w:t xml:space="preserve">la </w:t>
      </w:r>
      <w:r>
        <w:rPr>
          <w:lang w:val="es-ES"/>
        </w:rPr>
        <w:t>pyme</w:t>
      </w:r>
    </w:p>
    <w:p w14:paraId="7AB18EBD" w14:textId="77777777" w:rsidR="00B91F9C" w:rsidRPr="00CA4D40" w:rsidRDefault="00B317E8" w:rsidP="00B317E8">
      <w:pPr>
        <w:tabs>
          <w:tab w:val="left" w:pos="6510"/>
        </w:tabs>
        <w:rPr>
          <w:vertAlign w:val="superscript"/>
        </w:rPr>
        <w:sectPr w:rsidR="00B91F9C" w:rsidRPr="00CA4D40" w:rsidSect="00C445CC">
          <w:headerReference w:type="default" r:id="rId11"/>
          <w:footerReference w:type="default" r:id="rId12"/>
          <w:headerReference w:type="first" r:id="rId13"/>
          <w:footerReference w:type="first" r:id="rId14"/>
          <w:pgSz w:w="11906" w:h="16838" w:code="9"/>
          <w:pgMar w:top="2128" w:right="1418" w:bottom="1276" w:left="1701" w:header="709" w:footer="142" w:gutter="0"/>
          <w:cols w:space="708"/>
          <w:titlePg/>
          <w:docGrid w:linePitch="360"/>
        </w:sectPr>
      </w:pPr>
      <w:r>
        <w:tab/>
      </w:r>
      <w:r>
        <w:tab/>
      </w:r>
    </w:p>
    <w:p w14:paraId="08BDCF9E" w14:textId="77777777" w:rsidR="00314618" w:rsidRDefault="00314618" w:rsidP="00314618">
      <w:pPr>
        <w:pStyle w:val="Indice"/>
      </w:pPr>
      <w:bookmarkStart w:id="0" w:name="_Toc408386624"/>
      <w:bookmarkStart w:id="1" w:name="_Toc410031779"/>
      <w:bookmarkStart w:id="2" w:name="_Toc410845007"/>
      <w:r w:rsidRPr="00757200">
        <w:lastRenderedPageBreak/>
        <w:t>ÍNDICE</w:t>
      </w:r>
      <w:bookmarkEnd w:id="0"/>
      <w:bookmarkEnd w:id="1"/>
    </w:p>
    <w:p w14:paraId="6C67702E" w14:textId="7A5A9BED" w:rsidR="00844FF0" w:rsidRDefault="00314618">
      <w:pPr>
        <w:pStyle w:val="TDC1"/>
        <w:rPr>
          <w:rFonts w:eastAsiaTheme="minorEastAsia" w:cstheme="minorBidi"/>
          <w:b w:val="0"/>
          <w:noProof/>
          <w:kern w:val="2"/>
          <w:lang w:val="es-ES"/>
          <w14:ligatures w14:val="standardContextual"/>
        </w:rPr>
      </w:pPr>
      <w:r>
        <w:rPr>
          <w:noProof/>
        </w:rPr>
        <w:fldChar w:fldCharType="begin"/>
      </w:r>
      <w:r>
        <w:instrText xml:space="preserve"> TOC \o "3-3" \h \z \t "Título 1;1;Título 2;2;Anexo;1;Subanexo;2" </w:instrText>
      </w:r>
      <w:r>
        <w:rPr>
          <w:noProof/>
        </w:rPr>
        <w:fldChar w:fldCharType="separate"/>
      </w:r>
      <w:hyperlink w:anchor="_Toc161065843" w:history="1">
        <w:r w:rsidR="00844FF0" w:rsidRPr="00322612">
          <w:rPr>
            <w:rStyle w:val="Hipervnculo"/>
            <w:noProof/>
            <w:lang w:val="es-ES"/>
          </w:rPr>
          <w:t>1. Buenas prácticas en Redes Sociales</w:t>
        </w:r>
        <w:r w:rsidR="00844FF0">
          <w:rPr>
            <w:noProof/>
            <w:webHidden/>
          </w:rPr>
          <w:tab/>
        </w:r>
        <w:r w:rsidR="00844FF0">
          <w:rPr>
            <w:noProof/>
            <w:webHidden/>
          </w:rPr>
          <w:fldChar w:fldCharType="begin"/>
        </w:r>
        <w:r w:rsidR="00844FF0">
          <w:rPr>
            <w:noProof/>
            <w:webHidden/>
          </w:rPr>
          <w:instrText xml:space="preserve"> PAGEREF _Toc161065843 \h </w:instrText>
        </w:r>
        <w:r w:rsidR="00844FF0">
          <w:rPr>
            <w:noProof/>
            <w:webHidden/>
          </w:rPr>
        </w:r>
        <w:r w:rsidR="00844FF0">
          <w:rPr>
            <w:noProof/>
            <w:webHidden/>
          </w:rPr>
          <w:fldChar w:fldCharType="separate"/>
        </w:r>
        <w:r w:rsidR="00844FF0">
          <w:rPr>
            <w:noProof/>
            <w:webHidden/>
          </w:rPr>
          <w:t>1</w:t>
        </w:r>
        <w:r w:rsidR="00844FF0">
          <w:rPr>
            <w:noProof/>
            <w:webHidden/>
          </w:rPr>
          <w:fldChar w:fldCharType="end"/>
        </w:r>
      </w:hyperlink>
    </w:p>
    <w:p w14:paraId="574783D4" w14:textId="4A8477B3" w:rsidR="00844FF0" w:rsidRDefault="00EF37CB">
      <w:pPr>
        <w:pStyle w:val="TDC2"/>
        <w:rPr>
          <w:rFonts w:eastAsiaTheme="minorEastAsia" w:cstheme="minorBidi"/>
          <w:noProof/>
          <w:kern w:val="2"/>
          <w:lang w:val="es-ES"/>
          <w14:ligatures w14:val="standardContextual"/>
        </w:rPr>
      </w:pPr>
      <w:hyperlink w:anchor="_Toc161065844" w:history="1">
        <w:r w:rsidR="00844FF0" w:rsidRPr="00322612">
          <w:rPr>
            <w:rStyle w:val="Hipervnculo"/>
            <w:noProof/>
          </w:rPr>
          <w:t>1.1. Antecedentes</w:t>
        </w:r>
        <w:r w:rsidR="00844FF0">
          <w:rPr>
            <w:noProof/>
            <w:webHidden/>
          </w:rPr>
          <w:tab/>
        </w:r>
        <w:r w:rsidR="00844FF0">
          <w:rPr>
            <w:noProof/>
            <w:webHidden/>
          </w:rPr>
          <w:fldChar w:fldCharType="begin"/>
        </w:r>
        <w:r w:rsidR="00844FF0">
          <w:rPr>
            <w:noProof/>
            <w:webHidden/>
          </w:rPr>
          <w:instrText xml:space="preserve"> PAGEREF _Toc161065844 \h </w:instrText>
        </w:r>
        <w:r w:rsidR="00844FF0">
          <w:rPr>
            <w:noProof/>
            <w:webHidden/>
          </w:rPr>
        </w:r>
        <w:r w:rsidR="00844FF0">
          <w:rPr>
            <w:noProof/>
            <w:webHidden/>
          </w:rPr>
          <w:fldChar w:fldCharType="separate"/>
        </w:r>
        <w:r w:rsidR="00844FF0">
          <w:rPr>
            <w:noProof/>
            <w:webHidden/>
          </w:rPr>
          <w:t>1</w:t>
        </w:r>
        <w:r w:rsidR="00844FF0">
          <w:rPr>
            <w:noProof/>
            <w:webHidden/>
          </w:rPr>
          <w:fldChar w:fldCharType="end"/>
        </w:r>
      </w:hyperlink>
    </w:p>
    <w:p w14:paraId="6D99443D" w14:textId="03EB28EA" w:rsidR="00844FF0" w:rsidRDefault="00EF37CB">
      <w:pPr>
        <w:pStyle w:val="TDC2"/>
        <w:rPr>
          <w:rFonts w:eastAsiaTheme="minorEastAsia" w:cstheme="minorBidi"/>
          <w:noProof/>
          <w:kern w:val="2"/>
          <w:lang w:val="es-ES"/>
          <w14:ligatures w14:val="standardContextual"/>
        </w:rPr>
      </w:pPr>
      <w:hyperlink w:anchor="_Toc161065845" w:history="1">
        <w:r w:rsidR="00844FF0" w:rsidRPr="00322612">
          <w:rPr>
            <w:rStyle w:val="Hipervnculo"/>
            <w:noProof/>
          </w:rPr>
          <w:t>1.2. Objetivos</w:t>
        </w:r>
        <w:r w:rsidR="00844FF0">
          <w:rPr>
            <w:noProof/>
            <w:webHidden/>
          </w:rPr>
          <w:tab/>
        </w:r>
        <w:r w:rsidR="00844FF0">
          <w:rPr>
            <w:noProof/>
            <w:webHidden/>
          </w:rPr>
          <w:fldChar w:fldCharType="begin"/>
        </w:r>
        <w:r w:rsidR="00844FF0">
          <w:rPr>
            <w:noProof/>
            <w:webHidden/>
          </w:rPr>
          <w:instrText xml:space="preserve"> PAGEREF _Toc161065845 \h </w:instrText>
        </w:r>
        <w:r w:rsidR="00844FF0">
          <w:rPr>
            <w:noProof/>
            <w:webHidden/>
          </w:rPr>
        </w:r>
        <w:r w:rsidR="00844FF0">
          <w:rPr>
            <w:noProof/>
            <w:webHidden/>
          </w:rPr>
          <w:fldChar w:fldCharType="separate"/>
        </w:r>
        <w:r w:rsidR="00844FF0">
          <w:rPr>
            <w:noProof/>
            <w:webHidden/>
          </w:rPr>
          <w:t>1</w:t>
        </w:r>
        <w:r w:rsidR="00844FF0">
          <w:rPr>
            <w:noProof/>
            <w:webHidden/>
          </w:rPr>
          <w:fldChar w:fldCharType="end"/>
        </w:r>
      </w:hyperlink>
    </w:p>
    <w:p w14:paraId="2BDBCB67" w14:textId="29911D05" w:rsidR="00844FF0" w:rsidRDefault="00EF37CB">
      <w:pPr>
        <w:pStyle w:val="TDC2"/>
        <w:rPr>
          <w:rFonts w:eastAsiaTheme="minorEastAsia" w:cstheme="minorBidi"/>
          <w:noProof/>
          <w:kern w:val="2"/>
          <w:lang w:val="es-ES"/>
          <w14:ligatures w14:val="standardContextual"/>
        </w:rPr>
      </w:pPr>
      <w:hyperlink w:anchor="_Toc161065846" w:history="1">
        <w:r w:rsidR="00844FF0" w:rsidRPr="00322612">
          <w:rPr>
            <w:rStyle w:val="Hipervnculo"/>
            <w:noProof/>
          </w:rPr>
          <w:t xml:space="preserve">1.3. </w:t>
        </w:r>
        <w:r w:rsidR="00844FF0" w:rsidRPr="006A73C0">
          <w:rPr>
            <w:rStyle w:val="Hipervnculo"/>
            <w:i/>
            <w:noProof/>
          </w:rPr>
          <w:t>Checklist</w:t>
        </w:r>
        <w:r w:rsidR="00844FF0">
          <w:rPr>
            <w:noProof/>
            <w:webHidden/>
          </w:rPr>
          <w:tab/>
        </w:r>
        <w:r w:rsidR="00844FF0">
          <w:rPr>
            <w:noProof/>
            <w:webHidden/>
          </w:rPr>
          <w:fldChar w:fldCharType="begin"/>
        </w:r>
        <w:r w:rsidR="00844FF0">
          <w:rPr>
            <w:noProof/>
            <w:webHidden/>
          </w:rPr>
          <w:instrText xml:space="preserve"> PAGEREF _Toc161065846 \h </w:instrText>
        </w:r>
        <w:r w:rsidR="00844FF0">
          <w:rPr>
            <w:noProof/>
            <w:webHidden/>
          </w:rPr>
        </w:r>
        <w:r w:rsidR="00844FF0">
          <w:rPr>
            <w:noProof/>
            <w:webHidden/>
          </w:rPr>
          <w:fldChar w:fldCharType="separate"/>
        </w:r>
        <w:r w:rsidR="00844FF0">
          <w:rPr>
            <w:noProof/>
            <w:webHidden/>
          </w:rPr>
          <w:t>2</w:t>
        </w:r>
        <w:r w:rsidR="00844FF0">
          <w:rPr>
            <w:noProof/>
            <w:webHidden/>
          </w:rPr>
          <w:fldChar w:fldCharType="end"/>
        </w:r>
      </w:hyperlink>
    </w:p>
    <w:p w14:paraId="2A16EFFB" w14:textId="02E41681" w:rsidR="00844FF0" w:rsidRDefault="00EF37CB">
      <w:pPr>
        <w:pStyle w:val="TDC2"/>
        <w:rPr>
          <w:rFonts w:eastAsiaTheme="minorEastAsia" w:cstheme="minorBidi"/>
          <w:noProof/>
          <w:kern w:val="2"/>
          <w:lang w:val="es-ES"/>
          <w14:ligatures w14:val="standardContextual"/>
        </w:rPr>
      </w:pPr>
      <w:hyperlink w:anchor="_Toc161065847" w:history="1">
        <w:r w:rsidR="00844FF0" w:rsidRPr="00322612">
          <w:rPr>
            <w:rStyle w:val="Hipervnculo"/>
            <w:noProof/>
          </w:rPr>
          <w:t>1.4. Puntos clave</w:t>
        </w:r>
        <w:r w:rsidR="00844FF0">
          <w:rPr>
            <w:noProof/>
            <w:webHidden/>
          </w:rPr>
          <w:tab/>
        </w:r>
        <w:r w:rsidR="00844FF0">
          <w:rPr>
            <w:noProof/>
            <w:webHidden/>
          </w:rPr>
          <w:fldChar w:fldCharType="begin"/>
        </w:r>
        <w:r w:rsidR="00844FF0">
          <w:rPr>
            <w:noProof/>
            <w:webHidden/>
          </w:rPr>
          <w:instrText xml:space="preserve"> PAGEREF _Toc161065847 \h </w:instrText>
        </w:r>
        <w:r w:rsidR="00844FF0">
          <w:rPr>
            <w:noProof/>
            <w:webHidden/>
          </w:rPr>
        </w:r>
        <w:r w:rsidR="00844FF0">
          <w:rPr>
            <w:noProof/>
            <w:webHidden/>
          </w:rPr>
          <w:fldChar w:fldCharType="separate"/>
        </w:r>
        <w:r w:rsidR="00844FF0">
          <w:rPr>
            <w:noProof/>
            <w:webHidden/>
          </w:rPr>
          <w:t>4</w:t>
        </w:r>
        <w:r w:rsidR="00844FF0">
          <w:rPr>
            <w:noProof/>
            <w:webHidden/>
          </w:rPr>
          <w:fldChar w:fldCharType="end"/>
        </w:r>
      </w:hyperlink>
    </w:p>
    <w:p w14:paraId="4D01478D" w14:textId="73E656CF" w:rsidR="00844FF0" w:rsidRDefault="00EF37CB">
      <w:pPr>
        <w:pStyle w:val="TDC1"/>
        <w:rPr>
          <w:rFonts w:eastAsiaTheme="minorEastAsia" w:cstheme="minorBidi"/>
          <w:b w:val="0"/>
          <w:noProof/>
          <w:kern w:val="2"/>
          <w:lang w:val="es-ES"/>
          <w14:ligatures w14:val="standardContextual"/>
        </w:rPr>
      </w:pPr>
      <w:hyperlink w:anchor="_Toc161065848" w:history="1">
        <w:r w:rsidR="00844FF0" w:rsidRPr="00322612">
          <w:rPr>
            <w:rStyle w:val="Hipervnculo"/>
            <w:noProof/>
            <w:lang w:val="es-ES"/>
          </w:rPr>
          <w:t>2. Referencias</w:t>
        </w:r>
        <w:r w:rsidR="00844FF0">
          <w:rPr>
            <w:noProof/>
            <w:webHidden/>
          </w:rPr>
          <w:tab/>
        </w:r>
        <w:r w:rsidR="00844FF0">
          <w:rPr>
            <w:noProof/>
            <w:webHidden/>
          </w:rPr>
          <w:fldChar w:fldCharType="begin"/>
        </w:r>
        <w:r w:rsidR="00844FF0">
          <w:rPr>
            <w:noProof/>
            <w:webHidden/>
          </w:rPr>
          <w:instrText xml:space="preserve"> PAGEREF _Toc161065848 \h </w:instrText>
        </w:r>
        <w:r w:rsidR="00844FF0">
          <w:rPr>
            <w:noProof/>
            <w:webHidden/>
          </w:rPr>
        </w:r>
        <w:r w:rsidR="00844FF0">
          <w:rPr>
            <w:noProof/>
            <w:webHidden/>
          </w:rPr>
          <w:fldChar w:fldCharType="separate"/>
        </w:r>
        <w:r w:rsidR="00844FF0">
          <w:rPr>
            <w:noProof/>
            <w:webHidden/>
          </w:rPr>
          <w:t>6</w:t>
        </w:r>
        <w:r w:rsidR="00844FF0">
          <w:rPr>
            <w:noProof/>
            <w:webHidden/>
          </w:rPr>
          <w:fldChar w:fldCharType="end"/>
        </w:r>
      </w:hyperlink>
    </w:p>
    <w:p w14:paraId="3B1332EB" w14:textId="4522BE1F" w:rsidR="00314618" w:rsidRPr="00757200" w:rsidRDefault="00314618" w:rsidP="00314618">
      <w:r>
        <w:fldChar w:fldCharType="end"/>
      </w:r>
    </w:p>
    <w:p w14:paraId="03E94027" w14:textId="62FA149B" w:rsidR="00257670" w:rsidRPr="00C445CC" w:rsidRDefault="00C445CC" w:rsidP="0072699A">
      <w:pPr>
        <w:pStyle w:val="Ttulo1"/>
        <w:rPr>
          <w:lang w:val="es-ES"/>
        </w:rPr>
      </w:pPr>
      <w:bookmarkStart w:id="3" w:name="_Toc161065843"/>
      <w:bookmarkEnd w:id="2"/>
      <w:r w:rsidRPr="00C445CC">
        <w:rPr>
          <w:lang w:val="es-ES"/>
        </w:rPr>
        <w:lastRenderedPageBreak/>
        <w:t>Buenas prácticas en Redes Sociales</w:t>
      </w:r>
      <w:bookmarkEnd w:id="3"/>
    </w:p>
    <w:p w14:paraId="6520D4CE" w14:textId="77777777" w:rsidR="00C445CC" w:rsidRPr="00C445CC" w:rsidRDefault="00C445CC" w:rsidP="00844FF0">
      <w:pPr>
        <w:pStyle w:val="Ttulo2"/>
      </w:pPr>
      <w:bookmarkStart w:id="4" w:name="_Toc410845010"/>
      <w:bookmarkStart w:id="5" w:name="_Toc64962167"/>
      <w:bookmarkStart w:id="6" w:name="_Toc161065844"/>
      <w:bookmarkStart w:id="7" w:name="_Toc346701025"/>
      <w:bookmarkStart w:id="8" w:name="_Toc352839042"/>
      <w:bookmarkStart w:id="9" w:name="_Toc410031428"/>
      <w:bookmarkStart w:id="10" w:name="_Toc410031781"/>
      <w:bookmarkStart w:id="11" w:name="_Toc410032769"/>
      <w:r w:rsidRPr="00C445CC">
        <w:t>Antecedentes</w:t>
      </w:r>
      <w:bookmarkEnd w:id="4"/>
      <w:bookmarkEnd w:id="5"/>
      <w:bookmarkEnd w:id="6"/>
    </w:p>
    <w:p w14:paraId="3790DA59" w14:textId="77777777" w:rsidR="00C445CC" w:rsidRPr="00221C94" w:rsidRDefault="00C445CC" w:rsidP="00C445CC">
      <w:r w:rsidRPr="00221C94">
        <w:t xml:space="preserve">Hoy en día, las redes sociales </w:t>
      </w:r>
      <w:r w:rsidRPr="00221C94">
        <w:fldChar w:fldCharType="begin"/>
      </w:r>
      <w:r w:rsidRPr="00221C94">
        <w:instrText xml:space="preserve"> REF _Ref51677254 \r \h  \* MERGEFORMAT </w:instrText>
      </w:r>
      <w:r w:rsidRPr="00221C94">
        <w:fldChar w:fldCharType="separate"/>
      </w:r>
      <w:r w:rsidRPr="00221C94">
        <w:t>[</w:t>
      </w:r>
      <w:r w:rsidRPr="00221C94">
        <w:rPr>
          <w:color w:val="FF0000"/>
          <w:u w:val="single"/>
        </w:rPr>
        <w:t>1</w:t>
      </w:r>
      <w:r w:rsidRPr="00221C94">
        <w:t>]</w:t>
      </w:r>
      <w:r w:rsidRPr="00221C94">
        <w:fldChar w:fldCharType="end"/>
      </w:r>
      <w:r w:rsidRPr="00221C94">
        <w:t xml:space="preserve"> se han convertido en una </w:t>
      </w:r>
      <w:r w:rsidRPr="00CE6E11">
        <w:rPr>
          <w:b/>
        </w:rPr>
        <w:t>herramienta de marketing indispensable para las empresas.</w:t>
      </w:r>
      <w:r w:rsidRPr="00221C94">
        <w:t xml:space="preserve"> Más allá de la presencia general en la web, en las redes sociales es donde se configura la identidad virtual de la organización, que se puede utilizar para intentar ganar y fidelizar clientes, interactuando con ellos a través de estas herramientas. Una buena gestión de las redes sociales proporcionará visibilidad de la marca y sus productos, pudiendo atraer a una gran cantidad de público. </w:t>
      </w:r>
    </w:p>
    <w:p w14:paraId="4B15574E" w14:textId="77777777" w:rsidR="00C445CC" w:rsidRPr="00221C94" w:rsidRDefault="00C445CC" w:rsidP="00C445CC">
      <w:r w:rsidRPr="00221C94">
        <w:t xml:space="preserve">Hasta aquí todo parece positivo, pero debemos tener en cuenta que también se pueden convertir en un </w:t>
      </w:r>
      <w:r w:rsidRPr="00CE6E11">
        <w:rPr>
          <w:b/>
        </w:rPr>
        <w:t xml:space="preserve">arma de doble filo si no tenemos en cuenta la ciberseguridad </w:t>
      </w:r>
      <w:r w:rsidRPr="00221C94">
        <w:t>y, por tanto, no administramos de manera correcta el perfil empresarial, dañando así seriamente la imagen de la organización y, por ende, la confianza de los clientes.</w:t>
      </w:r>
    </w:p>
    <w:p w14:paraId="0CC33669" w14:textId="77777777" w:rsidR="00C445CC" w:rsidRPr="00221C94" w:rsidRDefault="00C445CC" w:rsidP="00844FF0">
      <w:pPr>
        <w:pStyle w:val="Ttulo2"/>
      </w:pPr>
      <w:bookmarkStart w:id="12" w:name="_Toc64962168"/>
      <w:bookmarkStart w:id="13" w:name="_Toc161065845"/>
      <w:r w:rsidRPr="00221C94">
        <w:t>Objetivos</w:t>
      </w:r>
      <w:bookmarkEnd w:id="12"/>
      <w:bookmarkEnd w:id="13"/>
    </w:p>
    <w:p w14:paraId="380B2346" w14:textId="77777777" w:rsidR="00C445CC" w:rsidRPr="00221C94" w:rsidRDefault="00C445CC" w:rsidP="00C445CC">
      <w:pPr>
        <w:numPr>
          <w:ilvl w:val="0"/>
          <w:numId w:val="37"/>
        </w:numPr>
        <w:contextualSpacing/>
      </w:pPr>
      <w:r w:rsidRPr="00CE6E11">
        <w:rPr>
          <w:b/>
        </w:rPr>
        <w:t xml:space="preserve">Garantizar </w:t>
      </w:r>
      <w:r w:rsidRPr="00221C94">
        <w:t>la seguridad de los perfiles de las empresas en las redes sociales, evitando los incidentes de seguridad derivados de un uso carente de medidas de seguridad.</w:t>
      </w:r>
      <w:r w:rsidRPr="00221C94" w:rsidDel="00C5568A">
        <w:t xml:space="preserve"> </w:t>
      </w:r>
    </w:p>
    <w:p w14:paraId="1E551910" w14:textId="77777777" w:rsidR="00C445CC" w:rsidRPr="00221C94" w:rsidRDefault="00C445CC" w:rsidP="00C445CC">
      <w:pPr>
        <w:numPr>
          <w:ilvl w:val="0"/>
          <w:numId w:val="37"/>
        </w:numPr>
        <w:contextualSpacing/>
      </w:pPr>
      <w:r w:rsidRPr="00CE6E11">
        <w:rPr>
          <w:b/>
        </w:rPr>
        <w:t>Conocer</w:t>
      </w:r>
      <w:r w:rsidRPr="00221C94">
        <w:t xml:space="preserve"> las principales amenazas, malas configuraciones o fallos en su uso, que puedan afectar a la actividad, imagen y reputación de la empresa cuando se utilizan estas herramientas.   </w:t>
      </w:r>
      <w:r w:rsidRPr="00221C94">
        <w:br w:type="page"/>
      </w:r>
    </w:p>
    <w:p w14:paraId="41AF2C1E" w14:textId="77777777" w:rsidR="00C445CC" w:rsidRPr="00221C94" w:rsidRDefault="00C445CC" w:rsidP="00844FF0">
      <w:pPr>
        <w:pStyle w:val="Ttulo2"/>
      </w:pPr>
      <w:bookmarkStart w:id="14" w:name="_Toc472941119"/>
      <w:bookmarkStart w:id="15" w:name="_Toc64962169"/>
      <w:bookmarkStart w:id="16" w:name="_Toc161065846"/>
      <w:r w:rsidRPr="00221C94">
        <w:lastRenderedPageBreak/>
        <w:t>Checklist</w:t>
      </w:r>
      <w:bookmarkEnd w:id="14"/>
      <w:bookmarkEnd w:id="15"/>
      <w:bookmarkEnd w:id="16"/>
    </w:p>
    <w:p w14:paraId="783C424D" w14:textId="77777777" w:rsidR="00C445CC" w:rsidRPr="00221C94" w:rsidRDefault="00C445CC" w:rsidP="00C445CC">
      <w:r w:rsidRPr="00221C94">
        <w:t xml:space="preserve">A continuación, se incluye una serie de controles para revisar el cumplimiento de la política de seguridad en lo relativo a </w:t>
      </w:r>
      <w:r w:rsidRPr="00221C94">
        <w:rPr>
          <w:b/>
        </w:rPr>
        <w:t>buenas prácticas en redes sociales</w:t>
      </w:r>
      <w:r w:rsidRPr="00221C94">
        <w:t xml:space="preserve">. </w:t>
      </w:r>
    </w:p>
    <w:p w14:paraId="3AC88826" w14:textId="77777777" w:rsidR="00C445CC" w:rsidRPr="00221C94" w:rsidRDefault="00C445CC" w:rsidP="00C445CC">
      <w:r w:rsidRPr="00221C94">
        <w:t xml:space="preserve">Los controles se clasificarán en dos niveles de </w:t>
      </w:r>
      <w:r w:rsidRPr="00221C94">
        <w:rPr>
          <w:b/>
        </w:rPr>
        <w:t>complejidad</w:t>
      </w:r>
      <w:r w:rsidRPr="00221C94">
        <w:t>:</w:t>
      </w:r>
    </w:p>
    <w:p w14:paraId="3A1BDD2A" w14:textId="77777777" w:rsidR="00C445CC" w:rsidRPr="00221C94" w:rsidRDefault="00C445CC" w:rsidP="00C445CC">
      <w:pPr>
        <w:pStyle w:val="BulletsNivel1"/>
      </w:pPr>
      <w:r w:rsidRPr="00CE6E11">
        <w:rPr>
          <w:b/>
        </w:rPr>
        <w:t>Básico (B):</w:t>
      </w:r>
      <w:r w:rsidRPr="00221C94">
        <w:t xml:space="preserve"> 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5A007969" w14:textId="77777777" w:rsidR="00C445CC" w:rsidRPr="00221C94" w:rsidRDefault="00C445CC" w:rsidP="00C445CC">
      <w:pPr>
        <w:pStyle w:val="BulletsNivel1"/>
      </w:pPr>
      <w:r w:rsidRPr="00CE6E11">
        <w:rPr>
          <w:b/>
        </w:rPr>
        <w:t>Avanzado (A):</w:t>
      </w:r>
      <w:r w:rsidRPr="00221C94">
        <w:t xml:space="preserve"> el esfuerzo y los recursos necesarios para implantarlo son considerables. Se necesitan programas que requieren configuraciones complejas. Se pueden precisar mecanismos de recuperación ante fallos. </w:t>
      </w:r>
    </w:p>
    <w:p w14:paraId="5F3E9339" w14:textId="77777777" w:rsidR="00C445CC" w:rsidRPr="00221C94" w:rsidRDefault="00C445CC" w:rsidP="00C445CC">
      <w:r w:rsidRPr="00221C94">
        <w:t xml:space="preserve">Los controles podrán tener el siguiente </w:t>
      </w:r>
      <w:r w:rsidRPr="00221C94">
        <w:rPr>
          <w:b/>
        </w:rPr>
        <w:t>alcance</w:t>
      </w:r>
      <w:r w:rsidRPr="00221C94">
        <w:t>:</w:t>
      </w:r>
    </w:p>
    <w:p w14:paraId="7EA2E8FD" w14:textId="77777777" w:rsidR="00C445CC" w:rsidRPr="00221C94" w:rsidRDefault="00C445CC" w:rsidP="00C445CC">
      <w:pPr>
        <w:pStyle w:val="BulletsNivel1"/>
      </w:pPr>
      <w:r w:rsidRPr="00CE6E11">
        <w:rPr>
          <w:b/>
        </w:rPr>
        <w:t>Procesos (PRO):</w:t>
      </w:r>
      <w:r w:rsidRPr="00221C94">
        <w:t xml:space="preserve"> aplica a la dirección o al personal de gestión.</w:t>
      </w:r>
    </w:p>
    <w:p w14:paraId="4AD138B5" w14:textId="77777777" w:rsidR="00C445CC" w:rsidRPr="00221C94" w:rsidRDefault="00C445CC" w:rsidP="00C445CC">
      <w:pPr>
        <w:pStyle w:val="BulletsNivel1"/>
      </w:pPr>
      <w:r w:rsidRPr="00CE6E11">
        <w:rPr>
          <w:b/>
        </w:rPr>
        <w:t>Tecnología (TEC):</w:t>
      </w:r>
      <w:r w:rsidRPr="00221C94">
        <w:t xml:space="preserve"> aplica al personal técnico especializado.</w:t>
      </w:r>
    </w:p>
    <w:p w14:paraId="577948E6" w14:textId="77777777" w:rsidR="00C445CC" w:rsidRPr="00221C94" w:rsidRDefault="00C445CC" w:rsidP="00C445CC">
      <w:pPr>
        <w:pStyle w:val="BulletsNivel1"/>
      </w:pPr>
      <w:r w:rsidRPr="00CE6E11">
        <w:rPr>
          <w:b/>
        </w:rPr>
        <w:t>Personas (PER):</w:t>
      </w:r>
      <w:r w:rsidRPr="00221C94">
        <w:t xml:space="preserve"> aplica a todo el personal.</w:t>
      </w:r>
    </w:p>
    <w:p w14:paraId="62EE94E4" w14:textId="77777777" w:rsidR="00C445CC" w:rsidRPr="00221C94" w:rsidRDefault="00C445CC" w:rsidP="00C445CC"/>
    <w:tbl>
      <w:tblPr>
        <w:tblStyle w:val="Tablaconcuadrcula1"/>
        <w:tblW w:w="8472" w:type="dxa"/>
        <w:tblLook w:val="04A0" w:firstRow="1" w:lastRow="0" w:firstColumn="1" w:lastColumn="0" w:noHBand="0" w:noVBand="1"/>
      </w:tblPr>
      <w:tblGrid>
        <w:gridCol w:w="898"/>
        <w:gridCol w:w="1649"/>
        <w:gridCol w:w="5355"/>
        <w:gridCol w:w="570"/>
      </w:tblGrid>
      <w:tr w:rsidR="00C445CC" w:rsidRPr="00221C94" w14:paraId="2F91CD94" w14:textId="77777777" w:rsidTr="00511354">
        <w:trPr>
          <w:cnfStyle w:val="100000000000" w:firstRow="1" w:lastRow="0" w:firstColumn="0" w:lastColumn="0" w:oddVBand="0" w:evenVBand="0" w:oddHBand="0" w:evenHBand="0" w:firstRowFirstColumn="0" w:firstRowLastColumn="0" w:lastRowFirstColumn="0" w:lastRowLastColumn="0"/>
          <w:cantSplit/>
          <w:trHeight w:val="434"/>
          <w:tblHeader/>
        </w:trPr>
        <w:tc>
          <w:tcPr>
            <w:tcW w:w="898" w:type="dxa"/>
          </w:tcPr>
          <w:p w14:paraId="75D2D9E6" w14:textId="77777777" w:rsidR="00C445CC" w:rsidRPr="00221C94" w:rsidRDefault="00C445CC" w:rsidP="00C445CC">
            <w:pPr>
              <w:tabs>
                <w:tab w:val="center" w:pos="4252"/>
                <w:tab w:val="right" w:pos="8504"/>
              </w:tabs>
              <w:autoSpaceDE w:val="0"/>
              <w:autoSpaceDN w:val="0"/>
              <w:adjustRightInd w:val="0"/>
              <w:spacing w:after="0" w:line="240" w:lineRule="auto"/>
              <w:jc w:val="center"/>
              <w:rPr>
                <w:rFonts w:cs="Arial"/>
                <w:b/>
                <w:color w:val="FFFFFF"/>
                <w:szCs w:val="20"/>
              </w:rPr>
            </w:pPr>
            <w:r w:rsidRPr="00221C94">
              <w:rPr>
                <w:rFonts w:cs="Arial"/>
                <w:b/>
                <w:color w:val="FFFFFF"/>
                <w:szCs w:val="20"/>
              </w:rPr>
              <w:t>NIVEL</w:t>
            </w:r>
          </w:p>
        </w:tc>
        <w:tc>
          <w:tcPr>
            <w:tcW w:w="1649" w:type="dxa"/>
          </w:tcPr>
          <w:p w14:paraId="34FE3C0D" w14:textId="77777777" w:rsidR="00C445CC" w:rsidRPr="00221C94" w:rsidRDefault="00C445CC" w:rsidP="00C445CC">
            <w:pPr>
              <w:tabs>
                <w:tab w:val="center" w:pos="4252"/>
                <w:tab w:val="right" w:pos="8504"/>
              </w:tabs>
              <w:autoSpaceDE w:val="0"/>
              <w:autoSpaceDN w:val="0"/>
              <w:adjustRightInd w:val="0"/>
              <w:spacing w:after="0" w:line="240" w:lineRule="auto"/>
              <w:jc w:val="center"/>
              <w:rPr>
                <w:rFonts w:cs="Arial"/>
                <w:b/>
                <w:color w:val="FFFFFF"/>
                <w:szCs w:val="20"/>
              </w:rPr>
            </w:pPr>
            <w:r w:rsidRPr="00221C94">
              <w:rPr>
                <w:rFonts w:cs="Arial"/>
                <w:b/>
                <w:color w:val="FFFFFF"/>
                <w:szCs w:val="20"/>
              </w:rPr>
              <w:t>ALCANCE</w:t>
            </w:r>
          </w:p>
        </w:tc>
        <w:tc>
          <w:tcPr>
            <w:tcW w:w="5925" w:type="dxa"/>
            <w:gridSpan w:val="2"/>
          </w:tcPr>
          <w:p w14:paraId="18527CFE" w14:textId="77777777" w:rsidR="00C445CC" w:rsidRPr="00221C94" w:rsidRDefault="00C445CC" w:rsidP="00C445CC">
            <w:pPr>
              <w:tabs>
                <w:tab w:val="center" w:pos="4252"/>
                <w:tab w:val="right" w:pos="8504"/>
              </w:tabs>
              <w:spacing w:after="0" w:line="240" w:lineRule="auto"/>
              <w:jc w:val="center"/>
              <w:rPr>
                <w:rFonts w:cs="Arial"/>
                <w:sz w:val="32"/>
              </w:rPr>
            </w:pPr>
            <w:r w:rsidRPr="00221C94">
              <w:rPr>
                <w:rFonts w:cs="Arial"/>
                <w:b/>
                <w:color w:val="FFFFFF"/>
                <w:szCs w:val="20"/>
              </w:rPr>
              <w:t>CONTROL</w:t>
            </w:r>
          </w:p>
        </w:tc>
      </w:tr>
      <w:tr w:rsidR="00C445CC" w:rsidRPr="00221C94" w14:paraId="47428D84" w14:textId="77777777" w:rsidTr="00511354">
        <w:trPr>
          <w:cantSplit/>
          <w:trHeight w:val="720"/>
        </w:trPr>
        <w:tc>
          <w:tcPr>
            <w:tcW w:w="898" w:type="dxa"/>
          </w:tcPr>
          <w:p w14:paraId="07886E2D" w14:textId="77777777" w:rsidR="00C445CC" w:rsidRPr="00221C94" w:rsidRDefault="00C445CC" w:rsidP="00C445CC">
            <w:pPr>
              <w:tabs>
                <w:tab w:val="center" w:pos="4252"/>
                <w:tab w:val="right" w:pos="8504"/>
              </w:tabs>
              <w:autoSpaceDE w:val="0"/>
              <w:autoSpaceDN w:val="0"/>
              <w:adjustRightInd w:val="0"/>
              <w:spacing w:after="0" w:line="240" w:lineRule="auto"/>
              <w:jc w:val="center"/>
              <w:rPr>
                <w:rFonts w:cs="Arial"/>
                <w:szCs w:val="20"/>
              </w:rPr>
            </w:pPr>
            <w:r w:rsidRPr="00221C94">
              <w:rPr>
                <w:rFonts w:cs="Arial"/>
                <w:szCs w:val="20"/>
              </w:rPr>
              <w:t>B</w:t>
            </w:r>
          </w:p>
        </w:tc>
        <w:tc>
          <w:tcPr>
            <w:tcW w:w="1649" w:type="dxa"/>
          </w:tcPr>
          <w:p w14:paraId="17F76BCC" w14:textId="77777777" w:rsidR="00C445CC" w:rsidRPr="00221C94" w:rsidRDefault="00C445CC" w:rsidP="00C445CC">
            <w:pPr>
              <w:tabs>
                <w:tab w:val="center" w:pos="4252"/>
                <w:tab w:val="right" w:pos="8504"/>
              </w:tabs>
              <w:autoSpaceDE w:val="0"/>
              <w:autoSpaceDN w:val="0"/>
              <w:adjustRightInd w:val="0"/>
              <w:spacing w:after="0" w:line="240" w:lineRule="auto"/>
              <w:jc w:val="center"/>
              <w:rPr>
                <w:rFonts w:cs="Arial"/>
                <w:szCs w:val="20"/>
              </w:rPr>
            </w:pPr>
            <w:r w:rsidRPr="00221C94">
              <w:rPr>
                <w:rFonts w:cs="Arial"/>
                <w:szCs w:val="20"/>
              </w:rPr>
              <w:t>PRO/PER</w:t>
            </w:r>
          </w:p>
        </w:tc>
        <w:tc>
          <w:tcPr>
            <w:tcW w:w="5355" w:type="dxa"/>
          </w:tcPr>
          <w:p w14:paraId="09EF3479" w14:textId="075A7F69" w:rsidR="00C445CC" w:rsidRPr="00221C94" w:rsidRDefault="00C445CC" w:rsidP="00C445CC">
            <w:pPr>
              <w:tabs>
                <w:tab w:val="center" w:pos="4252"/>
                <w:tab w:val="right" w:pos="8504"/>
              </w:tabs>
              <w:spacing w:after="0"/>
              <w:rPr>
                <w:b/>
              </w:rPr>
            </w:pPr>
            <w:r w:rsidRPr="00221C94">
              <w:rPr>
                <w:b/>
              </w:rPr>
              <w:t>Contraseña de acceso robusta</w:t>
            </w:r>
            <w:r w:rsidR="009E032C">
              <w:rPr>
                <w:b/>
              </w:rPr>
              <w:t>.</w:t>
            </w:r>
          </w:p>
          <w:p w14:paraId="38BCC4BF" w14:textId="77777777" w:rsidR="00C445CC" w:rsidRPr="00221C94" w:rsidRDefault="00C445CC" w:rsidP="00C445CC">
            <w:pPr>
              <w:tabs>
                <w:tab w:val="center" w:pos="4252"/>
                <w:tab w:val="right" w:pos="8504"/>
              </w:tabs>
              <w:spacing w:after="0"/>
            </w:pPr>
            <w:r w:rsidRPr="00221C94">
              <w:t xml:space="preserve">Como administrador de las redes sociales utilizas una contraseña fuerte y habilitas siempre que sea posible el doble factor de autenticación en todos los perfiles de la organización. </w:t>
            </w:r>
          </w:p>
        </w:tc>
        <w:tc>
          <w:tcPr>
            <w:tcW w:w="570" w:type="dxa"/>
          </w:tcPr>
          <w:p w14:paraId="3CD4B578"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215126354"/>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209396C8" w14:textId="77777777" w:rsidTr="00511354">
        <w:trPr>
          <w:cantSplit/>
          <w:trHeight w:val="697"/>
        </w:trPr>
        <w:tc>
          <w:tcPr>
            <w:tcW w:w="898" w:type="dxa"/>
          </w:tcPr>
          <w:p w14:paraId="5F3BE162"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B</w:t>
            </w:r>
          </w:p>
        </w:tc>
        <w:tc>
          <w:tcPr>
            <w:tcW w:w="1649" w:type="dxa"/>
          </w:tcPr>
          <w:p w14:paraId="1742640A"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PRO/PER</w:t>
            </w:r>
          </w:p>
        </w:tc>
        <w:tc>
          <w:tcPr>
            <w:tcW w:w="5355" w:type="dxa"/>
          </w:tcPr>
          <w:p w14:paraId="69049BA3" w14:textId="01E0C52A" w:rsidR="00C445CC" w:rsidRPr="00221C94" w:rsidRDefault="00C445CC" w:rsidP="00C445CC">
            <w:pPr>
              <w:tabs>
                <w:tab w:val="center" w:pos="4252"/>
                <w:tab w:val="right" w:pos="8504"/>
              </w:tabs>
              <w:contextualSpacing/>
              <w:rPr>
                <w:b/>
              </w:rPr>
            </w:pPr>
            <w:r w:rsidRPr="00221C94">
              <w:rPr>
                <w:b/>
              </w:rPr>
              <w:t>Configuración de privacidad</w:t>
            </w:r>
            <w:r w:rsidR="009E032C">
              <w:rPr>
                <w:b/>
              </w:rPr>
              <w:t>.</w:t>
            </w:r>
            <w:r w:rsidRPr="00221C94">
              <w:rPr>
                <w:b/>
              </w:rPr>
              <w:t xml:space="preserve"> </w:t>
            </w:r>
          </w:p>
          <w:p w14:paraId="70D3AB68" w14:textId="77777777" w:rsidR="00C445CC" w:rsidRPr="00221C94" w:rsidRDefault="00C445CC" w:rsidP="00C445CC">
            <w:pPr>
              <w:tabs>
                <w:tab w:val="center" w:pos="4252"/>
                <w:tab w:val="right" w:pos="8504"/>
              </w:tabs>
              <w:contextualSpacing/>
            </w:pPr>
            <w:r w:rsidRPr="00221C94">
              <w:t>Estableces la configuración de privacidad de manera que permita utilizar las distintas redes sociales de forma efectiva, permitiendo interactuar con el público sin descuidar la seguridad y privacidad del perfil empresarial.</w:t>
            </w:r>
          </w:p>
        </w:tc>
        <w:tc>
          <w:tcPr>
            <w:tcW w:w="570" w:type="dxa"/>
          </w:tcPr>
          <w:p w14:paraId="0363A3E7" w14:textId="77777777" w:rsidR="00C445CC" w:rsidRPr="00221C94" w:rsidRDefault="00EF37CB" w:rsidP="00C445CC">
            <w:pPr>
              <w:tabs>
                <w:tab w:val="center" w:pos="4252"/>
                <w:tab w:val="right" w:pos="8504"/>
              </w:tabs>
              <w:spacing w:after="0" w:line="240" w:lineRule="auto"/>
              <w:jc w:val="center"/>
              <w:rPr>
                <w:rFonts w:cs="Arial"/>
                <w:b/>
                <w:sz w:val="32"/>
                <w:szCs w:val="32"/>
              </w:rPr>
            </w:pPr>
            <w:sdt>
              <w:sdtPr>
                <w:rPr>
                  <w:rFonts w:ascii="Segoe UI Symbol" w:hAnsi="Segoe UI Symbol" w:cs="Segoe UI Symbol"/>
                  <w:b/>
                  <w:sz w:val="32"/>
                  <w:szCs w:val="32"/>
                </w:rPr>
                <w:id w:val="-957787525"/>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611687C3" w14:textId="77777777" w:rsidTr="00511354">
        <w:trPr>
          <w:cantSplit/>
          <w:trHeight w:val="697"/>
        </w:trPr>
        <w:tc>
          <w:tcPr>
            <w:tcW w:w="898" w:type="dxa"/>
          </w:tcPr>
          <w:p w14:paraId="590C4388"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B</w:t>
            </w:r>
          </w:p>
        </w:tc>
        <w:tc>
          <w:tcPr>
            <w:tcW w:w="1649" w:type="dxa"/>
          </w:tcPr>
          <w:p w14:paraId="4687A02F"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PRO</w:t>
            </w:r>
          </w:p>
        </w:tc>
        <w:tc>
          <w:tcPr>
            <w:tcW w:w="5355" w:type="dxa"/>
          </w:tcPr>
          <w:p w14:paraId="5C18F481" w14:textId="28E2AEA5" w:rsidR="00C445CC" w:rsidRPr="00221C94" w:rsidRDefault="00C445CC" w:rsidP="00C445CC">
            <w:pPr>
              <w:tabs>
                <w:tab w:val="center" w:pos="4252"/>
                <w:tab w:val="right" w:pos="8504"/>
              </w:tabs>
              <w:spacing w:after="0"/>
              <w:rPr>
                <w:rFonts w:cs="Arial"/>
              </w:rPr>
            </w:pPr>
            <w:r w:rsidRPr="00221C94">
              <w:rPr>
                <w:rFonts w:cs="Arial"/>
                <w:b/>
              </w:rPr>
              <w:t>Elegir un responsable de publicación</w:t>
            </w:r>
            <w:r w:rsidR="009E032C">
              <w:rPr>
                <w:rFonts w:cs="Arial"/>
                <w:b/>
              </w:rPr>
              <w:t>.</w:t>
            </w:r>
            <w:r w:rsidRPr="00221C94">
              <w:rPr>
                <w:rFonts w:cs="Arial"/>
              </w:rPr>
              <w:t xml:space="preserve"> </w:t>
            </w:r>
          </w:p>
          <w:p w14:paraId="4468D301" w14:textId="77777777" w:rsidR="00C445CC" w:rsidRPr="00221C94" w:rsidRDefault="00C445CC" w:rsidP="00C445CC">
            <w:pPr>
              <w:tabs>
                <w:tab w:val="center" w:pos="4252"/>
                <w:tab w:val="right" w:pos="8504"/>
              </w:tabs>
              <w:spacing w:after="0"/>
              <w:rPr>
                <w:rFonts w:cs="Arial"/>
              </w:rPr>
            </w:pPr>
            <w:r w:rsidRPr="00221C94">
              <w:rPr>
                <w:rFonts w:cs="Arial"/>
              </w:rPr>
              <w:t>Con esta acción evitarás la publicación de forma indiscriminada, además de disminuir el riesgo de sufrir un incidente de seguridad.</w:t>
            </w:r>
          </w:p>
        </w:tc>
        <w:tc>
          <w:tcPr>
            <w:tcW w:w="570" w:type="dxa"/>
          </w:tcPr>
          <w:p w14:paraId="0473948D" w14:textId="77777777" w:rsidR="00C445CC" w:rsidRPr="00221C94" w:rsidRDefault="00EF37CB" w:rsidP="00C445CC">
            <w:pPr>
              <w:tabs>
                <w:tab w:val="center" w:pos="4252"/>
                <w:tab w:val="right" w:pos="8504"/>
              </w:tabs>
              <w:spacing w:after="0" w:line="240" w:lineRule="auto"/>
              <w:jc w:val="center"/>
              <w:rPr>
                <w:rFonts w:cs="Arial"/>
                <w:b/>
                <w:sz w:val="32"/>
                <w:szCs w:val="32"/>
              </w:rPr>
            </w:pPr>
            <w:sdt>
              <w:sdtPr>
                <w:rPr>
                  <w:rFonts w:ascii="Segoe UI Symbol" w:hAnsi="Segoe UI Symbol" w:cs="Segoe UI Symbol"/>
                  <w:b/>
                  <w:sz w:val="32"/>
                  <w:szCs w:val="32"/>
                </w:rPr>
                <w:id w:val="-1958099538"/>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53C6BED1" w14:textId="77777777" w:rsidTr="00511354">
        <w:trPr>
          <w:cantSplit/>
          <w:trHeight w:val="697"/>
        </w:trPr>
        <w:tc>
          <w:tcPr>
            <w:tcW w:w="898" w:type="dxa"/>
          </w:tcPr>
          <w:p w14:paraId="386339ED"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B</w:t>
            </w:r>
          </w:p>
        </w:tc>
        <w:tc>
          <w:tcPr>
            <w:tcW w:w="1649" w:type="dxa"/>
          </w:tcPr>
          <w:p w14:paraId="51B21D20"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PRO</w:t>
            </w:r>
          </w:p>
        </w:tc>
        <w:tc>
          <w:tcPr>
            <w:tcW w:w="5355" w:type="dxa"/>
          </w:tcPr>
          <w:p w14:paraId="39144146" w14:textId="3670212E" w:rsidR="00C445CC" w:rsidRPr="00221C94" w:rsidRDefault="00C445CC" w:rsidP="00C445CC">
            <w:pPr>
              <w:tabs>
                <w:tab w:val="center" w:pos="4252"/>
                <w:tab w:val="right" w:pos="8504"/>
              </w:tabs>
              <w:spacing w:after="0"/>
              <w:contextualSpacing/>
            </w:pPr>
            <w:r w:rsidRPr="00221C94">
              <w:rPr>
                <w:b/>
              </w:rPr>
              <w:t xml:space="preserve">Definir unas normas de </w:t>
            </w:r>
            <w:r w:rsidR="009E032C">
              <w:rPr>
                <w:b/>
              </w:rPr>
              <w:t>publicación.</w:t>
            </w:r>
          </w:p>
          <w:p w14:paraId="5918DC71" w14:textId="77777777" w:rsidR="00C445CC" w:rsidRPr="00221C94" w:rsidRDefault="00C445CC" w:rsidP="00C445CC">
            <w:pPr>
              <w:tabs>
                <w:tab w:val="center" w:pos="4252"/>
                <w:tab w:val="right" w:pos="8504"/>
              </w:tabs>
              <w:spacing w:after="0"/>
              <w:contextualSpacing/>
            </w:pPr>
            <w:r w:rsidRPr="00221C94">
              <w:t>Determinas la imagen que quieres reflejar, qué se publica y qué no, en qué tono o lenguaje, cómo se responde a las consultas de los clientes y a las quejas, etc., velando así por el perfil transmitido.</w:t>
            </w:r>
          </w:p>
        </w:tc>
        <w:tc>
          <w:tcPr>
            <w:tcW w:w="570" w:type="dxa"/>
          </w:tcPr>
          <w:p w14:paraId="29CDB5DE"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1110162676"/>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086E281D" w14:textId="77777777" w:rsidTr="00511354">
        <w:trPr>
          <w:cantSplit/>
          <w:trHeight w:val="697"/>
        </w:trPr>
        <w:tc>
          <w:tcPr>
            <w:tcW w:w="898" w:type="dxa"/>
          </w:tcPr>
          <w:p w14:paraId="0A934879"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A</w:t>
            </w:r>
          </w:p>
        </w:tc>
        <w:tc>
          <w:tcPr>
            <w:tcW w:w="1649" w:type="dxa"/>
          </w:tcPr>
          <w:p w14:paraId="4F4FF6B0" w14:textId="77777777" w:rsidR="00C445CC" w:rsidRPr="00221C94" w:rsidRDefault="00C445CC" w:rsidP="00C445CC">
            <w:pPr>
              <w:tabs>
                <w:tab w:val="center" w:pos="4252"/>
                <w:tab w:val="right" w:pos="8504"/>
              </w:tabs>
              <w:spacing w:after="0" w:line="240" w:lineRule="auto"/>
              <w:jc w:val="center"/>
            </w:pPr>
            <w:r w:rsidRPr="00221C94">
              <w:t>PRO/PER</w:t>
            </w:r>
          </w:p>
        </w:tc>
        <w:tc>
          <w:tcPr>
            <w:tcW w:w="5355" w:type="dxa"/>
          </w:tcPr>
          <w:p w14:paraId="49B7A8A3" w14:textId="793AE9EB" w:rsidR="00C445CC" w:rsidRPr="00221C94" w:rsidRDefault="00C445CC" w:rsidP="00C445CC">
            <w:pPr>
              <w:tabs>
                <w:tab w:val="center" w:pos="4252"/>
                <w:tab w:val="right" w:pos="8504"/>
              </w:tabs>
              <w:spacing w:after="0"/>
              <w:contextualSpacing/>
              <w:rPr>
                <w:b/>
              </w:rPr>
            </w:pPr>
            <w:r w:rsidRPr="00221C94">
              <w:rPr>
                <w:b/>
              </w:rPr>
              <w:t>Restricciones de acceso</w:t>
            </w:r>
            <w:r w:rsidR="009E032C">
              <w:rPr>
                <w:b/>
              </w:rPr>
              <w:t>.</w:t>
            </w:r>
          </w:p>
          <w:p w14:paraId="25CD41DE" w14:textId="77777777" w:rsidR="00C445CC" w:rsidRPr="00221C94" w:rsidRDefault="00C445CC" w:rsidP="00C445CC">
            <w:pPr>
              <w:tabs>
                <w:tab w:val="center" w:pos="4252"/>
                <w:tab w:val="right" w:pos="8504"/>
              </w:tabs>
              <w:spacing w:after="0"/>
              <w:contextualSpacing/>
            </w:pPr>
            <w:r w:rsidRPr="00221C94">
              <w:t>Antes de conceder acceso u otro permiso a ciertas aplicaciones (de gestión, estadísticas, publicitarias, etc.), analizas detalladamente los riesgos que pueden suponer para tu perfil (acceso a información confidencial, publicaciones sin supervisión, etc.).</w:t>
            </w:r>
          </w:p>
        </w:tc>
        <w:tc>
          <w:tcPr>
            <w:tcW w:w="570" w:type="dxa"/>
          </w:tcPr>
          <w:p w14:paraId="4E64B485"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736670155"/>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5CDD4FCF" w14:textId="77777777" w:rsidTr="00511354">
        <w:trPr>
          <w:cantSplit/>
          <w:trHeight w:val="697"/>
        </w:trPr>
        <w:tc>
          <w:tcPr>
            <w:tcW w:w="898" w:type="dxa"/>
          </w:tcPr>
          <w:p w14:paraId="05059331"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lastRenderedPageBreak/>
              <w:t>B</w:t>
            </w:r>
          </w:p>
        </w:tc>
        <w:tc>
          <w:tcPr>
            <w:tcW w:w="1649" w:type="dxa"/>
          </w:tcPr>
          <w:p w14:paraId="41EC6A2F" w14:textId="77777777" w:rsidR="00C445CC" w:rsidRPr="00221C94" w:rsidRDefault="00C445CC" w:rsidP="00C445CC">
            <w:pPr>
              <w:tabs>
                <w:tab w:val="center" w:pos="4252"/>
                <w:tab w:val="right" w:pos="8504"/>
              </w:tabs>
              <w:spacing w:after="0" w:line="240" w:lineRule="auto"/>
              <w:jc w:val="center"/>
              <w:rPr>
                <w:rFonts w:cs="Arial"/>
              </w:rPr>
            </w:pPr>
            <w:r w:rsidRPr="00221C94">
              <w:t>PRO/PER</w:t>
            </w:r>
          </w:p>
        </w:tc>
        <w:tc>
          <w:tcPr>
            <w:tcW w:w="5355" w:type="dxa"/>
          </w:tcPr>
          <w:p w14:paraId="25B26D6F" w14:textId="6906B9B5" w:rsidR="00C445CC" w:rsidRPr="00221C94" w:rsidRDefault="00C445CC" w:rsidP="00C445CC">
            <w:pPr>
              <w:tabs>
                <w:tab w:val="center" w:pos="4252"/>
                <w:tab w:val="right" w:pos="8504"/>
              </w:tabs>
              <w:spacing w:after="0"/>
            </w:pPr>
            <w:r w:rsidRPr="00221C94">
              <w:rPr>
                <w:b/>
              </w:rPr>
              <w:t>Estar al día de las amenazas</w:t>
            </w:r>
            <w:r w:rsidR="009E032C">
              <w:rPr>
                <w:b/>
              </w:rPr>
              <w:t>.</w:t>
            </w:r>
          </w:p>
          <w:p w14:paraId="491D056E" w14:textId="77777777" w:rsidR="00C445CC" w:rsidRPr="00221C94" w:rsidRDefault="00C445CC" w:rsidP="00C445CC">
            <w:pPr>
              <w:tabs>
                <w:tab w:val="center" w:pos="4252"/>
                <w:tab w:val="right" w:pos="8504"/>
              </w:tabs>
              <w:spacing w:after="0"/>
            </w:pPr>
            <w:r w:rsidRPr="00221C94">
              <w:t>Estás informado de las distintas campañas utilizadas por los ciberdelincuentes para conseguir acceso a los perfiles de las empresas en las distintas redes sociales.</w:t>
            </w:r>
          </w:p>
        </w:tc>
        <w:tc>
          <w:tcPr>
            <w:tcW w:w="570" w:type="dxa"/>
          </w:tcPr>
          <w:p w14:paraId="79661916"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1486160427"/>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30FC4547" w14:textId="77777777" w:rsidTr="00511354">
        <w:trPr>
          <w:cantSplit/>
          <w:trHeight w:val="697"/>
        </w:trPr>
        <w:tc>
          <w:tcPr>
            <w:tcW w:w="898" w:type="dxa"/>
          </w:tcPr>
          <w:p w14:paraId="314BAAEA"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B</w:t>
            </w:r>
          </w:p>
        </w:tc>
        <w:tc>
          <w:tcPr>
            <w:tcW w:w="1649" w:type="dxa"/>
          </w:tcPr>
          <w:p w14:paraId="3EE8B05E" w14:textId="77777777" w:rsidR="00C445CC" w:rsidRPr="00221C94" w:rsidRDefault="00C445CC" w:rsidP="00C445CC">
            <w:pPr>
              <w:tabs>
                <w:tab w:val="center" w:pos="4252"/>
                <w:tab w:val="right" w:pos="8504"/>
              </w:tabs>
              <w:spacing w:after="0" w:line="240" w:lineRule="auto"/>
              <w:jc w:val="center"/>
            </w:pPr>
            <w:r w:rsidRPr="00221C94">
              <w:t>PRO</w:t>
            </w:r>
          </w:p>
        </w:tc>
        <w:tc>
          <w:tcPr>
            <w:tcW w:w="5355" w:type="dxa"/>
          </w:tcPr>
          <w:p w14:paraId="7FC2EC6C" w14:textId="5C4485D6" w:rsidR="00C445CC" w:rsidRPr="00221C94" w:rsidRDefault="00C445CC" w:rsidP="00C445CC">
            <w:pPr>
              <w:tabs>
                <w:tab w:val="center" w:pos="4252"/>
                <w:tab w:val="right" w:pos="8504"/>
              </w:tabs>
              <w:spacing w:after="0"/>
              <w:rPr>
                <w:b/>
              </w:rPr>
            </w:pPr>
            <w:r w:rsidRPr="00221C94">
              <w:rPr>
                <w:b/>
              </w:rPr>
              <w:t>Intentar evitar errores humanos</w:t>
            </w:r>
            <w:r w:rsidR="009E032C">
              <w:rPr>
                <w:b/>
              </w:rPr>
              <w:t>.</w:t>
            </w:r>
            <w:r w:rsidRPr="00221C94">
              <w:rPr>
                <w:b/>
              </w:rPr>
              <w:t xml:space="preserve"> </w:t>
            </w:r>
          </w:p>
          <w:p w14:paraId="73F4E91C" w14:textId="77777777" w:rsidR="00C445CC" w:rsidRPr="00221C94" w:rsidRDefault="00C445CC" w:rsidP="00C445CC">
            <w:pPr>
              <w:tabs>
                <w:tab w:val="center" w:pos="4252"/>
                <w:tab w:val="right" w:pos="8504"/>
              </w:tabs>
              <w:spacing w:after="0"/>
            </w:pPr>
            <w:r w:rsidRPr="00221C94">
              <w:t>Formas a los empleados en ciberseguridad para minimizar los riesgos relativos al uso de las tecnologías y, en particular, a las redes sociales.</w:t>
            </w:r>
          </w:p>
        </w:tc>
        <w:tc>
          <w:tcPr>
            <w:tcW w:w="570" w:type="dxa"/>
          </w:tcPr>
          <w:p w14:paraId="159FDD5F"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1214112644"/>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737E4248" w14:textId="77777777" w:rsidTr="00511354">
        <w:trPr>
          <w:cantSplit/>
          <w:trHeight w:val="697"/>
        </w:trPr>
        <w:tc>
          <w:tcPr>
            <w:tcW w:w="898" w:type="dxa"/>
          </w:tcPr>
          <w:p w14:paraId="58FA7E5F"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A</w:t>
            </w:r>
          </w:p>
        </w:tc>
        <w:tc>
          <w:tcPr>
            <w:tcW w:w="1649" w:type="dxa"/>
          </w:tcPr>
          <w:p w14:paraId="1CCEEA97" w14:textId="77777777" w:rsidR="00C445CC" w:rsidRPr="00221C94" w:rsidRDefault="00C445CC" w:rsidP="00C445CC">
            <w:pPr>
              <w:tabs>
                <w:tab w:val="center" w:pos="4252"/>
                <w:tab w:val="right" w:pos="8504"/>
              </w:tabs>
              <w:spacing w:after="0" w:line="240" w:lineRule="auto"/>
              <w:jc w:val="center"/>
            </w:pPr>
            <w:r w:rsidRPr="00221C94">
              <w:t>PRO/PER</w:t>
            </w:r>
          </w:p>
        </w:tc>
        <w:tc>
          <w:tcPr>
            <w:tcW w:w="5355" w:type="dxa"/>
          </w:tcPr>
          <w:p w14:paraId="490A61CC" w14:textId="5973649F" w:rsidR="00C445CC" w:rsidRPr="00221C94" w:rsidRDefault="00C445CC" w:rsidP="00C445CC">
            <w:pPr>
              <w:tabs>
                <w:tab w:val="center" w:pos="4252"/>
                <w:tab w:val="right" w:pos="8504"/>
              </w:tabs>
              <w:contextualSpacing/>
              <w:rPr>
                <w:b/>
              </w:rPr>
            </w:pPr>
            <w:r w:rsidRPr="00221C94">
              <w:rPr>
                <w:b/>
              </w:rPr>
              <w:t>Precaución a la hora de seguir enlaces y descargar adjuntos</w:t>
            </w:r>
            <w:r w:rsidR="009E032C">
              <w:rPr>
                <w:b/>
              </w:rPr>
              <w:t>.</w:t>
            </w:r>
          </w:p>
          <w:p w14:paraId="2E5698C4" w14:textId="77777777" w:rsidR="00C445CC" w:rsidRPr="00221C94" w:rsidRDefault="00C445CC" w:rsidP="00C445CC">
            <w:pPr>
              <w:tabs>
                <w:tab w:val="center" w:pos="4252"/>
                <w:tab w:val="right" w:pos="8504"/>
              </w:tabs>
              <w:contextualSpacing/>
              <w:rPr>
                <w:b/>
              </w:rPr>
            </w:pPr>
            <w:r w:rsidRPr="00221C94">
              <w:t>Tratas los enlaces presentes en la red social y los documentos adjuntos con las mismas precauciones que en el correo electrónico. En caso de que un enlace te dirija a cualquier web que solicite cualquier tipo de información confidencial o bancaria, compruebas el certificado de seguridad y que corresponda con el sitio al que se está accediendo.</w:t>
            </w:r>
          </w:p>
        </w:tc>
        <w:tc>
          <w:tcPr>
            <w:tcW w:w="570" w:type="dxa"/>
          </w:tcPr>
          <w:p w14:paraId="4B2F5FE2"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1298291225"/>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r w:rsidR="00C445CC" w:rsidRPr="00221C94" w14:paraId="4C3128EB" w14:textId="77777777" w:rsidTr="00511354">
        <w:trPr>
          <w:cantSplit/>
          <w:trHeight w:val="697"/>
        </w:trPr>
        <w:tc>
          <w:tcPr>
            <w:tcW w:w="898" w:type="dxa"/>
          </w:tcPr>
          <w:p w14:paraId="4DC1B48C"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B</w:t>
            </w:r>
          </w:p>
        </w:tc>
        <w:tc>
          <w:tcPr>
            <w:tcW w:w="1649" w:type="dxa"/>
          </w:tcPr>
          <w:p w14:paraId="1B384A62" w14:textId="77777777" w:rsidR="00C445CC" w:rsidRPr="00221C94" w:rsidRDefault="00C445CC" w:rsidP="00C445CC">
            <w:pPr>
              <w:tabs>
                <w:tab w:val="center" w:pos="4252"/>
                <w:tab w:val="right" w:pos="8504"/>
              </w:tabs>
              <w:spacing w:after="0" w:line="240" w:lineRule="auto"/>
              <w:jc w:val="center"/>
              <w:rPr>
                <w:rFonts w:cs="Arial"/>
              </w:rPr>
            </w:pPr>
            <w:r w:rsidRPr="00221C94">
              <w:rPr>
                <w:rFonts w:cs="Arial"/>
              </w:rPr>
              <w:t>PRO/PER</w:t>
            </w:r>
          </w:p>
        </w:tc>
        <w:tc>
          <w:tcPr>
            <w:tcW w:w="5355" w:type="dxa"/>
          </w:tcPr>
          <w:p w14:paraId="598A5E2D" w14:textId="0D1F9A63" w:rsidR="00C445CC" w:rsidRPr="00221C94" w:rsidRDefault="00C445CC" w:rsidP="00C445CC">
            <w:pPr>
              <w:tabs>
                <w:tab w:val="center" w:pos="4252"/>
                <w:tab w:val="right" w:pos="8504"/>
              </w:tabs>
              <w:spacing w:after="0"/>
              <w:rPr>
                <w:rFonts w:cs="Arial"/>
                <w:b/>
              </w:rPr>
            </w:pPr>
            <w:r w:rsidRPr="00221C94">
              <w:rPr>
                <w:rFonts w:cs="Arial"/>
                <w:b/>
              </w:rPr>
              <w:t>Acciones a evitar</w:t>
            </w:r>
            <w:r w:rsidR="009E032C">
              <w:rPr>
                <w:rFonts w:cs="Arial"/>
                <w:b/>
              </w:rPr>
              <w:t>.</w:t>
            </w:r>
          </w:p>
          <w:p w14:paraId="2C4BD69D" w14:textId="77777777" w:rsidR="00C445CC" w:rsidRPr="00221C94" w:rsidRDefault="00C445CC" w:rsidP="00C445CC">
            <w:pPr>
              <w:tabs>
                <w:tab w:val="center" w:pos="4252"/>
                <w:tab w:val="right" w:pos="8504"/>
              </w:tabs>
              <w:spacing w:after="0"/>
              <w:rPr>
                <w:rFonts w:cs="Arial"/>
                <w:b/>
              </w:rPr>
            </w:pPr>
            <w:r w:rsidRPr="00221C94">
              <w:rPr>
                <w:rFonts w:cs="Arial"/>
              </w:rPr>
              <w:t>A la hora de publicar usas el sentido común, teniendo en cuenta cómo puede afectar a la imagen de la empresa, evitando acciones como</w:t>
            </w:r>
            <w:r w:rsidRPr="00221C94">
              <w:rPr>
                <w:rFonts w:cs="Arial"/>
                <w:b/>
              </w:rPr>
              <w:t xml:space="preserve"> </w:t>
            </w:r>
            <w:r w:rsidRPr="00221C94">
              <w:rPr>
                <w:rFonts w:cs="Arial"/>
              </w:rPr>
              <w:t>dar información confidencial, participar en discusiones, propagar noticias falsas, etc.</w:t>
            </w:r>
          </w:p>
        </w:tc>
        <w:tc>
          <w:tcPr>
            <w:tcW w:w="570" w:type="dxa"/>
          </w:tcPr>
          <w:p w14:paraId="74751EF2" w14:textId="77777777" w:rsidR="00C445CC" w:rsidRPr="00221C94" w:rsidRDefault="00EF37CB" w:rsidP="00C445CC">
            <w:pPr>
              <w:tabs>
                <w:tab w:val="center" w:pos="4252"/>
                <w:tab w:val="right" w:pos="8504"/>
              </w:tabs>
              <w:spacing w:after="0" w:line="240" w:lineRule="auto"/>
              <w:jc w:val="center"/>
              <w:rPr>
                <w:rFonts w:ascii="Segoe UI Symbol" w:hAnsi="Segoe UI Symbol" w:cs="Segoe UI Symbol"/>
                <w:b/>
                <w:sz w:val="32"/>
                <w:szCs w:val="32"/>
              </w:rPr>
            </w:pPr>
            <w:sdt>
              <w:sdtPr>
                <w:rPr>
                  <w:rFonts w:ascii="Segoe UI Symbol" w:hAnsi="Segoe UI Symbol" w:cs="Segoe UI Symbol"/>
                  <w:b/>
                  <w:sz w:val="32"/>
                  <w:szCs w:val="32"/>
                </w:rPr>
                <w:id w:val="-2058312793"/>
                <w14:checkbox>
                  <w14:checked w14:val="0"/>
                  <w14:checkedState w14:val="00FE" w14:font="Wingdings"/>
                  <w14:uncheckedState w14:val="2610" w14:font="MS Gothic"/>
                </w14:checkbox>
              </w:sdtPr>
              <w:sdtEndPr/>
              <w:sdtContent>
                <w:r w:rsidR="00C445CC" w:rsidRPr="00221C94">
                  <w:rPr>
                    <w:rFonts w:ascii="Segoe UI Symbol" w:eastAsia="MS Gothic" w:hAnsi="Segoe UI Symbol" w:cs="Segoe UI Symbol" w:hint="eastAsia"/>
                    <w:b/>
                    <w:sz w:val="32"/>
                    <w:szCs w:val="32"/>
                  </w:rPr>
                  <w:t>☐</w:t>
                </w:r>
              </w:sdtContent>
            </w:sdt>
          </w:p>
        </w:tc>
      </w:tr>
    </w:tbl>
    <w:p w14:paraId="14FB94B8" w14:textId="77777777" w:rsidR="00C445CC" w:rsidRPr="00221C94" w:rsidRDefault="00C445CC" w:rsidP="00C445CC">
      <w:pPr>
        <w:spacing w:after="0" w:line="240" w:lineRule="auto"/>
        <w:jc w:val="left"/>
      </w:pPr>
    </w:p>
    <w:p w14:paraId="1285060D" w14:textId="77777777" w:rsidR="00C445CC" w:rsidRPr="00221C94" w:rsidRDefault="00C445CC" w:rsidP="00C445CC">
      <w:pPr>
        <w:spacing w:after="0" w:line="240" w:lineRule="auto"/>
        <w:jc w:val="left"/>
      </w:pPr>
    </w:p>
    <w:p w14:paraId="1445E4D6" w14:textId="77777777" w:rsidR="00C445CC" w:rsidRPr="00221C94" w:rsidRDefault="00C445CC" w:rsidP="00C445CC">
      <w:pPr>
        <w:spacing w:after="0" w:line="240" w:lineRule="auto"/>
        <w:jc w:val="left"/>
      </w:pPr>
    </w:p>
    <w:p w14:paraId="58689D7D" w14:textId="77777777" w:rsidR="00C445CC" w:rsidRPr="00221C94" w:rsidRDefault="00C445CC" w:rsidP="00C445CC">
      <w:pPr>
        <w:spacing w:after="0" w:line="240" w:lineRule="auto"/>
        <w:jc w:val="left"/>
      </w:pPr>
    </w:p>
    <w:p w14:paraId="406EA3A5" w14:textId="77777777" w:rsidR="00C445CC" w:rsidRPr="00221C94" w:rsidRDefault="00C445CC" w:rsidP="00C445CC">
      <w:pPr>
        <w:spacing w:after="0" w:line="240" w:lineRule="auto"/>
        <w:jc w:val="left"/>
      </w:pPr>
    </w:p>
    <w:p w14:paraId="6F88C59C" w14:textId="77777777" w:rsidR="00C445CC" w:rsidRPr="00221C94" w:rsidRDefault="00C445CC" w:rsidP="00C445CC">
      <w:pPr>
        <w:spacing w:before="120" w:line="240" w:lineRule="auto"/>
        <w:rPr>
          <w:rFonts w:cs="Arial"/>
          <w:i/>
        </w:rPr>
      </w:pPr>
      <w:r w:rsidRPr="00221C94">
        <w:rPr>
          <w:rFonts w:cs="Arial"/>
          <w:b/>
          <w:bCs/>
        </w:rPr>
        <w:t>Revisado por</w:t>
      </w:r>
      <w:r w:rsidRPr="00221C94">
        <w:rPr>
          <w:rFonts w:cs="Arial"/>
        </w:rPr>
        <w:t>: ___________________________</w:t>
      </w:r>
      <w:r w:rsidRPr="00221C94">
        <w:rPr>
          <w:rFonts w:cs="Arial"/>
        </w:rPr>
        <w:tab/>
      </w:r>
      <w:r w:rsidRPr="00221C94">
        <w:rPr>
          <w:rFonts w:cs="Arial"/>
        </w:rPr>
        <w:tab/>
      </w:r>
      <w:r w:rsidRPr="00221C94">
        <w:rPr>
          <w:rFonts w:cs="Arial"/>
          <w:b/>
        </w:rPr>
        <w:t>Fecha:</w:t>
      </w:r>
      <w:r w:rsidRPr="00221C94">
        <w:rPr>
          <w:rFonts w:cs="Arial"/>
        </w:rPr>
        <w:t xml:space="preserve"> __________</w:t>
      </w:r>
    </w:p>
    <w:p w14:paraId="6D11D540" w14:textId="77777777" w:rsidR="00C445CC" w:rsidRPr="00221C94" w:rsidRDefault="00C445CC" w:rsidP="00C445CC">
      <w:pPr>
        <w:spacing w:after="0" w:line="240" w:lineRule="auto"/>
        <w:jc w:val="left"/>
        <w:rPr>
          <w:rFonts w:cs="Arial"/>
          <w:b/>
          <w:bCs/>
          <w:iCs/>
          <w:sz w:val="28"/>
          <w:szCs w:val="28"/>
        </w:rPr>
      </w:pPr>
      <w:r w:rsidRPr="00221C94">
        <w:br w:type="page"/>
      </w:r>
    </w:p>
    <w:p w14:paraId="602EE186" w14:textId="77777777" w:rsidR="00C445CC" w:rsidRPr="00221C94" w:rsidRDefault="00C445CC" w:rsidP="00844FF0">
      <w:pPr>
        <w:pStyle w:val="Ttulo2"/>
      </w:pPr>
      <w:bookmarkStart w:id="17" w:name="_Toc64962170"/>
      <w:bookmarkStart w:id="18" w:name="_Toc161065847"/>
      <w:r w:rsidRPr="00221C94">
        <w:lastRenderedPageBreak/>
        <w:t>Puntos clave</w:t>
      </w:r>
      <w:bookmarkEnd w:id="17"/>
      <w:bookmarkEnd w:id="18"/>
    </w:p>
    <w:p w14:paraId="018EB377" w14:textId="77777777" w:rsidR="00C445CC" w:rsidRPr="00221C94" w:rsidRDefault="00C445CC" w:rsidP="00C445CC">
      <w:r w:rsidRPr="00221C94">
        <w:t>Los puntos clave de esta política son:</w:t>
      </w:r>
    </w:p>
    <w:p w14:paraId="5A879147" w14:textId="682FB7D4" w:rsidR="00C445CC" w:rsidRPr="00221C94" w:rsidRDefault="00C445CC" w:rsidP="00C445CC">
      <w:pPr>
        <w:pStyle w:val="BulletsNivel1"/>
      </w:pPr>
      <w:r w:rsidRPr="00221C94">
        <w:rPr>
          <w:b/>
        </w:rPr>
        <w:t>Contraseña de acceso robusta.</w:t>
      </w:r>
      <w:r w:rsidRPr="00221C94">
        <w:t xml:space="preserve"> La contraseña es la llave de acceso a la red social, por lo que se debe utilizar una contraseña fuerte que no sea fácilmente descifrable, y habilitar siempre que sea posible el doble factor de autenticación </w:t>
      </w:r>
      <w:r w:rsidRPr="00221C94">
        <w:fldChar w:fldCharType="begin"/>
      </w:r>
      <w:r w:rsidRPr="00221C94">
        <w:instrText xml:space="preserve"> REF _Ref62215722 \r \h  \* MERGEFORMAT </w:instrText>
      </w:r>
      <w:r w:rsidRPr="00221C94">
        <w:fldChar w:fldCharType="separate"/>
      </w:r>
      <w:r w:rsidRPr="00221C94">
        <w:t>[2]</w:t>
      </w:r>
      <w:r w:rsidRPr="00221C94">
        <w:fldChar w:fldCharType="end"/>
      </w:r>
      <w:r w:rsidRPr="00221C94">
        <w:t xml:space="preserve">. De esta manera, además de tener que conocer el usuario y la contraseña para acceder a la cuenta, será necesario estar en posesión de un segundo factor, lo que aumenta considerablemente su seguridad. Además, se recomienda no recordar nunca la contraseña en el navegador y utilizar una diferente para cada red social o servicio. En caso de tener problema para recordarlas, utilizar un gestor de contraseñas es la solución más segura. Un acceso no autorizado podría permitir el acceso a la configuración del perfil, comunicarse con clientes o publicar en nombre de la organización, lo que podría ocasionar fugas de información </w:t>
      </w:r>
      <w:r w:rsidRPr="00221C94">
        <w:fldChar w:fldCharType="begin"/>
      </w:r>
      <w:r w:rsidRPr="00221C94">
        <w:instrText xml:space="preserve"> REF _Ref62216076 \r \h  \* MERGEFORMAT </w:instrText>
      </w:r>
      <w:r w:rsidRPr="00221C94">
        <w:fldChar w:fldCharType="separate"/>
      </w:r>
      <w:r w:rsidRPr="00221C94">
        <w:t>[</w:t>
      </w:r>
      <w:r w:rsidRPr="00221C94">
        <w:rPr>
          <w:color w:val="FF0000"/>
          <w:u w:val="single"/>
        </w:rPr>
        <w:t>3</w:t>
      </w:r>
      <w:r w:rsidRPr="00221C94">
        <w:t>]</w:t>
      </w:r>
      <w:r w:rsidRPr="00221C94">
        <w:fldChar w:fldCharType="end"/>
      </w:r>
      <w:r w:rsidRPr="00221C94">
        <w:t xml:space="preserve"> y graves consecuencias para la reputación de la empresa. </w:t>
      </w:r>
    </w:p>
    <w:p w14:paraId="1DDD41B7" w14:textId="77777777" w:rsidR="00C445CC" w:rsidRPr="00221C94" w:rsidRDefault="00C445CC" w:rsidP="00C445CC">
      <w:pPr>
        <w:pStyle w:val="BulletsNivel1"/>
      </w:pPr>
      <w:r w:rsidRPr="00221C94">
        <w:rPr>
          <w:b/>
        </w:rPr>
        <w:t>Configuración de privacidad.</w:t>
      </w:r>
      <w:r w:rsidRPr="00221C94">
        <w:t xml:space="preserve"> Todas las redes sociales cuentan con parámetros de privacidad que pueden ser configurados en un rango que va desde muy restrictivo a más laxo. La organización debe encontrar un punto intermedio que permita utilizar las distintas redes sociales de manera efectiva, de forma que permita interactuar con su público sin descuidar la seguridad y privacidad del perfil empresarial </w:t>
      </w:r>
      <w:r w:rsidRPr="00221C94">
        <w:fldChar w:fldCharType="begin"/>
      </w:r>
      <w:r w:rsidRPr="00221C94">
        <w:instrText xml:space="preserve"> REF _Ref62216485 \r \h  \* MERGEFORMAT </w:instrText>
      </w:r>
      <w:r w:rsidRPr="00221C94">
        <w:fldChar w:fldCharType="separate"/>
      </w:r>
      <w:r w:rsidRPr="00221C94">
        <w:t>[</w:t>
      </w:r>
      <w:r w:rsidRPr="00221C94">
        <w:rPr>
          <w:color w:val="FF0000"/>
          <w:u w:val="single"/>
        </w:rPr>
        <w:t>4</w:t>
      </w:r>
      <w:r w:rsidRPr="00221C94">
        <w:t>]</w:t>
      </w:r>
      <w:r w:rsidRPr="00221C94">
        <w:fldChar w:fldCharType="end"/>
      </w:r>
      <w:r w:rsidRPr="00221C94">
        <w:fldChar w:fldCharType="begin"/>
      </w:r>
      <w:r w:rsidRPr="00221C94">
        <w:instrText xml:space="preserve"> REF _Ref62216493 \r \h  \* MERGEFORMAT </w:instrText>
      </w:r>
      <w:r w:rsidRPr="00221C94">
        <w:fldChar w:fldCharType="separate"/>
      </w:r>
      <w:r w:rsidRPr="00221C94">
        <w:t>[</w:t>
      </w:r>
      <w:r w:rsidRPr="00221C94">
        <w:rPr>
          <w:color w:val="FF0000"/>
          <w:u w:val="single"/>
        </w:rPr>
        <w:t>5</w:t>
      </w:r>
      <w:r w:rsidRPr="00221C94">
        <w:t>]</w:t>
      </w:r>
      <w:r w:rsidRPr="00221C94">
        <w:fldChar w:fldCharType="end"/>
      </w:r>
      <w:r w:rsidRPr="00221C94">
        <w:fldChar w:fldCharType="begin"/>
      </w:r>
      <w:r w:rsidRPr="00221C94">
        <w:instrText xml:space="preserve"> REF _Ref62216505 \r \h  \* MERGEFORMAT </w:instrText>
      </w:r>
      <w:r w:rsidRPr="00221C94">
        <w:fldChar w:fldCharType="separate"/>
      </w:r>
      <w:r w:rsidRPr="00221C94">
        <w:t>[</w:t>
      </w:r>
      <w:r w:rsidRPr="00221C94">
        <w:rPr>
          <w:color w:val="FF0000"/>
          <w:u w:val="single"/>
        </w:rPr>
        <w:t>6</w:t>
      </w:r>
      <w:r w:rsidRPr="00221C94">
        <w:rPr>
          <w:u w:val="single"/>
        </w:rPr>
        <w:t>]</w:t>
      </w:r>
      <w:r w:rsidRPr="00221C94">
        <w:fldChar w:fldCharType="end"/>
      </w:r>
      <w:r w:rsidRPr="00221C94">
        <w:fldChar w:fldCharType="begin"/>
      </w:r>
      <w:r w:rsidRPr="00221C94">
        <w:instrText xml:space="preserve"> REF _Ref62216514 \r \h  \* MERGEFORMAT </w:instrText>
      </w:r>
      <w:r w:rsidRPr="00221C94">
        <w:fldChar w:fldCharType="separate"/>
      </w:r>
      <w:r w:rsidRPr="00221C94">
        <w:t>[</w:t>
      </w:r>
      <w:r w:rsidRPr="00221C94">
        <w:rPr>
          <w:color w:val="FF0000"/>
          <w:u w:val="single"/>
        </w:rPr>
        <w:t>7</w:t>
      </w:r>
      <w:r w:rsidRPr="00221C94">
        <w:t>]</w:t>
      </w:r>
      <w:r w:rsidRPr="00221C94">
        <w:fldChar w:fldCharType="end"/>
      </w:r>
      <w:r w:rsidRPr="00221C94">
        <w:t xml:space="preserve">. </w:t>
      </w:r>
    </w:p>
    <w:p w14:paraId="4C2EBE28" w14:textId="1AE28C4B" w:rsidR="00C445CC" w:rsidRPr="00221C94" w:rsidRDefault="00C445CC" w:rsidP="00C445CC">
      <w:pPr>
        <w:pStyle w:val="BulletsNivel1"/>
      </w:pPr>
      <w:r w:rsidRPr="00221C94">
        <w:rPr>
          <w:b/>
        </w:rPr>
        <w:t>Elegir un responsable de publicación.</w:t>
      </w:r>
      <w:r w:rsidRPr="00221C94">
        <w:t xml:space="preserve"> Si se permite que todos los empleados tengan acceso y publiquen de forma indiscriminada, la imagen de la empresa puede verse dañada, además de aumentar el riesgo de sufrir un incidente de seguridad</w:t>
      </w:r>
      <w:r w:rsidR="00AA57B5" w:rsidRPr="00221C94">
        <w:t>.</w:t>
      </w:r>
    </w:p>
    <w:p w14:paraId="64B89265" w14:textId="77777777" w:rsidR="00AA57B5" w:rsidRPr="00221C94" w:rsidRDefault="00C445CC" w:rsidP="00AA57B5">
      <w:pPr>
        <w:pStyle w:val="BulletsNivel1"/>
      </w:pPr>
      <w:r w:rsidRPr="00221C94">
        <w:rPr>
          <w:b/>
        </w:rPr>
        <w:t>Definir unas normas de publicación.</w:t>
      </w:r>
      <w:r w:rsidRPr="00221C94">
        <w:t xml:space="preserve"> La organización debe definir la imagen que quiere reflejar, qué se publica y qué no, en qué tono o lenguaje, cómo se responde a las consultas de los clientes y a las quejas, etc.</w:t>
      </w:r>
      <w:r w:rsidR="00AA57B5" w:rsidRPr="00221C94">
        <w:t xml:space="preserve"> </w:t>
      </w:r>
      <w:r w:rsidR="00AA57B5" w:rsidRPr="00221C94">
        <w:fldChar w:fldCharType="begin"/>
      </w:r>
      <w:r w:rsidR="00AA57B5" w:rsidRPr="00221C94">
        <w:instrText xml:space="preserve"> REF _Ref51750070 \r \h  \* MERGEFORMAT </w:instrText>
      </w:r>
      <w:r w:rsidR="00AA57B5" w:rsidRPr="00221C94">
        <w:fldChar w:fldCharType="separate"/>
      </w:r>
      <w:r w:rsidR="00AA57B5" w:rsidRPr="00221C94">
        <w:t>[</w:t>
      </w:r>
      <w:r w:rsidR="00AA57B5" w:rsidRPr="00221C94">
        <w:rPr>
          <w:color w:val="FF0000"/>
          <w:u w:val="single"/>
        </w:rPr>
        <w:t>8</w:t>
      </w:r>
      <w:r w:rsidR="00AA57B5" w:rsidRPr="00221C94">
        <w:t>]</w:t>
      </w:r>
      <w:r w:rsidR="00AA57B5" w:rsidRPr="00221C94">
        <w:fldChar w:fldCharType="end"/>
      </w:r>
      <w:r w:rsidR="00AA57B5" w:rsidRPr="00221C94">
        <w:t>.</w:t>
      </w:r>
    </w:p>
    <w:p w14:paraId="3841D29B" w14:textId="01E31F73" w:rsidR="00C445CC" w:rsidRPr="00221C94" w:rsidRDefault="00C445CC" w:rsidP="00AA57B5">
      <w:pPr>
        <w:pStyle w:val="BulletsNivel1"/>
        <w:numPr>
          <w:ilvl w:val="0"/>
          <w:numId w:val="0"/>
        </w:numPr>
        <w:ind w:left="714"/>
      </w:pPr>
      <w:r w:rsidRPr="00221C94">
        <w:t>Descuidar estas normas puede influir negativamente en la opinión que los clientes se forman sobre la empresa. A la hora de publicar contenido se debe tener presente en todo momento el marco legal</w:t>
      </w:r>
      <w:r w:rsidR="00844FF0" w:rsidRPr="00221C94">
        <w:t xml:space="preserve"> </w:t>
      </w:r>
      <w:r w:rsidR="00844FF0" w:rsidRPr="00221C94">
        <w:fldChar w:fldCharType="begin"/>
      </w:r>
      <w:r w:rsidR="00844FF0" w:rsidRPr="00221C94">
        <w:instrText xml:space="preserve"> REF _Ref62216965 \r \h  \* MERGEFORMAT </w:instrText>
      </w:r>
      <w:r w:rsidR="00844FF0" w:rsidRPr="00221C94">
        <w:fldChar w:fldCharType="separate"/>
      </w:r>
      <w:r w:rsidR="00844FF0" w:rsidRPr="00221C94">
        <w:t>[9]</w:t>
      </w:r>
      <w:r w:rsidR="00844FF0" w:rsidRPr="00221C94">
        <w:fldChar w:fldCharType="end"/>
      </w:r>
      <w:r w:rsidRPr="00221C94">
        <w:t xml:space="preserve">. Por tanto, se debe prestar atención a documentos con derechos de autor (Ley de Propiedad Intelectual), así como a las diferentes leyes aplicables a la protección de datos, </w:t>
      </w:r>
      <w:r w:rsidR="002576B9" w:rsidRPr="00221C94">
        <w:t>d</w:t>
      </w:r>
      <w:r w:rsidRPr="00221C94">
        <w:t xml:space="preserve">erecho al honor, competencia desleal, etc. Todo ello con el fin de hacer un uso responsable de las redes sociales. Así pues, se recomienda desarrollar un manual jurídico para mostrar el cumplimiento de la legislación aplicable en el ámbito de las redes sociales. </w:t>
      </w:r>
    </w:p>
    <w:p w14:paraId="5039687D" w14:textId="1B344FC0" w:rsidR="00C445CC" w:rsidRPr="00221C94" w:rsidRDefault="00C445CC" w:rsidP="00C445CC">
      <w:pPr>
        <w:pStyle w:val="BulletsNivel1"/>
      </w:pPr>
      <w:r w:rsidRPr="00221C94">
        <w:rPr>
          <w:b/>
        </w:rPr>
        <w:t>Restricciones de acceso.</w:t>
      </w:r>
      <w:r w:rsidRPr="00221C94">
        <w:t xml:space="preserve"> Existen ciertas aplicaciones que por ciertos motivos (de gestión, estadísticos, publicitarios, etc.) solicitan acceso y ciertos permisos en los perfiles de nuestras redes sociales, y que debemos analizar detalladamente antes de concederles estos privilegios. De lo contrario, esta práctica puede suponer un riesgo para la privacidad, ya que podría permitir el acceso a determinados datos (como información de seguidores o clientes), que deben ser privados, o permitir la publicación de contenido no supervisado por la empresa.</w:t>
      </w:r>
    </w:p>
    <w:p w14:paraId="456A57A1" w14:textId="77777777" w:rsidR="00C445CC" w:rsidRPr="00221C94" w:rsidRDefault="00C445CC" w:rsidP="00C445CC">
      <w:pPr>
        <w:pStyle w:val="BulletsNivel1"/>
      </w:pPr>
      <w:r w:rsidRPr="00221C94">
        <w:rPr>
          <w:b/>
        </w:rPr>
        <w:t>Estar al día de las amenazas.</w:t>
      </w:r>
      <w:r w:rsidRPr="00221C94">
        <w:t xml:space="preserve"> La suplantación de clientes o proveedores y las campañas de </w:t>
      </w:r>
      <w:r w:rsidRPr="00221C94">
        <w:rPr>
          <w:i/>
        </w:rPr>
        <w:t>phishing</w:t>
      </w:r>
      <w:r w:rsidRPr="00221C94">
        <w:t xml:space="preserve"> y </w:t>
      </w:r>
      <w:r w:rsidRPr="00221C94">
        <w:rPr>
          <w:i/>
        </w:rPr>
        <w:t>malware</w:t>
      </w:r>
      <w:r w:rsidRPr="00221C94">
        <w:t xml:space="preserve"> [10] </w:t>
      </w:r>
      <w:r w:rsidRPr="00221C94">
        <w:fldChar w:fldCharType="begin"/>
      </w:r>
      <w:r w:rsidRPr="00221C94">
        <w:instrText xml:space="preserve"> REF _Ref62217096 \r \h  \* MERGEFORMAT </w:instrText>
      </w:r>
      <w:r w:rsidRPr="00221C94">
        <w:fldChar w:fldCharType="separate"/>
      </w:r>
      <w:r w:rsidRPr="00221C94">
        <w:t>[11]</w:t>
      </w:r>
      <w:r w:rsidRPr="00221C94">
        <w:fldChar w:fldCharType="end"/>
      </w:r>
      <w:r w:rsidRPr="00221C94">
        <w:t xml:space="preserve"> son los fraudes más utilizados por los ciberdelincuentes para engañar y extorsionar a las empresas a través de las redes sociales con el fin de obtener un beneficio económico. La suscripción al boletín de avisos de </w:t>
      </w:r>
      <w:bookmarkStart w:id="19" w:name="_GoBack"/>
      <w:proofErr w:type="spellStart"/>
      <w:r w:rsidRPr="00CE6E11">
        <w:rPr>
          <w:b/>
        </w:rPr>
        <w:t>Protege</w:t>
      </w:r>
      <w:proofErr w:type="spellEnd"/>
      <w:r w:rsidRPr="00CE6E11">
        <w:rPr>
          <w:b/>
        </w:rPr>
        <w:t xml:space="preserve"> tu empresa,</w:t>
      </w:r>
      <w:r w:rsidRPr="00221C94">
        <w:t xml:space="preserve"> </w:t>
      </w:r>
      <w:bookmarkEnd w:id="19"/>
      <w:r w:rsidRPr="00221C94">
        <w:t xml:space="preserve">de INCIBE, </w:t>
      </w:r>
      <w:r w:rsidRPr="00221C94">
        <w:fldChar w:fldCharType="begin"/>
      </w:r>
      <w:r w:rsidRPr="00221C94">
        <w:instrText xml:space="preserve"> REF _Ref62217247 \r \h  \* MERGEFORMAT </w:instrText>
      </w:r>
      <w:r w:rsidRPr="00221C94">
        <w:fldChar w:fldCharType="separate"/>
      </w:r>
      <w:r w:rsidRPr="00221C94">
        <w:t>[12]</w:t>
      </w:r>
      <w:r w:rsidRPr="00221C94">
        <w:fldChar w:fldCharType="end"/>
      </w:r>
      <w:r w:rsidRPr="00221C94">
        <w:t xml:space="preserve"> te permite estar al día de las ciberamenazas que pueden perjudicar a tu organización, facilitando la prevención y protección ante el riesgo de sufrir un incidente de seguridad.</w:t>
      </w:r>
    </w:p>
    <w:p w14:paraId="1BB09BA0" w14:textId="77777777" w:rsidR="00C445CC" w:rsidRPr="00221C94" w:rsidRDefault="00C445CC" w:rsidP="00C445CC">
      <w:pPr>
        <w:pStyle w:val="BulletsNivel1"/>
      </w:pPr>
      <w:r w:rsidRPr="00221C94">
        <w:rPr>
          <w:b/>
        </w:rPr>
        <w:lastRenderedPageBreak/>
        <w:t>Intentar evitar errores humanos.</w:t>
      </w:r>
      <w:r w:rsidRPr="00221C94">
        <w:t xml:space="preserve"> El desconocimiento y la falta de formación </w:t>
      </w:r>
      <w:r w:rsidRPr="00221C94">
        <w:fldChar w:fldCharType="begin"/>
      </w:r>
      <w:r w:rsidRPr="00221C94">
        <w:instrText xml:space="preserve"> REF _Ref51754684 \r \h  \* MERGEFORMAT </w:instrText>
      </w:r>
      <w:r w:rsidRPr="00221C94">
        <w:fldChar w:fldCharType="separate"/>
      </w:r>
      <w:r w:rsidRPr="00221C94">
        <w:t>[13]</w:t>
      </w:r>
      <w:r w:rsidRPr="00221C94">
        <w:fldChar w:fldCharType="end"/>
      </w:r>
      <w:r w:rsidRPr="00221C94">
        <w:t xml:space="preserve"> en materia de ciberseguridad pueden llevar a una mala gestión de las redes sociales por parte de la empresa. Un error frecuente, y por tanto una práctica de riesgo, es la publicación de información privada, ya que los ciberdelincuentes utilizan estas aplicaciones como fuente de información. Publicar ciertos datos, como, por ejemplo, la asistencia a un congreso o cualquier otra información relativa a la actividad diaria de la empresa, puede serles de gran ayuda a la hora de realizar estafas como el fraude del CEO </w:t>
      </w:r>
      <w:r w:rsidRPr="00221C94">
        <w:fldChar w:fldCharType="begin"/>
      </w:r>
      <w:r w:rsidRPr="00221C94">
        <w:instrText xml:space="preserve"> REF _Ref51755422 \r \h  \* MERGEFORMAT </w:instrText>
      </w:r>
      <w:r w:rsidRPr="00221C94">
        <w:fldChar w:fldCharType="separate"/>
      </w:r>
      <w:r w:rsidRPr="00221C94">
        <w:t>[14]</w:t>
      </w:r>
      <w:r w:rsidRPr="00221C94">
        <w:fldChar w:fldCharType="end"/>
      </w:r>
      <w:r w:rsidRPr="00221C94">
        <w:t>.</w:t>
      </w:r>
    </w:p>
    <w:p w14:paraId="614EFE53" w14:textId="77777777" w:rsidR="00C445CC" w:rsidRPr="00221C94" w:rsidRDefault="00C445CC" w:rsidP="00C445CC">
      <w:pPr>
        <w:pStyle w:val="BulletsNivel1"/>
        <w:rPr>
          <w:b/>
        </w:rPr>
      </w:pPr>
      <w:r w:rsidRPr="00221C94">
        <w:rPr>
          <w:b/>
        </w:rPr>
        <w:t xml:space="preserve">Precaución a la hora de seguir enlaces y descargar adjuntos. </w:t>
      </w:r>
      <w:r w:rsidRPr="00221C94">
        <w:t xml:space="preserve">El </w:t>
      </w:r>
      <w:r w:rsidRPr="00221C94">
        <w:rPr>
          <w:i/>
        </w:rPr>
        <w:t>malware</w:t>
      </w:r>
      <w:r w:rsidRPr="00221C94">
        <w:t xml:space="preserve"> también se difunde por las redes sociales mediante documentos adjuntos en mensajes dentro de la propia red o por medio de sitios web de terceros. Por lo tanto, debemos tratar los enlaces presentes en la red social y los documentos adjuntos con las mismas precauciones que en el correo electrónico </w:t>
      </w:r>
      <w:r w:rsidRPr="00221C94">
        <w:fldChar w:fldCharType="begin"/>
      </w:r>
      <w:r w:rsidRPr="00221C94">
        <w:instrText xml:space="preserve"> REF _Ref51755811 \r \h  \* MERGEFORMAT </w:instrText>
      </w:r>
      <w:r w:rsidRPr="00221C94">
        <w:fldChar w:fldCharType="separate"/>
      </w:r>
      <w:r w:rsidRPr="00221C94">
        <w:t>[15]</w:t>
      </w:r>
      <w:r w:rsidRPr="00221C94">
        <w:fldChar w:fldCharType="end"/>
      </w:r>
      <w:r w:rsidRPr="00221C94">
        <w:t xml:space="preserve">. En caso de que un enlace nos dirija a cualquier web que solicite cualquier tipo de información confidencial o bancaria, se comprobará también el certificado de seguridad y que corresponda con el sitio al que se está accediendo </w:t>
      </w:r>
      <w:r w:rsidRPr="00221C94">
        <w:fldChar w:fldCharType="begin"/>
      </w:r>
      <w:r w:rsidRPr="00221C94">
        <w:instrText xml:space="preserve"> REF _Ref51758076 \r \h  \* MERGEFORMAT </w:instrText>
      </w:r>
      <w:r w:rsidRPr="00221C94">
        <w:fldChar w:fldCharType="separate"/>
      </w:r>
      <w:r w:rsidRPr="00221C94">
        <w:t>[16]</w:t>
      </w:r>
      <w:r w:rsidRPr="00221C94">
        <w:fldChar w:fldCharType="end"/>
      </w:r>
      <w:r w:rsidRPr="00221C94">
        <w:t>.</w:t>
      </w:r>
    </w:p>
    <w:p w14:paraId="2E7F8EA5" w14:textId="77777777" w:rsidR="00C445CC" w:rsidRPr="00221C94" w:rsidRDefault="00C445CC" w:rsidP="00C445CC">
      <w:pPr>
        <w:pStyle w:val="BulletsNivel1"/>
        <w:rPr>
          <w:b/>
        </w:rPr>
      </w:pPr>
      <w:r w:rsidRPr="00221C94">
        <w:rPr>
          <w:b/>
        </w:rPr>
        <w:t xml:space="preserve">Acciones a evitar. </w:t>
      </w:r>
      <w:r w:rsidRPr="00221C94">
        <w:t>A la hora de publicar en las redes sociales debemos usar el sentido común, teniendo en cuenta cómo puede afectar a la imagen de la empresa y evitar acciones como:</w:t>
      </w:r>
      <w:r w:rsidRPr="00221C94">
        <w:rPr>
          <w:b/>
        </w:rPr>
        <w:t xml:space="preserve"> </w:t>
      </w:r>
    </w:p>
    <w:p w14:paraId="6E901745" w14:textId="77777777" w:rsidR="00C445CC" w:rsidRPr="00221C94" w:rsidRDefault="00C445CC" w:rsidP="00C445CC">
      <w:pPr>
        <w:pStyle w:val="BulletsNivel2"/>
      </w:pPr>
      <w:r w:rsidRPr="00221C94">
        <w:t>Dar información confidencial o sujeta a propiedad intelectual.</w:t>
      </w:r>
    </w:p>
    <w:p w14:paraId="28D9AF46" w14:textId="79652C8D" w:rsidR="00C445CC" w:rsidRPr="00221C94" w:rsidRDefault="00C445CC" w:rsidP="00C445CC">
      <w:pPr>
        <w:pStyle w:val="BulletsNivel2"/>
      </w:pPr>
      <w:r w:rsidRPr="00221C94">
        <w:t>Lanzar comentarios inoportunos, negativos o inapropiados</w:t>
      </w:r>
      <w:r w:rsidR="006A73C0" w:rsidRPr="00221C94">
        <w:t>,</w:t>
      </w:r>
      <w:r w:rsidRPr="00221C94">
        <w:t xml:space="preserve"> como, por ejemplo, quejas laborales.</w:t>
      </w:r>
    </w:p>
    <w:p w14:paraId="4225D7FD" w14:textId="77777777" w:rsidR="00C445CC" w:rsidRPr="00221C94" w:rsidRDefault="00C445CC" w:rsidP="00C445CC">
      <w:pPr>
        <w:pStyle w:val="BulletsNivel2"/>
      </w:pPr>
      <w:r w:rsidRPr="00221C94">
        <w:t>Emitir juicios de valor.</w:t>
      </w:r>
    </w:p>
    <w:p w14:paraId="40DBCA4B" w14:textId="77777777" w:rsidR="00C445CC" w:rsidRPr="00221C94" w:rsidRDefault="00C445CC" w:rsidP="00C445CC">
      <w:pPr>
        <w:pStyle w:val="BulletsNivel2"/>
      </w:pPr>
      <w:r w:rsidRPr="00221C94">
        <w:t>Enfrascarse en discusiones sin sentido, insultar, amenazar o acosar.</w:t>
      </w:r>
    </w:p>
    <w:p w14:paraId="4AEC80BA" w14:textId="77777777" w:rsidR="00C445CC" w:rsidRPr="00221C94" w:rsidRDefault="00C445CC" w:rsidP="00C445CC">
      <w:pPr>
        <w:pStyle w:val="BulletsNivel2"/>
      </w:pPr>
      <w:r w:rsidRPr="00221C94">
        <w:t>Propagar noticias falsas.</w:t>
      </w:r>
    </w:p>
    <w:p w14:paraId="6E134578" w14:textId="77777777" w:rsidR="00C445CC" w:rsidRPr="00221C94" w:rsidRDefault="00C445CC" w:rsidP="00C445CC">
      <w:pPr>
        <w:ind w:left="714"/>
        <w:contextualSpacing/>
        <w:rPr>
          <w:b/>
        </w:rPr>
      </w:pPr>
    </w:p>
    <w:p w14:paraId="745D0DFE" w14:textId="77777777" w:rsidR="00C445CC" w:rsidRPr="00221C94" w:rsidRDefault="00C445CC" w:rsidP="00844FF0">
      <w:pPr>
        <w:pStyle w:val="Ttulo1"/>
        <w:rPr>
          <w:lang w:val="es-ES"/>
        </w:rPr>
      </w:pPr>
      <w:bookmarkStart w:id="20" w:name="_Toc64962171"/>
      <w:bookmarkStart w:id="21" w:name="_Toc161065848"/>
      <w:bookmarkStart w:id="22" w:name="Referencias"/>
      <w:r w:rsidRPr="00221C94">
        <w:rPr>
          <w:lang w:val="es-ES"/>
        </w:rPr>
        <w:lastRenderedPageBreak/>
        <w:t>Referencias</w:t>
      </w:r>
      <w:bookmarkEnd w:id="20"/>
      <w:bookmarkEnd w:id="21"/>
    </w:p>
    <w:p w14:paraId="3C3A2B41" w14:textId="13F61E6F" w:rsidR="00C445CC" w:rsidRPr="00221C94" w:rsidRDefault="00C445CC" w:rsidP="00AA57B5">
      <w:pPr>
        <w:keepNext/>
        <w:keepLines/>
        <w:numPr>
          <w:ilvl w:val="0"/>
          <w:numId w:val="36"/>
        </w:numPr>
        <w:spacing w:before="120"/>
        <w:ind w:left="567" w:hanging="567"/>
        <w:contextualSpacing/>
        <w:jc w:val="left"/>
      </w:pPr>
      <w:bookmarkStart w:id="23" w:name="_Ref51688622"/>
      <w:bookmarkStart w:id="24" w:name="_Ref51677254"/>
      <w:bookmarkEnd w:id="22"/>
      <w:r w:rsidRPr="00221C94">
        <w:t xml:space="preserve">INCIBE – Protege tu empresa – Blog – Día de los Tuiteros, comprueba la seguridad de las redes sociales empresariales </w:t>
      </w:r>
      <w:bookmarkEnd w:id="23"/>
      <w:r w:rsidRPr="00221C94">
        <w:rPr>
          <w:color w:val="E73137" w:themeColor="hyperlink"/>
          <w:u w:val="single"/>
        </w:rPr>
        <w:fldChar w:fldCharType="begin"/>
      </w:r>
      <w:r w:rsidRPr="00221C94">
        <w:rPr>
          <w:color w:val="E73137" w:themeColor="hyperlink"/>
          <w:u w:val="single"/>
        </w:rPr>
        <w:instrText xml:space="preserve"> HYPERLINK "</w:instrText>
      </w:r>
      <w:r w:rsidRPr="00221C94">
        <w:instrText xml:space="preserve"> </w:instrText>
      </w:r>
      <w:r w:rsidRPr="00221C94">
        <w:rPr>
          <w:color w:val="E73137" w:themeColor="hyperlink"/>
          <w:u w:val="single"/>
        </w:rPr>
        <w:instrText xml:space="preserve">https://www.incibe.es/empresas/blog/dia-los-tuiteros-comprueba-seguridad-las-redes-sociales-empresariales empresariales" </w:instrText>
      </w:r>
      <w:r w:rsidRPr="00221C94">
        <w:rPr>
          <w:color w:val="E73137" w:themeColor="hyperlink"/>
          <w:u w:val="single"/>
        </w:rPr>
        <w:fldChar w:fldCharType="separate"/>
      </w:r>
      <w:r w:rsidRPr="00221C94">
        <w:rPr>
          <w:color w:val="E73137" w:themeColor="hyperlink"/>
          <w:u w:val="single"/>
        </w:rPr>
        <w:t xml:space="preserve"> https://www.incibe.es/empresas/blog/dia-los-tuiteros-comprueba-seguridad-las-redes-sociales-empresariales empresariales</w:t>
      </w:r>
      <w:r w:rsidRPr="00221C94">
        <w:rPr>
          <w:color w:val="E73137" w:themeColor="hyperlink"/>
          <w:u w:val="single"/>
        </w:rPr>
        <w:fldChar w:fldCharType="end"/>
      </w:r>
      <w:r w:rsidRPr="00221C94">
        <w:rPr>
          <w:color w:val="E73137" w:themeColor="hyperlink"/>
          <w:u w:val="single"/>
        </w:rPr>
        <w:t xml:space="preserve"> </w:t>
      </w:r>
    </w:p>
    <w:p w14:paraId="51F3B33E" w14:textId="77777777" w:rsidR="00C445CC" w:rsidRPr="00221C94" w:rsidRDefault="00C445CC" w:rsidP="00AA57B5">
      <w:pPr>
        <w:keepNext/>
        <w:keepLines/>
        <w:numPr>
          <w:ilvl w:val="0"/>
          <w:numId w:val="36"/>
        </w:numPr>
        <w:ind w:left="567" w:hanging="567"/>
        <w:contextualSpacing/>
        <w:jc w:val="left"/>
        <w:rPr>
          <w:rFonts w:cs="Arial"/>
          <w:bCs/>
          <w:iCs/>
          <w:color w:val="E73137" w:themeColor="hyperlink"/>
        </w:rPr>
      </w:pPr>
      <w:bookmarkStart w:id="25" w:name="_Ref62215722"/>
      <w:r w:rsidRPr="00221C94">
        <w:t xml:space="preserve">INCIBE – Protege tu empresa – Blog – Asegura tus cuentas de usuario con la autenticación de doble factor https://www.incibe.es/empresas/blog/asegura-tus-cuentas-usuario-autenticacion-doble-factor </w:t>
      </w:r>
      <w:bookmarkEnd w:id="24"/>
      <w:bookmarkEnd w:id="25"/>
    </w:p>
    <w:p w14:paraId="0D302898" w14:textId="77777777" w:rsidR="00C445CC" w:rsidRPr="00221C94" w:rsidRDefault="00C445CC" w:rsidP="00AA57B5">
      <w:pPr>
        <w:keepNext/>
        <w:keepLines/>
        <w:numPr>
          <w:ilvl w:val="0"/>
          <w:numId w:val="36"/>
        </w:numPr>
        <w:spacing w:before="120"/>
        <w:ind w:left="567" w:hanging="567"/>
        <w:contextualSpacing/>
        <w:jc w:val="left"/>
      </w:pPr>
      <w:bookmarkStart w:id="26" w:name="_Ref62216076"/>
      <w:r w:rsidRPr="00221C94">
        <w:t xml:space="preserve">INCIBE – Protege tu empresa – Blog – ¡Fuga detectada, información robada! </w:t>
      </w:r>
      <w:bookmarkEnd w:id="26"/>
      <w:r w:rsidRPr="00221C94">
        <w:t>https://www.incibe.es/empresas/blog/fuga-detectada-informacion-robada</w:t>
      </w:r>
      <w:r w:rsidRPr="00221C94" w:rsidDel="006B29D9">
        <w:rPr>
          <w:color w:val="E73137" w:themeColor="hyperlink"/>
          <w:u w:val="single"/>
        </w:rPr>
        <w:t xml:space="preserve"> </w:t>
      </w:r>
      <w:r w:rsidRPr="00221C94">
        <w:rPr>
          <w:color w:val="E73137" w:themeColor="hyperlink"/>
          <w:u w:val="single"/>
        </w:rPr>
        <w:t xml:space="preserve"> </w:t>
      </w:r>
      <w:hyperlink w:history="1"/>
    </w:p>
    <w:p w14:paraId="0B92053F" w14:textId="77777777" w:rsidR="00C445CC" w:rsidRPr="00221C94" w:rsidRDefault="00C445CC" w:rsidP="00AA57B5">
      <w:pPr>
        <w:keepNext/>
        <w:keepLines/>
        <w:numPr>
          <w:ilvl w:val="0"/>
          <w:numId w:val="36"/>
        </w:numPr>
        <w:spacing w:before="120"/>
        <w:ind w:left="567" w:hanging="567"/>
        <w:contextualSpacing/>
        <w:jc w:val="left"/>
        <w:rPr>
          <w:color w:val="E73137" w:themeColor="hyperlink"/>
          <w:u w:val="single"/>
        </w:rPr>
      </w:pPr>
      <w:bookmarkStart w:id="27" w:name="_Ref51743454"/>
      <w:bookmarkStart w:id="28" w:name="_Ref51743992"/>
      <w:bookmarkStart w:id="29" w:name="_Ref62216485"/>
      <w:r w:rsidRPr="00221C94">
        <w:t xml:space="preserve">Instagram – </w:t>
      </w:r>
      <w:bookmarkEnd w:id="27"/>
      <w:bookmarkEnd w:id="28"/>
      <w:r w:rsidRPr="00221C94">
        <w:t xml:space="preserve">Información y configuración de privacidad </w:t>
      </w:r>
      <w:hyperlink r:id="rId15" w:history="1">
        <w:r w:rsidRPr="00221C94">
          <w:rPr>
            <w:color w:val="E73137" w:themeColor="hyperlink"/>
            <w:u w:val="single"/>
          </w:rPr>
          <w:t xml:space="preserve"> https://about.instagram.com/es-la/safety </w:t>
        </w:r>
      </w:hyperlink>
      <w:r w:rsidRPr="00221C94">
        <w:rPr>
          <w:color w:val="E73137" w:themeColor="hyperlink"/>
          <w:u w:val="single"/>
        </w:rPr>
        <w:t xml:space="preserve"> </w:t>
      </w:r>
      <w:bookmarkEnd w:id="29"/>
    </w:p>
    <w:p w14:paraId="7BDFF3EF" w14:textId="77777777" w:rsidR="00C445CC" w:rsidRPr="00221C94" w:rsidRDefault="00C445CC" w:rsidP="00AA57B5">
      <w:pPr>
        <w:keepNext/>
        <w:keepLines/>
        <w:numPr>
          <w:ilvl w:val="0"/>
          <w:numId w:val="36"/>
        </w:numPr>
        <w:spacing w:before="120"/>
        <w:ind w:left="567" w:hanging="567"/>
        <w:contextualSpacing/>
        <w:jc w:val="left"/>
      </w:pPr>
      <w:bookmarkStart w:id="30" w:name="_Ref62216493"/>
      <w:bookmarkStart w:id="31" w:name="_Ref51747891"/>
      <w:r w:rsidRPr="00221C94">
        <w:t xml:space="preserve">Facebook – Privacidad y seguridad </w:t>
      </w:r>
      <w:hyperlink r:id="rId16" w:history="1">
        <w:r w:rsidRPr="00221C94">
          <w:rPr>
            <w:color w:val="E73137" w:themeColor="hyperlink"/>
            <w:u w:val="single"/>
          </w:rPr>
          <w:t xml:space="preserve"> https://es-es.facebook.com/help/193677450678703 </w:t>
        </w:r>
      </w:hyperlink>
      <w:r w:rsidRPr="00221C94">
        <w:rPr>
          <w:color w:val="E73137" w:themeColor="hyperlink"/>
          <w:u w:val="single"/>
        </w:rPr>
        <w:t xml:space="preserve"> </w:t>
      </w:r>
      <w:bookmarkEnd w:id="30"/>
    </w:p>
    <w:p w14:paraId="599E24EA" w14:textId="77777777" w:rsidR="00C445CC" w:rsidRPr="00221C94" w:rsidRDefault="00C445CC" w:rsidP="00AA57B5">
      <w:pPr>
        <w:keepNext/>
        <w:keepLines/>
        <w:numPr>
          <w:ilvl w:val="0"/>
          <w:numId w:val="36"/>
        </w:numPr>
        <w:spacing w:before="120"/>
        <w:ind w:left="567" w:hanging="567"/>
        <w:contextualSpacing/>
        <w:jc w:val="left"/>
        <w:rPr>
          <w:bCs/>
        </w:rPr>
      </w:pPr>
      <w:bookmarkStart w:id="32" w:name="_Ref51746374"/>
      <w:bookmarkStart w:id="33" w:name="_Ref51747849"/>
      <w:bookmarkStart w:id="34" w:name="_Ref62216505"/>
      <w:bookmarkEnd w:id="31"/>
      <w:r w:rsidRPr="00221C94">
        <w:t xml:space="preserve">X – Privacidad </w:t>
      </w:r>
      <w:bookmarkEnd w:id="32"/>
      <w:bookmarkEnd w:id="33"/>
      <w:r w:rsidRPr="00221C94">
        <w:t xml:space="preserve"> </w:t>
      </w:r>
      <w:hyperlink r:id="rId17" w:history="1">
        <w:r w:rsidRPr="00221C94">
          <w:rPr>
            <w:color w:val="E73137" w:themeColor="hyperlink"/>
            <w:u w:val="single"/>
          </w:rPr>
          <w:t>https://help.twitter.com/es/rules-and-policies/x-rules</w:t>
        </w:r>
      </w:hyperlink>
      <w:r w:rsidRPr="00221C94">
        <w:t xml:space="preserve"> </w:t>
      </w:r>
      <w:bookmarkEnd w:id="34"/>
    </w:p>
    <w:p w14:paraId="22FB000C" w14:textId="77777777" w:rsidR="00C445CC" w:rsidRPr="00221C94" w:rsidRDefault="00C445CC" w:rsidP="00AA57B5">
      <w:pPr>
        <w:keepNext/>
        <w:keepLines/>
        <w:numPr>
          <w:ilvl w:val="0"/>
          <w:numId w:val="36"/>
        </w:numPr>
        <w:spacing w:before="120"/>
        <w:ind w:left="567" w:hanging="567"/>
        <w:contextualSpacing/>
        <w:jc w:val="left"/>
      </w:pPr>
      <w:bookmarkStart w:id="35" w:name="_Ref51749307"/>
      <w:bookmarkStart w:id="36" w:name="_Ref51750045"/>
      <w:bookmarkStart w:id="37" w:name="_Ref62216514"/>
      <w:r w:rsidRPr="00221C94">
        <w:t xml:space="preserve">LinkedIn – </w:t>
      </w:r>
      <w:bookmarkEnd w:id="35"/>
      <w:bookmarkEnd w:id="36"/>
      <w:r w:rsidRPr="00221C94">
        <w:t xml:space="preserve">Gestionar tu configuración de cuenta y de privacidad: resumen </w:t>
      </w:r>
      <w:hyperlink r:id="rId18" w:history="1">
        <w:r w:rsidRPr="00221C94">
          <w:rPr>
            <w:color w:val="E73137" w:themeColor="hyperlink"/>
            <w:u w:val="single"/>
          </w:rPr>
          <w:t>https://www.linkedin.com/help/linkedin/answer/a1337839/gestionar-tu-configuracion-de-cuenta-y-de-privacidad-resumen?lang=es</w:t>
        </w:r>
      </w:hyperlink>
      <w:r w:rsidRPr="00221C94">
        <w:rPr>
          <w:color w:val="E73137" w:themeColor="hyperlink"/>
          <w:u w:val="single"/>
        </w:rPr>
        <w:t xml:space="preserve"> </w:t>
      </w:r>
      <w:bookmarkEnd w:id="37"/>
    </w:p>
    <w:p w14:paraId="123D9A70" w14:textId="77777777" w:rsidR="00C445CC" w:rsidRPr="00221C94" w:rsidRDefault="00C445CC" w:rsidP="00AA57B5">
      <w:pPr>
        <w:keepNext/>
        <w:keepLines/>
        <w:numPr>
          <w:ilvl w:val="0"/>
          <w:numId w:val="36"/>
        </w:numPr>
        <w:spacing w:before="120"/>
        <w:ind w:left="567" w:hanging="567"/>
        <w:contextualSpacing/>
        <w:jc w:val="left"/>
      </w:pPr>
      <w:bookmarkStart w:id="38" w:name="_Ref51750070"/>
      <w:r w:rsidRPr="00221C94">
        <w:t xml:space="preserve">INCIBE – Ciudadanía - Consideraciones a tener en cuenta al publicar en redes sociales: </w:t>
      </w:r>
      <w:hyperlink r:id="rId19" w:history="1">
        <w:r w:rsidRPr="00221C94">
          <w:rPr>
            <w:color w:val="E73137" w:themeColor="hyperlink"/>
            <w:u w:val="single"/>
          </w:rPr>
          <w:t>https://www.incibe.es/ciudadania/blog/consideraciones-tener-en-cuenta-al-publicar-en-redes-sociales</w:t>
        </w:r>
      </w:hyperlink>
      <w:r w:rsidRPr="00221C94">
        <w:t xml:space="preserve"> </w:t>
      </w:r>
      <w:bookmarkEnd w:id="38"/>
    </w:p>
    <w:p w14:paraId="605A7880" w14:textId="77777777" w:rsidR="00C445CC" w:rsidRPr="00221C94" w:rsidRDefault="00C445CC" w:rsidP="00AA57B5">
      <w:pPr>
        <w:keepNext/>
        <w:keepLines/>
        <w:numPr>
          <w:ilvl w:val="0"/>
          <w:numId w:val="36"/>
        </w:numPr>
        <w:spacing w:before="120"/>
        <w:ind w:left="567" w:hanging="567"/>
        <w:contextualSpacing/>
        <w:jc w:val="left"/>
      </w:pPr>
      <w:bookmarkStart w:id="39" w:name="_Ref51750219"/>
      <w:bookmarkStart w:id="40" w:name="_Ref62216965"/>
      <w:r w:rsidRPr="00221C94">
        <w:t xml:space="preserve">INCIBE – Protege tu empresa – Blog – </w:t>
      </w:r>
      <w:bookmarkEnd w:id="39"/>
      <w:r w:rsidRPr="00221C94">
        <w:t xml:space="preserve">Cómo proteger la información personal de los clientes en la empresa </w:t>
      </w:r>
      <w:bookmarkEnd w:id="40"/>
      <w:r w:rsidRPr="00221C94">
        <w:fldChar w:fldCharType="begin"/>
      </w:r>
      <w:r w:rsidRPr="00221C94">
        <w:instrText xml:space="preserve"> HYPERLINK "https://www.incibe.es/empresas/blog/asegurate-conoces-las-leyes-poder-cumplirlas" </w:instrText>
      </w:r>
      <w:r w:rsidRPr="00221C94">
        <w:fldChar w:fldCharType="separate"/>
      </w:r>
      <w:r w:rsidRPr="00221C94">
        <w:rPr>
          <w:color w:val="E73137" w:themeColor="hyperlink"/>
          <w:u w:val="single"/>
        </w:rPr>
        <w:t>https://www.incibe.es/empresas/blog/asegurate-conoces-las-leyes-poder-cumplirlas</w:t>
      </w:r>
      <w:r w:rsidRPr="00221C94">
        <w:fldChar w:fldCharType="end"/>
      </w:r>
      <w:r w:rsidRPr="00221C94">
        <w:t xml:space="preserve"> </w:t>
      </w:r>
    </w:p>
    <w:p w14:paraId="09CDC116" w14:textId="177FA200" w:rsidR="00C445CC" w:rsidRPr="00221C94" w:rsidRDefault="00C445CC" w:rsidP="00AA57B5">
      <w:pPr>
        <w:keepNext/>
        <w:keepLines/>
        <w:numPr>
          <w:ilvl w:val="0"/>
          <w:numId w:val="36"/>
        </w:numPr>
        <w:spacing w:before="120"/>
        <w:ind w:left="567" w:hanging="567"/>
        <w:contextualSpacing/>
        <w:jc w:val="left"/>
      </w:pPr>
      <w:bookmarkStart w:id="41" w:name="_Ref51750956"/>
      <w:bookmarkStart w:id="42" w:name="_Ref62217096"/>
      <w:r w:rsidRPr="00221C94">
        <w:t>INCIBE – Protege tu empresa –</w:t>
      </w:r>
      <w:r w:rsidR="00844FF0" w:rsidRPr="00221C94">
        <w:t xml:space="preserve"> </w:t>
      </w:r>
      <w:hyperlink r:id="rId20" w:history="1">
        <w:r w:rsidR="00844FF0" w:rsidRPr="00221C94">
          <w:rPr>
            <w:rStyle w:val="Hipervnculo"/>
          </w:rPr>
          <w:t>https://www.incibe.es/empresas/tematicas/phishing</w:t>
        </w:r>
      </w:hyperlink>
      <w:r w:rsidRPr="00221C94">
        <w:t xml:space="preserve"> </w:t>
      </w:r>
      <w:bookmarkEnd w:id="41"/>
      <w:bookmarkEnd w:id="42"/>
    </w:p>
    <w:p w14:paraId="357522C3" w14:textId="77777777" w:rsidR="00C445CC" w:rsidRPr="00221C94" w:rsidRDefault="00C445CC" w:rsidP="00AA57B5">
      <w:pPr>
        <w:keepNext/>
        <w:keepLines/>
        <w:numPr>
          <w:ilvl w:val="0"/>
          <w:numId w:val="36"/>
        </w:numPr>
        <w:spacing w:before="120"/>
        <w:ind w:left="567" w:hanging="567"/>
        <w:contextualSpacing/>
        <w:jc w:val="left"/>
      </w:pPr>
      <w:bookmarkStart w:id="43" w:name="_Ref51753997"/>
      <w:bookmarkStart w:id="44" w:name="_Ref62217247"/>
      <w:r w:rsidRPr="00221C94">
        <w:t xml:space="preserve">INCIBE – Protege tu empresa - </w:t>
      </w:r>
      <w:hyperlink r:id="rId21" w:history="1">
        <w:r w:rsidRPr="00221C94">
          <w:rPr>
            <w:color w:val="E73137" w:themeColor="hyperlink"/>
            <w:u w:val="single"/>
          </w:rPr>
          <w:t>https://www.incibe.es/empresas/tematicas/malware</w:t>
        </w:r>
      </w:hyperlink>
      <w:r w:rsidRPr="00221C94">
        <w:t xml:space="preserve"> </w:t>
      </w:r>
    </w:p>
    <w:p w14:paraId="69C36E66" w14:textId="77777777" w:rsidR="00C445CC" w:rsidRPr="00221C94" w:rsidRDefault="00C445CC" w:rsidP="00AA57B5">
      <w:pPr>
        <w:keepNext/>
        <w:keepLines/>
        <w:numPr>
          <w:ilvl w:val="0"/>
          <w:numId w:val="36"/>
        </w:numPr>
        <w:spacing w:before="120"/>
        <w:ind w:left="567" w:hanging="567"/>
        <w:contextualSpacing/>
        <w:jc w:val="left"/>
      </w:pPr>
      <w:r w:rsidRPr="00221C94">
        <w:t xml:space="preserve">INCIBE – </w:t>
      </w:r>
      <w:bookmarkEnd w:id="43"/>
      <w:r w:rsidRPr="00221C94">
        <w:t>Suscripción a boletines de INCIBE</w:t>
      </w:r>
      <w:r w:rsidRPr="00221C94">
        <w:rPr>
          <w:color w:val="E73137" w:themeColor="hyperlink"/>
          <w:u w:val="single"/>
        </w:rPr>
        <w:t xml:space="preserve"> </w:t>
      </w:r>
      <w:hyperlink r:id="rId22" w:history="1">
        <w:r w:rsidRPr="00221C94">
          <w:rPr>
            <w:color w:val="E73137" w:themeColor="hyperlink"/>
            <w:u w:val="single"/>
          </w:rPr>
          <w:t>https://www.incibe.es/suscripciones</w:t>
        </w:r>
      </w:hyperlink>
      <w:r w:rsidRPr="00221C94">
        <w:rPr>
          <w:color w:val="E73137" w:themeColor="hyperlink"/>
          <w:u w:val="single"/>
        </w:rPr>
        <w:t xml:space="preserve"> </w:t>
      </w:r>
      <w:bookmarkEnd w:id="44"/>
    </w:p>
    <w:p w14:paraId="096F3DE9" w14:textId="4373ED65" w:rsidR="00C445CC" w:rsidRPr="00221C94" w:rsidRDefault="00C445CC" w:rsidP="00AA57B5">
      <w:pPr>
        <w:keepNext/>
        <w:keepLines/>
        <w:numPr>
          <w:ilvl w:val="0"/>
          <w:numId w:val="36"/>
        </w:numPr>
        <w:ind w:left="567" w:hanging="567"/>
        <w:contextualSpacing/>
        <w:jc w:val="left"/>
        <w:rPr>
          <w:b/>
          <w:bCs/>
          <w:iCs/>
          <w:color w:val="E73137" w:themeColor="hyperlink"/>
          <w:u w:val="single"/>
        </w:rPr>
      </w:pPr>
      <w:bookmarkStart w:id="45" w:name="_Ref51754684"/>
      <w:r w:rsidRPr="00221C94">
        <w:t xml:space="preserve">INCIBE – Protege tu empresa – Formación </w:t>
      </w:r>
      <w:bookmarkEnd w:id="45"/>
      <w:r w:rsidR="006A73C0" w:rsidRPr="00221C94">
        <w:fldChar w:fldCharType="begin"/>
      </w:r>
      <w:r w:rsidR="006A73C0" w:rsidRPr="00221C94">
        <w:instrText xml:space="preserve"> HYPERLINK "https://www.incibe.es/empresas/formacion%20%20" </w:instrText>
      </w:r>
      <w:r w:rsidR="006A73C0" w:rsidRPr="00221C94">
        <w:fldChar w:fldCharType="separate"/>
      </w:r>
      <w:r w:rsidRPr="00221C94">
        <w:rPr>
          <w:rStyle w:val="Hipervnculo"/>
        </w:rPr>
        <w:t>https://www.incibe.es/empresas/formacion</w:t>
      </w:r>
      <w:r w:rsidRPr="00221C94" w:rsidDel="00425FA4">
        <w:rPr>
          <w:rStyle w:val="Hipervnculo"/>
        </w:rPr>
        <w:t xml:space="preserve"> </w:t>
      </w:r>
      <w:r w:rsidR="006A73C0" w:rsidRPr="00221C94">
        <w:fldChar w:fldCharType="end"/>
      </w:r>
      <w:r w:rsidRPr="00221C94">
        <w:rPr>
          <w:color w:val="E73137" w:themeColor="hyperlink"/>
          <w:u w:val="single"/>
        </w:rPr>
        <w:t xml:space="preserve"> </w:t>
      </w:r>
      <w:hyperlink w:history="1"/>
    </w:p>
    <w:p w14:paraId="0BA6DAFB" w14:textId="77777777" w:rsidR="00C445CC" w:rsidRPr="00221C94" w:rsidRDefault="00C445CC" w:rsidP="00AA57B5">
      <w:pPr>
        <w:keepNext/>
        <w:keepLines/>
        <w:numPr>
          <w:ilvl w:val="0"/>
          <w:numId w:val="36"/>
        </w:numPr>
        <w:spacing w:before="120"/>
        <w:ind w:left="567" w:hanging="567"/>
        <w:contextualSpacing/>
        <w:jc w:val="left"/>
      </w:pPr>
      <w:bookmarkStart w:id="46" w:name="_Ref51755422"/>
      <w:r w:rsidRPr="00221C94">
        <w:t xml:space="preserve">INCIBE – Protege tu empresa – Blog – Historias reales: el fraude del CEO </w:t>
      </w:r>
      <w:hyperlink r:id="rId23" w:history="1">
        <w:r w:rsidRPr="00221C94">
          <w:rPr>
            <w:color w:val="E73137" w:themeColor="hyperlink"/>
            <w:u w:val="single"/>
          </w:rPr>
          <w:t>https://www.incibe.es/empresas/blog/historias-reales-el-fraude-del-ceo</w:t>
        </w:r>
      </w:hyperlink>
      <w:r w:rsidRPr="00221C94">
        <w:t xml:space="preserve">  </w:t>
      </w:r>
      <w:bookmarkEnd w:id="46"/>
    </w:p>
    <w:p w14:paraId="1B2B7FAA" w14:textId="77777777" w:rsidR="00C445CC" w:rsidRPr="00221C94" w:rsidRDefault="00C445CC" w:rsidP="00AA57B5">
      <w:pPr>
        <w:keepNext/>
        <w:keepLines/>
        <w:numPr>
          <w:ilvl w:val="0"/>
          <w:numId w:val="36"/>
        </w:numPr>
        <w:spacing w:before="120"/>
        <w:ind w:left="567" w:hanging="567"/>
        <w:contextualSpacing/>
        <w:jc w:val="left"/>
      </w:pPr>
      <w:bookmarkStart w:id="47" w:name="_Ref51755811"/>
      <w:r w:rsidRPr="00221C94">
        <w:t xml:space="preserve">INCIBE – Protege tu empresa – Blog– </w:t>
      </w:r>
      <w:bookmarkEnd w:id="47"/>
      <w:r w:rsidRPr="00221C94">
        <w:t>Riesgos de abrir los archivos adjuntos de origen desconocido en el correo electrónico</w:t>
      </w:r>
      <w:r w:rsidRPr="00221C94">
        <w:rPr>
          <w:color w:val="E73137" w:themeColor="hyperlink"/>
          <w:u w:val="single"/>
        </w:rPr>
        <w:t xml:space="preserve"> https://www.incibe.es/empresas/blog/riesgos-abrir-los-archivos-adjuntos-origen-desconocido-el-correo-electronico</w:t>
      </w:r>
      <w:r w:rsidRPr="00221C94" w:rsidDel="00425FA4">
        <w:rPr>
          <w:color w:val="E73137" w:themeColor="hyperlink"/>
          <w:u w:val="single"/>
        </w:rPr>
        <w:t xml:space="preserve"> </w:t>
      </w:r>
      <w:r w:rsidRPr="00221C94">
        <w:rPr>
          <w:color w:val="E73137" w:themeColor="hyperlink"/>
          <w:u w:val="single"/>
        </w:rPr>
        <w:t xml:space="preserve"> </w:t>
      </w:r>
      <w:hyperlink w:history="1"/>
    </w:p>
    <w:p w14:paraId="029D2A30" w14:textId="49F8ED49" w:rsidR="00314618" w:rsidRPr="001260CD" w:rsidRDefault="00C445CC" w:rsidP="00462BDC">
      <w:pPr>
        <w:keepNext/>
        <w:keepLines/>
        <w:numPr>
          <w:ilvl w:val="0"/>
          <w:numId w:val="36"/>
        </w:numPr>
        <w:spacing w:before="120"/>
        <w:ind w:left="567" w:hanging="567"/>
        <w:contextualSpacing/>
        <w:jc w:val="left"/>
      </w:pPr>
      <w:bookmarkStart w:id="48" w:name="_Ref51758076"/>
      <w:r w:rsidRPr="00221C94">
        <w:t xml:space="preserve">INCIBE – Protege tu empresa – ¿Qué te interesa? – Fraude y gestión de la identidad online </w:t>
      </w:r>
      <w:bookmarkEnd w:id="48"/>
      <w:r w:rsidR="006A73C0" w:rsidRPr="00221C94">
        <w:fldChar w:fldCharType="begin"/>
      </w:r>
      <w:r w:rsidR="006A73C0" w:rsidRPr="00221C94">
        <w:instrText xml:space="preserve"> HYPERLINK "https://www.incibe.es/empresas/que-te-interesa/fraude-gestion-identidad-online" </w:instrText>
      </w:r>
      <w:r w:rsidR="006A73C0" w:rsidRPr="00221C94">
        <w:fldChar w:fldCharType="separate"/>
      </w:r>
      <w:r w:rsidRPr="00221C94">
        <w:rPr>
          <w:rStyle w:val="Hipervnculo"/>
        </w:rPr>
        <w:t>https://www.incibe.es/empresas/que-te-interesa/fraude-gestion-identidad-online</w:t>
      </w:r>
      <w:r w:rsidR="006A73C0" w:rsidRPr="00221C94">
        <w:fldChar w:fldCharType="end"/>
      </w:r>
      <w:hyperlink w:history="1"/>
      <w:bookmarkEnd w:id="7"/>
      <w:bookmarkEnd w:id="8"/>
      <w:bookmarkEnd w:id="9"/>
      <w:bookmarkEnd w:id="10"/>
      <w:bookmarkEnd w:id="11"/>
    </w:p>
    <w:sectPr w:rsidR="00314618" w:rsidRPr="001260CD" w:rsidSect="00C445CC">
      <w:headerReference w:type="default" r:id="rId24"/>
      <w:pgSz w:w="11906" w:h="16838" w:code="9"/>
      <w:pgMar w:top="1985" w:right="1418" w:bottom="1134" w:left="1701" w:header="709"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90F4E6A" w16cex:dateUtc="2024-03-11T15:06:00Z"/>
  <w16cex:commentExtensible w16cex:durableId="2B25D96D" w16cex:dateUtc="2024-03-11T15:09:00Z"/>
  <w16cex:commentExtensible w16cex:durableId="359BA19F" w16cex:dateUtc="2024-03-11T14: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9E978" w14:textId="77777777" w:rsidR="00A265BF" w:rsidRDefault="00A265BF">
      <w:r>
        <w:separator/>
      </w:r>
    </w:p>
  </w:endnote>
  <w:endnote w:type="continuationSeparator" w:id="0">
    <w:p w14:paraId="2C252CDB" w14:textId="77777777" w:rsidR="00A265BF" w:rsidRDefault="00A2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32A6" w14:textId="75CE5C1C" w:rsidR="00D11149" w:rsidRDefault="00CE6E11" w:rsidP="00D11149">
    <w:pPr>
      <w:pStyle w:val="Piedepgina"/>
    </w:pPr>
    <w:r>
      <w:t>Buenas prácticas en redes sociales. Políticas de seguridad para la pyme.</w:t>
    </w:r>
    <w:r w:rsidR="00A53802">
      <w:tab/>
    </w:r>
    <w:r w:rsidR="00B23819" w:rsidRPr="00D276AD">
      <w:t xml:space="preserve">Página </w:t>
    </w:r>
    <w:r w:rsidR="00CF2EF4">
      <w:fldChar w:fldCharType="begin"/>
    </w:r>
    <w:r w:rsidR="00CF2EF4">
      <w:instrText xml:space="preserve"> PAGE </w:instrText>
    </w:r>
    <w:r w:rsidR="00CF2EF4">
      <w:fldChar w:fldCharType="separate"/>
    </w:r>
    <w:r w:rsidR="00CB56E0">
      <w:rPr>
        <w:noProof/>
      </w:rPr>
      <w:t>4</w:t>
    </w:r>
    <w:r w:rsidR="00CF2EF4">
      <w:rPr>
        <w:noProof/>
      </w:rPr>
      <w:fldChar w:fldCharType="end"/>
    </w:r>
    <w:r w:rsidR="00B23819" w:rsidRPr="00D276AD">
      <w:t xml:space="preserve"> de </w:t>
    </w:r>
    <w:r w:rsidR="00C0724D">
      <w:rPr>
        <w:noProof/>
      </w:rPr>
      <w:fldChar w:fldCharType="begin"/>
    </w:r>
    <w:r w:rsidR="00C0724D">
      <w:rPr>
        <w:noProof/>
      </w:rPr>
      <w:instrText xml:space="preserve"> NUMPAGES </w:instrText>
    </w:r>
    <w:r w:rsidR="00C0724D">
      <w:rPr>
        <w:noProof/>
      </w:rPr>
      <w:fldChar w:fldCharType="separate"/>
    </w:r>
    <w:r w:rsidR="00CB56E0">
      <w:rPr>
        <w:noProof/>
      </w:rPr>
      <w:t>4</w:t>
    </w:r>
    <w:r w:rsidR="00C0724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4E41" w14:textId="77777777" w:rsidR="00267808" w:rsidRDefault="00BA76EC" w:rsidP="00CF4F71">
    <w:pPr>
      <w:tabs>
        <w:tab w:val="left" w:pos="4111"/>
      </w:tabs>
      <w:ind w:left="-1418" w:hanging="142"/>
      <w:jc w:val="right"/>
    </w:pPr>
    <w:r>
      <w:rPr>
        <w:noProof/>
      </w:rPr>
      <w:drawing>
        <wp:anchor distT="0" distB="0" distL="114300" distR="114300" simplePos="0" relativeHeight="251660288" behindDoc="1" locked="0" layoutInCell="1" allowOverlap="1" wp14:anchorId="087CB5B9" wp14:editId="3354363A">
          <wp:simplePos x="0" y="0"/>
          <wp:positionH relativeFrom="page">
            <wp:align>right</wp:align>
          </wp:positionH>
          <wp:positionV relativeFrom="paragraph">
            <wp:posOffset>-354330</wp:posOffset>
          </wp:positionV>
          <wp:extent cx="7565214" cy="622300"/>
          <wp:effectExtent l="0" t="0" r="0" b="6350"/>
          <wp:wrapNone/>
          <wp:docPr id="454514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4216" name="Imagen 1"/>
                  <pic:cNvPicPr>
                    <a:picLocks noChangeAspect="1" noChangeArrowheads="1"/>
                  </pic:cNvPicPr>
                </pic:nvPicPr>
                <pic:blipFill>
                  <a:blip r:embed="rId1"/>
                  <a:stretch>
                    <a:fillRect/>
                  </a:stretch>
                </pic:blipFill>
                <pic:spPr bwMode="auto">
                  <a:xfrm>
                    <a:off x="0" y="0"/>
                    <a:ext cx="7565214"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8D9D6" w14:textId="77777777" w:rsidR="00A265BF" w:rsidRDefault="00A265BF" w:rsidP="00AF1253">
      <w:pPr>
        <w:spacing w:after="0"/>
      </w:pPr>
      <w:r>
        <w:separator/>
      </w:r>
    </w:p>
  </w:footnote>
  <w:footnote w:type="continuationSeparator" w:id="0">
    <w:p w14:paraId="7C5BC485" w14:textId="77777777" w:rsidR="00A265BF" w:rsidRDefault="00A265BF" w:rsidP="00AF1253">
      <w:pPr>
        <w:spacing w:after="0"/>
      </w:pPr>
      <w:r>
        <w:continuationSeparator/>
      </w:r>
    </w:p>
  </w:footnote>
  <w:footnote w:type="continuationNotice" w:id="1">
    <w:p w14:paraId="79AD742A" w14:textId="77777777" w:rsidR="00A265BF" w:rsidRDefault="00A265BF" w:rsidP="00AF12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D798" w14:textId="77777777" w:rsidR="00B23819" w:rsidRPr="00314618" w:rsidRDefault="002109AF" w:rsidP="00314618">
    <w:pPr>
      <w:tabs>
        <w:tab w:val="right" w:pos="8789"/>
      </w:tabs>
    </w:pPr>
    <w:r>
      <w:rPr>
        <w:noProof/>
      </w:rPr>
      <w:drawing>
        <wp:inline distT="0" distB="0" distL="0" distR="0" wp14:anchorId="4286C906" wp14:editId="47DAB5BC">
          <wp:extent cx="2218667" cy="360000"/>
          <wp:effectExtent l="0" t="0" r="0" b="2540"/>
          <wp:docPr id="274" name="Imagen 274" descr="Gobierno de España. Vicepresidencia Tercera del Gobierno. Ministerio de Asuntos Económicos y Transformación Digital. Secretaría de Estado de Digitalización e Inteligencia Artificial" title="Secretaría de Estado de Digitalización e Inteligencia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UNICACIÓN INTERNA\02_Logotipos\MINECO\ME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8667" cy="360000"/>
                  </a:xfrm>
                  <a:prstGeom prst="rect">
                    <a:avLst/>
                  </a:prstGeom>
                  <a:noFill/>
                  <a:ln>
                    <a:noFill/>
                  </a:ln>
                </pic:spPr>
              </pic:pic>
            </a:graphicData>
          </a:graphic>
        </wp:inline>
      </w:drawing>
    </w:r>
    <w:r w:rsidR="00314618">
      <w:tab/>
    </w:r>
    <w:r w:rsidR="00F630B6">
      <w:rPr>
        <w:noProof/>
      </w:rPr>
      <w:drawing>
        <wp:inline distT="0" distB="0" distL="0" distR="0" wp14:anchorId="2C7ABCDF" wp14:editId="7BAC8D1A">
          <wp:extent cx="2263635" cy="360000"/>
          <wp:effectExtent l="0" t="0" r="3810" b="2540"/>
          <wp:docPr id="275" name="Imagen 275" descr="INCIBE" title="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2263635" cy="3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E030" w14:textId="77777777" w:rsidR="00B23819" w:rsidRDefault="00CA4D40" w:rsidP="00CF4F71">
    <w:pPr>
      <w:tabs>
        <w:tab w:val="center" w:pos="4393"/>
      </w:tabs>
      <w:ind w:right="-569"/>
      <w:jc w:val="right"/>
    </w:pPr>
    <w:r w:rsidRPr="00CA4D40">
      <w:rPr>
        <w:noProof/>
      </w:rPr>
      <w:drawing>
        <wp:inline distT="0" distB="0" distL="0" distR="0" wp14:anchorId="25AE1356" wp14:editId="22288B82">
          <wp:extent cx="2075180" cy="466725"/>
          <wp:effectExtent l="0" t="0" r="1270" b="9525"/>
          <wp:docPr id="276" name="Imagen 276" title="España Digit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180"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E156" w14:textId="77777777" w:rsidR="00434DD1" w:rsidRPr="001260CD" w:rsidRDefault="00BA76EC" w:rsidP="00CB56E0">
    <w:pPr>
      <w:tabs>
        <w:tab w:val="left" w:pos="7655"/>
        <w:tab w:val="right" w:pos="8789"/>
      </w:tabs>
      <w:ind w:left="-1418"/>
    </w:pPr>
    <w:r>
      <w:rPr>
        <w:noProof/>
      </w:rPr>
      <w:drawing>
        <wp:anchor distT="0" distB="0" distL="114300" distR="114300" simplePos="0" relativeHeight="251659264" behindDoc="1" locked="0" layoutInCell="1" allowOverlap="1" wp14:anchorId="40B11581" wp14:editId="6492C5CF">
          <wp:simplePos x="0" y="0"/>
          <wp:positionH relativeFrom="page">
            <wp:align>right</wp:align>
          </wp:positionH>
          <wp:positionV relativeFrom="paragraph">
            <wp:posOffset>-132715</wp:posOffset>
          </wp:positionV>
          <wp:extent cx="7536332" cy="619924"/>
          <wp:effectExtent l="0" t="0" r="7620" b="8890"/>
          <wp:wrapNone/>
          <wp:docPr id="1297934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4423" name="Imagen 2"/>
                  <pic:cNvPicPr>
                    <a:picLocks noChangeAspect="1" noChangeArrowheads="1"/>
                  </pic:cNvPicPr>
                </pic:nvPicPr>
                <pic:blipFill>
                  <a:blip r:embed="rId1"/>
                  <a:stretch>
                    <a:fillRect/>
                  </a:stretch>
                </pic:blipFill>
                <pic:spPr bwMode="auto">
                  <a:xfrm>
                    <a:off x="0" y="0"/>
                    <a:ext cx="7536332" cy="61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0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FC0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A3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502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D43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0859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BE14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6E9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2"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6E71E7"/>
    <w:multiLevelType w:val="hybridMultilevel"/>
    <w:tmpl w:val="D8C46AB8"/>
    <w:lvl w:ilvl="0" w:tplc="7E089AFE">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DC060B1"/>
    <w:multiLevelType w:val="hybridMultilevel"/>
    <w:tmpl w:val="5A746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0"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26"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7"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26"/>
  </w:num>
  <w:num w:numId="3">
    <w:abstractNumId w:val="17"/>
  </w:num>
  <w:num w:numId="4">
    <w:abstractNumId w:val="24"/>
  </w:num>
  <w:num w:numId="5">
    <w:abstractNumId w:val="20"/>
  </w:num>
  <w:num w:numId="6">
    <w:abstractNumId w:val="18"/>
  </w:num>
  <w:num w:numId="7">
    <w:abstractNumId w:val="10"/>
  </w:num>
  <w:num w:numId="8">
    <w:abstractNumId w:val="26"/>
  </w:num>
  <w:num w:numId="9">
    <w:abstractNumId w:val="26"/>
  </w:num>
  <w:num w:numId="10">
    <w:abstractNumId w:val="26"/>
  </w:num>
  <w:num w:numId="11">
    <w:abstractNumId w:val="26"/>
  </w:num>
  <w:num w:numId="12">
    <w:abstractNumId w:val="24"/>
  </w:num>
  <w:num w:numId="13">
    <w:abstractNumId w:val="17"/>
  </w:num>
  <w:num w:numId="14">
    <w:abstractNumId w:val="17"/>
  </w:num>
  <w:num w:numId="15">
    <w:abstractNumId w:val="23"/>
  </w:num>
  <w:num w:numId="16">
    <w:abstractNumId w:val="10"/>
  </w:num>
  <w:num w:numId="17">
    <w:abstractNumId w:val="19"/>
  </w:num>
  <w:num w:numId="18">
    <w:abstractNumId w:val="21"/>
  </w:num>
  <w:num w:numId="19">
    <w:abstractNumId w:val="22"/>
  </w:num>
  <w:num w:numId="20">
    <w:abstractNumId w:val="11"/>
  </w:num>
  <w:num w:numId="21">
    <w:abstractNumId w:val="14"/>
  </w:num>
  <w:num w:numId="22">
    <w:abstractNumId w:val="12"/>
  </w:num>
  <w:num w:numId="23">
    <w:abstractNumId w:val="25"/>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7"/>
  </w:num>
  <w:num w:numId="35">
    <w:abstractNumId w:val="16"/>
  </w:num>
  <w:num w:numId="36">
    <w:abstractNumId w:val="13"/>
  </w:num>
  <w:num w:numId="37">
    <w:abstractNumId w:val="15"/>
  </w:num>
  <w:num w:numId="38">
    <w:abstractNumId w:val="25"/>
  </w:num>
  <w:num w:numId="39">
    <w:abstractNumId w:val="25"/>
  </w:num>
  <w:num w:numId="40">
    <w:abstractNumId w:val="25"/>
  </w:num>
  <w:num w:numId="41">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5CC"/>
    <w:rsid w:val="00013AAD"/>
    <w:rsid w:val="00016256"/>
    <w:rsid w:val="00016ADF"/>
    <w:rsid w:val="0002177D"/>
    <w:rsid w:val="00021D94"/>
    <w:rsid w:val="00022B30"/>
    <w:rsid w:val="00023B55"/>
    <w:rsid w:val="00024330"/>
    <w:rsid w:val="00026C0E"/>
    <w:rsid w:val="00036C3E"/>
    <w:rsid w:val="00047498"/>
    <w:rsid w:val="000476A8"/>
    <w:rsid w:val="00054F46"/>
    <w:rsid w:val="0005602F"/>
    <w:rsid w:val="0006505E"/>
    <w:rsid w:val="000651CB"/>
    <w:rsid w:val="000743C6"/>
    <w:rsid w:val="000746AA"/>
    <w:rsid w:val="000762B9"/>
    <w:rsid w:val="000765A5"/>
    <w:rsid w:val="00096379"/>
    <w:rsid w:val="000A45FF"/>
    <w:rsid w:val="000A73B7"/>
    <w:rsid w:val="000C1B35"/>
    <w:rsid w:val="000C1C1F"/>
    <w:rsid w:val="000C5361"/>
    <w:rsid w:val="000C65CA"/>
    <w:rsid w:val="000C7C7A"/>
    <w:rsid w:val="000D204A"/>
    <w:rsid w:val="000D3393"/>
    <w:rsid w:val="000D3CE0"/>
    <w:rsid w:val="000D5092"/>
    <w:rsid w:val="000D5BAE"/>
    <w:rsid w:val="000E4DAE"/>
    <w:rsid w:val="000F17BC"/>
    <w:rsid w:val="00107C3B"/>
    <w:rsid w:val="001260CD"/>
    <w:rsid w:val="001423CB"/>
    <w:rsid w:val="0014775D"/>
    <w:rsid w:val="00156143"/>
    <w:rsid w:val="0015681B"/>
    <w:rsid w:val="00172085"/>
    <w:rsid w:val="00174B03"/>
    <w:rsid w:val="001857B8"/>
    <w:rsid w:val="00194943"/>
    <w:rsid w:val="001977B4"/>
    <w:rsid w:val="001A5CE5"/>
    <w:rsid w:val="001B13A5"/>
    <w:rsid w:val="001B2598"/>
    <w:rsid w:val="001B5E9A"/>
    <w:rsid w:val="001B6ECB"/>
    <w:rsid w:val="001C0A29"/>
    <w:rsid w:val="001C45A8"/>
    <w:rsid w:val="001D3845"/>
    <w:rsid w:val="001E1F2E"/>
    <w:rsid w:val="001F1012"/>
    <w:rsid w:val="001F586F"/>
    <w:rsid w:val="001F6A4A"/>
    <w:rsid w:val="00205501"/>
    <w:rsid w:val="002109AF"/>
    <w:rsid w:val="0021306B"/>
    <w:rsid w:val="00213A2E"/>
    <w:rsid w:val="00217A92"/>
    <w:rsid w:val="00221C94"/>
    <w:rsid w:val="0022576E"/>
    <w:rsid w:val="00232E8F"/>
    <w:rsid w:val="00240F87"/>
    <w:rsid w:val="00245A2D"/>
    <w:rsid w:val="00246FA7"/>
    <w:rsid w:val="00247F1B"/>
    <w:rsid w:val="00254FC9"/>
    <w:rsid w:val="00257670"/>
    <w:rsid w:val="002576B9"/>
    <w:rsid w:val="00267808"/>
    <w:rsid w:val="00270D84"/>
    <w:rsid w:val="0027344B"/>
    <w:rsid w:val="002A0164"/>
    <w:rsid w:val="002A0F13"/>
    <w:rsid w:val="002B42C2"/>
    <w:rsid w:val="002B6190"/>
    <w:rsid w:val="002C028C"/>
    <w:rsid w:val="002C2062"/>
    <w:rsid w:val="002C3ABC"/>
    <w:rsid w:val="002D40B8"/>
    <w:rsid w:val="002D60A9"/>
    <w:rsid w:val="002F19DB"/>
    <w:rsid w:val="002F502B"/>
    <w:rsid w:val="0030315C"/>
    <w:rsid w:val="00305988"/>
    <w:rsid w:val="00314618"/>
    <w:rsid w:val="00325034"/>
    <w:rsid w:val="00325C05"/>
    <w:rsid w:val="00327AA3"/>
    <w:rsid w:val="00330905"/>
    <w:rsid w:val="0033383A"/>
    <w:rsid w:val="00342932"/>
    <w:rsid w:val="00352F88"/>
    <w:rsid w:val="00363090"/>
    <w:rsid w:val="00363A4D"/>
    <w:rsid w:val="003643DD"/>
    <w:rsid w:val="0036456C"/>
    <w:rsid w:val="00374F57"/>
    <w:rsid w:val="003809E9"/>
    <w:rsid w:val="003854DA"/>
    <w:rsid w:val="003913CE"/>
    <w:rsid w:val="00392C16"/>
    <w:rsid w:val="0039430D"/>
    <w:rsid w:val="003946C6"/>
    <w:rsid w:val="00395BA2"/>
    <w:rsid w:val="003A0D85"/>
    <w:rsid w:val="003B2C40"/>
    <w:rsid w:val="003B5648"/>
    <w:rsid w:val="003B7974"/>
    <w:rsid w:val="003C03F6"/>
    <w:rsid w:val="003C4510"/>
    <w:rsid w:val="003D0E12"/>
    <w:rsid w:val="003D1D6C"/>
    <w:rsid w:val="003D6EF1"/>
    <w:rsid w:val="003E14B3"/>
    <w:rsid w:val="003E2A3F"/>
    <w:rsid w:val="003E7C5A"/>
    <w:rsid w:val="00412B67"/>
    <w:rsid w:val="00413669"/>
    <w:rsid w:val="00420E07"/>
    <w:rsid w:val="00422C75"/>
    <w:rsid w:val="004253C6"/>
    <w:rsid w:val="00426C31"/>
    <w:rsid w:val="00431931"/>
    <w:rsid w:val="00434DD1"/>
    <w:rsid w:val="004364F2"/>
    <w:rsid w:val="00437369"/>
    <w:rsid w:val="0044466B"/>
    <w:rsid w:val="00444B93"/>
    <w:rsid w:val="00444EC6"/>
    <w:rsid w:val="00456D32"/>
    <w:rsid w:val="00463BBF"/>
    <w:rsid w:val="004651C8"/>
    <w:rsid w:val="00477BE9"/>
    <w:rsid w:val="00492DFE"/>
    <w:rsid w:val="004B327E"/>
    <w:rsid w:val="004B4A28"/>
    <w:rsid w:val="004C0F2F"/>
    <w:rsid w:val="004C159A"/>
    <w:rsid w:val="004C2273"/>
    <w:rsid w:val="004C4817"/>
    <w:rsid w:val="004D1550"/>
    <w:rsid w:val="004E0FC1"/>
    <w:rsid w:val="004E6D77"/>
    <w:rsid w:val="004F3AAF"/>
    <w:rsid w:val="004F44F7"/>
    <w:rsid w:val="004F5BCA"/>
    <w:rsid w:val="004F7E7A"/>
    <w:rsid w:val="0050158D"/>
    <w:rsid w:val="00505376"/>
    <w:rsid w:val="00506DCD"/>
    <w:rsid w:val="0050780D"/>
    <w:rsid w:val="00514D7C"/>
    <w:rsid w:val="0052168D"/>
    <w:rsid w:val="00523B1E"/>
    <w:rsid w:val="00526FA9"/>
    <w:rsid w:val="0053668D"/>
    <w:rsid w:val="00536752"/>
    <w:rsid w:val="005434AD"/>
    <w:rsid w:val="00557C28"/>
    <w:rsid w:val="00562F32"/>
    <w:rsid w:val="00570CDD"/>
    <w:rsid w:val="0058051E"/>
    <w:rsid w:val="00581A12"/>
    <w:rsid w:val="005840DB"/>
    <w:rsid w:val="00585CF9"/>
    <w:rsid w:val="005865ED"/>
    <w:rsid w:val="00590F8E"/>
    <w:rsid w:val="00592A64"/>
    <w:rsid w:val="00596765"/>
    <w:rsid w:val="005B1F0B"/>
    <w:rsid w:val="005B48C9"/>
    <w:rsid w:val="005C4596"/>
    <w:rsid w:val="005C69DE"/>
    <w:rsid w:val="005C7542"/>
    <w:rsid w:val="005D1CD6"/>
    <w:rsid w:val="005D3047"/>
    <w:rsid w:val="005D3C82"/>
    <w:rsid w:val="005D3F6D"/>
    <w:rsid w:val="005E1188"/>
    <w:rsid w:val="005E2E36"/>
    <w:rsid w:val="005F26A5"/>
    <w:rsid w:val="00601E14"/>
    <w:rsid w:val="0061182C"/>
    <w:rsid w:val="0061607D"/>
    <w:rsid w:val="0062051C"/>
    <w:rsid w:val="00621640"/>
    <w:rsid w:val="00621AE5"/>
    <w:rsid w:val="006225F1"/>
    <w:rsid w:val="00624DA6"/>
    <w:rsid w:val="00625FC1"/>
    <w:rsid w:val="00626A58"/>
    <w:rsid w:val="00633570"/>
    <w:rsid w:val="006341C4"/>
    <w:rsid w:val="00634B3D"/>
    <w:rsid w:val="0064201E"/>
    <w:rsid w:val="006451BC"/>
    <w:rsid w:val="006532A2"/>
    <w:rsid w:val="0065338F"/>
    <w:rsid w:val="00654035"/>
    <w:rsid w:val="00655E47"/>
    <w:rsid w:val="0066120B"/>
    <w:rsid w:val="00662706"/>
    <w:rsid w:val="00663555"/>
    <w:rsid w:val="00666964"/>
    <w:rsid w:val="0067119D"/>
    <w:rsid w:val="00673A43"/>
    <w:rsid w:val="0068140E"/>
    <w:rsid w:val="00682053"/>
    <w:rsid w:val="006875EB"/>
    <w:rsid w:val="00694753"/>
    <w:rsid w:val="006A26F0"/>
    <w:rsid w:val="006A455C"/>
    <w:rsid w:val="006A6703"/>
    <w:rsid w:val="006A73C0"/>
    <w:rsid w:val="006B1775"/>
    <w:rsid w:val="006C4097"/>
    <w:rsid w:val="006D6D27"/>
    <w:rsid w:val="006E21ED"/>
    <w:rsid w:val="006E5B51"/>
    <w:rsid w:val="006E61B8"/>
    <w:rsid w:val="006F27BD"/>
    <w:rsid w:val="006F4D57"/>
    <w:rsid w:val="00705215"/>
    <w:rsid w:val="007055C0"/>
    <w:rsid w:val="00713EA0"/>
    <w:rsid w:val="00722176"/>
    <w:rsid w:val="00724C68"/>
    <w:rsid w:val="00725921"/>
    <w:rsid w:val="0072699A"/>
    <w:rsid w:val="007331A9"/>
    <w:rsid w:val="00733A03"/>
    <w:rsid w:val="0073560C"/>
    <w:rsid w:val="0073587B"/>
    <w:rsid w:val="00741BB8"/>
    <w:rsid w:val="00742CFF"/>
    <w:rsid w:val="0075461E"/>
    <w:rsid w:val="00755263"/>
    <w:rsid w:val="00765D8B"/>
    <w:rsid w:val="0077116B"/>
    <w:rsid w:val="00771E8E"/>
    <w:rsid w:val="00781348"/>
    <w:rsid w:val="00786159"/>
    <w:rsid w:val="00792A0D"/>
    <w:rsid w:val="007941C4"/>
    <w:rsid w:val="007A2B61"/>
    <w:rsid w:val="007A3F1D"/>
    <w:rsid w:val="007B4011"/>
    <w:rsid w:val="007C7DC4"/>
    <w:rsid w:val="007D52D3"/>
    <w:rsid w:val="007E1141"/>
    <w:rsid w:val="007F1D04"/>
    <w:rsid w:val="007F4CD8"/>
    <w:rsid w:val="007F634C"/>
    <w:rsid w:val="007F65BB"/>
    <w:rsid w:val="007F660A"/>
    <w:rsid w:val="007F7D60"/>
    <w:rsid w:val="00803AA9"/>
    <w:rsid w:val="00805738"/>
    <w:rsid w:val="008079FC"/>
    <w:rsid w:val="00823E68"/>
    <w:rsid w:val="00830C7C"/>
    <w:rsid w:val="00834735"/>
    <w:rsid w:val="00835634"/>
    <w:rsid w:val="0084415F"/>
    <w:rsid w:val="00844FF0"/>
    <w:rsid w:val="00846F55"/>
    <w:rsid w:val="00850069"/>
    <w:rsid w:val="0085103B"/>
    <w:rsid w:val="00853B99"/>
    <w:rsid w:val="0085729F"/>
    <w:rsid w:val="00875C39"/>
    <w:rsid w:val="00881925"/>
    <w:rsid w:val="00882E5F"/>
    <w:rsid w:val="00885C7B"/>
    <w:rsid w:val="008863C6"/>
    <w:rsid w:val="008907FC"/>
    <w:rsid w:val="00892C67"/>
    <w:rsid w:val="00893A91"/>
    <w:rsid w:val="00894677"/>
    <w:rsid w:val="008A1694"/>
    <w:rsid w:val="008A325B"/>
    <w:rsid w:val="008A4758"/>
    <w:rsid w:val="008B056F"/>
    <w:rsid w:val="008B133B"/>
    <w:rsid w:val="008B3860"/>
    <w:rsid w:val="008B729E"/>
    <w:rsid w:val="008B73C5"/>
    <w:rsid w:val="008C20EE"/>
    <w:rsid w:val="008C430E"/>
    <w:rsid w:val="008C4B5E"/>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7CC2"/>
    <w:rsid w:val="00960B4E"/>
    <w:rsid w:val="00965C0D"/>
    <w:rsid w:val="00973B34"/>
    <w:rsid w:val="0097513E"/>
    <w:rsid w:val="00976A71"/>
    <w:rsid w:val="00981404"/>
    <w:rsid w:val="009875DB"/>
    <w:rsid w:val="00995CCE"/>
    <w:rsid w:val="009969FA"/>
    <w:rsid w:val="009A2CDF"/>
    <w:rsid w:val="009A477D"/>
    <w:rsid w:val="009B32B6"/>
    <w:rsid w:val="009B3DC4"/>
    <w:rsid w:val="009B7BFC"/>
    <w:rsid w:val="009C0545"/>
    <w:rsid w:val="009C2EF5"/>
    <w:rsid w:val="009E032C"/>
    <w:rsid w:val="009E17A6"/>
    <w:rsid w:val="009E275F"/>
    <w:rsid w:val="009E6867"/>
    <w:rsid w:val="009F7292"/>
    <w:rsid w:val="00A17329"/>
    <w:rsid w:val="00A237F6"/>
    <w:rsid w:val="00A24BA2"/>
    <w:rsid w:val="00A25F91"/>
    <w:rsid w:val="00A265BF"/>
    <w:rsid w:val="00A43B2F"/>
    <w:rsid w:val="00A46B2B"/>
    <w:rsid w:val="00A472CA"/>
    <w:rsid w:val="00A53802"/>
    <w:rsid w:val="00A54290"/>
    <w:rsid w:val="00A570B5"/>
    <w:rsid w:val="00A60BDF"/>
    <w:rsid w:val="00A63A86"/>
    <w:rsid w:val="00A63B22"/>
    <w:rsid w:val="00A660E2"/>
    <w:rsid w:val="00A73153"/>
    <w:rsid w:val="00A80093"/>
    <w:rsid w:val="00A9408B"/>
    <w:rsid w:val="00A96D13"/>
    <w:rsid w:val="00A9742D"/>
    <w:rsid w:val="00A97540"/>
    <w:rsid w:val="00AA092E"/>
    <w:rsid w:val="00AA57B5"/>
    <w:rsid w:val="00AB39FF"/>
    <w:rsid w:val="00AB5545"/>
    <w:rsid w:val="00AC03BF"/>
    <w:rsid w:val="00AC34EC"/>
    <w:rsid w:val="00AD14B8"/>
    <w:rsid w:val="00AD170E"/>
    <w:rsid w:val="00AD4085"/>
    <w:rsid w:val="00AD65A2"/>
    <w:rsid w:val="00AE5571"/>
    <w:rsid w:val="00AE6F17"/>
    <w:rsid w:val="00AE7811"/>
    <w:rsid w:val="00AF07DF"/>
    <w:rsid w:val="00AF1253"/>
    <w:rsid w:val="00AF16B2"/>
    <w:rsid w:val="00AF1BE8"/>
    <w:rsid w:val="00AF255D"/>
    <w:rsid w:val="00AF2863"/>
    <w:rsid w:val="00AF2DA7"/>
    <w:rsid w:val="00AF406F"/>
    <w:rsid w:val="00AF7D95"/>
    <w:rsid w:val="00B00DDE"/>
    <w:rsid w:val="00B05F35"/>
    <w:rsid w:val="00B11FDF"/>
    <w:rsid w:val="00B145EF"/>
    <w:rsid w:val="00B23819"/>
    <w:rsid w:val="00B30673"/>
    <w:rsid w:val="00B30A9A"/>
    <w:rsid w:val="00B317E8"/>
    <w:rsid w:val="00B336B6"/>
    <w:rsid w:val="00B37246"/>
    <w:rsid w:val="00B374C9"/>
    <w:rsid w:val="00B41DF0"/>
    <w:rsid w:val="00B4298D"/>
    <w:rsid w:val="00B46642"/>
    <w:rsid w:val="00B46B4B"/>
    <w:rsid w:val="00B470D4"/>
    <w:rsid w:val="00B650D9"/>
    <w:rsid w:val="00B67B9D"/>
    <w:rsid w:val="00B73143"/>
    <w:rsid w:val="00B80C43"/>
    <w:rsid w:val="00B8633C"/>
    <w:rsid w:val="00B90CA2"/>
    <w:rsid w:val="00B91F9C"/>
    <w:rsid w:val="00B9469C"/>
    <w:rsid w:val="00BA158A"/>
    <w:rsid w:val="00BA76EC"/>
    <w:rsid w:val="00BB38B9"/>
    <w:rsid w:val="00BB5E77"/>
    <w:rsid w:val="00BC22B4"/>
    <w:rsid w:val="00BC5752"/>
    <w:rsid w:val="00BD51A1"/>
    <w:rsid w:val="00BD6EF7"/>
    <w:rsid w:val="00BE21FE"/>
    <w:rsid w:val="00BF3231"/>
    <w:rsid w:val="00C0724D"/>
    <w:rsid w:val="00C07736"/>
    <w:rsid w:val="00C1129D"/>
    <w:rsid w:val="00C12020"/>
    <w:rsid w:val="00C205DA"/>
    <w:rsid w:val="00C237B2"/>
    <w:rsid w:val="00C30926"/>
    <w:rsid w:val="00C445CC"/>
    <w:rsid w:val="00C4463E"/>
    <w:rsid w:val="00C53E64"/>
    <w:rsid w:val="00C57B13"/>
    <w:rsid w:val="00C60459"/>
    <w:rsid w:val="00C6253C"/>
    <w:rsid w:val="00C63CE0"/>
    <w:rsid w:val="00C67016"/>
    <w:rsid w:val="00C7667B"/>
    <w:rsid w:val="00C871D5"/>
    <w:rsid w:val="00C94C06"/>
    <w:rsid w:val="00C9696D"/>
    <w:rsid w:val="00C970F1"/>
    <w:rsid w:val="00C97C20"/>
    <w:rsid w:val="00CA0339"/>
    <w:rsid w:val="00CA3242"/>
    <w:rsid w:val="00CA4D40"/>
    <w:rsid w:val="00CA5139"/>
    <w:rsid w:val="00CA6D2E"/>
    <w:rsid w:val="00CB47FB"/>
    <w:rsid w:val="00CB56E0"/>
    <w:rsid w:val="00CC04F0"/>
    <w:rsid w:val="00CD1C1A"/>
    <w:rsid w:val="00CD2120"/>
    <w:rsid w:val="00CD4455"/>
    <w:rsid w:val="00CD69C9"/>
    <w:rsid w:val="00CD7956"/>
    <w:rsid w:val="00CE2ABE"/>
    <w:rsid w:val="00CE6E11"/>
    <w:rsid w:val="00CF2EF4"/>
    <w:rsid w:val="00CF4F71"/>
    <w:rsid w:val="00CF6906"/>
    <w:rsid w:val="00D016B9"/>
    <w:rsid w:val="00D0351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7FB6"/>
    <w:rsid w:val="00D82841"/>
    <w:rsid w:val="00D93210"/>
    <w:rsid w:val="00DB5E49"/>
    <w:rsid w:val="00DC397A"/>
    <w:rsid w:val="00DD317C"/>
    <w:rsid w:val="00DE05E9"/>
    <w:rsid w:val="00DE3AA2"/>
    <w:rsid w:val="00DE3C7A"/>
    <w:rsid w:val="00DE4BBA"/>
    <w:rsid w:val="00DE7804"/>
    <w:rsid w:val="00DF1BFB"/>
    <w:rsid w:val="00DF1E31"/>
    <w:rsid w:val="00DF444C"/>
    <w:rsid w:val="00DF506D"/>
    <w:rsid w:val="00DF6177"/>
    <w:rsid w:val="00DF6DAB"/>
    <w:rsid w:val="00DF6F20"/>
    <w:rsid w:val="00E0005A"/>
    <w:rsid w:val="00E1754B"/>
    <w:rsid w:val="00E2212A"/>
    <w:rsid w:val="00E37F86"/>
    <w:rsid w:val="00E46523"/>
    <w:rsid w:val="00E514FE"/>
    <w:rsid w:val="00E564CB"/>
    <w:rsid w:val="00E60B79"/>
    <w:rsid w:val="00E61596"/>
    <w:rsid w:val="00E62A66"/>
    <w:rsid w:val="00E63ABD"/>
    <w:rsid w:val="00E709BB"/>
    <w:rsid w:val="00E71BFD"/>
    <w:rsid w:val="00E92D70"/>
    <w:rsid w:val="00E93E2A"/>
    <w:rsid w:val="00E962C5"/>
    <w:rsid w:val="00EA1385"/>
    <w:rsid w:val="00EA38DC"/>
    <w:rsid w:val="00EA52AC"/>
    <w:rsid w:val="00EC2E82"/>
    <w:rsid w:val="00EC3B58"/>
    <w:rsid w:val="00ED04C1"/>
    <w:rsid w:val="00ED0CC4"/>
    <w:rsid w:val="00ED1D5B"/>
    <w:rsid w:val="00ED6D4B"/>
    <w:rsid w:val="00EE2D72"/>
    <w:rsid w:val="00EE6E74"/>
    <w:rsid w:val="00EE7336"/>
    <w:rsid w:val="00F00DB1"/>
    <w:rsid w:val="00F051FE"/>
    <w:rsid w:val="00F06CB5"/>
    <w:rsid w:val="00F12E59"/>
    <w:rsid w:val="00F21551"/>
    <w:rsid w:val="00F24752"/>
    <w:rsid w:val="00F254CF"/>
    <w:rsid w:val="00F30864"/>
    <w:rsid w:val="00F33D36"/>
    <w:rsid w:val="00F354C7"/>
    <w:rsid w:val="00F361F4"/>
    <w:rsid w:val="00F40827"/>
    <w:rsid w:val="00F40E41"/>
    <w:rsid w:val="00F4108F"/>
    <w:rsid w:val="00F448F4"/>
    <w:rsid w:val="00F554BB"/>
    <w:rsid w:val="00F57300"/>
    <w:rsid w:val="00F630B6"/>
    <w:rsid w:val="00F6457A"/>
    <w:rsid w:val="00F655B4"/>
    <w:rsid w:val="00F655EE"/>
    <w:rsid w:val="00F82D5C"/>
    <w:rsid w:val="00F87949"/>
    <w:rsid w:val="00F9618B"/>
    <w:rsid w:val="00FA1875"/>
    <w:rsid w:val="00FA19D0"/>
    <w:rsid w:val="00FA2498"/>
    <w:rsid w:val="00FA4530"/>
    <w:rsid w:val="00FB26BA"/>
    <w:rsid w:val="00FB37D2"/>
    <w:rsid w:val="00FB4858"/>
    <w:rsid w:val="00FC4D44"/>
    <w:rsid w:val="00FD02B7"/>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F6EEBA2"/>
  <w15:docId w15:val="{61823D48-B68A-4117-BF2F-3E4C6AD10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618"/>
    <w:pPr>
      <w:spacing w:after="120" w:line="264" w:lineRule="auto"/>
      <w:jc w:val="both"/>
    </w:pPr>
  </w:style>
  <w:style w:type="paragraph" w:styleId="Ttulo1">
    <w:name w:val="heading 1"/>
    <w:basedOn w:val="Normal"/>
    <w:next w:val="Normal"/>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uiPriority w:val="99"/>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rsid w:val="00673A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1260CD"/>
    <w:pPr>
      <w:spacing w:before="204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705215"/>
    <w:rPr>
      <w:color w:val="0D5EE1"/>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uiPriority w:val="99"/>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paragraph" w:styleId="Citadestacada">
    <w:name w:val="Intense Quote"/>
    <w:basedOn w:val="Normal"/>
    <w:next w:val="Normal"/>
    <w:link w:val="CitadestacadaCar"/>
    <w:uiPriority w:val="30"/>
    <w:qFormat/>
    <w:rsid w:val="003D6EF1"/>
    <w:pPr>
      <w:pBdr>
        <w:top w:val="single" w:sz="4" w:space="10" w:color="FFDD00" w:themeColor="accent1"/>
        <w:bottom w:val="single" w:sz="4" w:space="10" w:color="FFDD00" w:themeColor="accent1"/>
      </w:pBdr>
      <w:spacing w:before="360" w:after="360"/>
      <w:ind w:left="864" w:right="864"/>
      <w:jc w:val="center"/>
    </w:pPr>
    <w:rPr>
      <w:b/>
      <w:i/>
      <w:iCs/>
      <w:color w:val="000000" w:themeColor="text1"/>
      <w:sz w:val="20"/>
    </w:rPr>
  </w:style>
  <w:style w:type="character" w:customStyle="1" w:styleId="CitadestacadaCar">
    <w:name w:val="Cita destacada Car"/>
    <w:basedOn w:val="Fuentedeprrafopredeter"/>
    <w:link w:val="Citadestacada"/>
    <w:uiPriority w:val="30"/>
    <w:rsid w:val="003D6EF1"/>
    <w:rPr>
      <w:b/>
      <w:i/>
      <w:iCs/>
      <w:color w:val="000000" w:themeColor="text1"/>
      <w:sz w:val="20"/>
    </w:rPr>
  </w:style>
  <w:style w:type="table" w:customStyle="1" w:styleId="Tablaconcuadrcula1">
    <w:name w:val="Tabla con cuadrícula1"/>
    <w:basedOn w:val="Tablanormal"/>
    <w:next w:val="Tablaconcuadrcula"/>
    <w:uiPriority w:val="59"/>
    <w:rsid w:val="00C445CC"/>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character" w:styleId="Refdecomentario">
    <w:name w:val="annotation reference"/>
    <w:basedOn w:val="Fuentedeprrafopredeter"/>
    <w:uiPriority w:val="99"/>
    <w:semiHidden/>
    <w:unhideWhenUsed/>
    <w:rsid w:val="00C445CC"/>
    <w:rPr>
      <w:sz w:val="16"/>
      <w:szCs w:val="16"/>
    </w:rPr>
  </w:style>
  <w:style w:type="paragraph" w:styleId="Textocomentario">
    <w:name w:val="annotation text"/>
    <w:basedOn w:val="Normal"/>
    <w:link w:val="TextocomentarioCar"/>
    <w:uiPriority w:val="99"/>
    <w:unhideWhenUsed/>
    <w:rsid w:val="00C445CC"/>
    <w:pPr>
      <w:spacing w:line="240" w:lineRule="auto"/>
    </w:pPr>
    <w:rPr>
      <w:sz w:val="20"/>
      <w:szCs w:val="20"/>
    </w:rPr>
  </w:style>
  <w:style w:type="character" w:customStyle="1" w:styleId="TextocomentarioCar">
    <w:name w:val="Texto comentario Car"/>
    <w:basedOn w:val="Fuentedeprrafopredeter"/>
    <w:link w:val="Textocomentario"/>
    <w:uiPriority w:val="99"/>
    <w:rsid w:val="00C445CC"/>
    <w:rPr>
      <w:sz w:val="20"/>
      <w:szCs w:val="20"/>
    </w:rPr>
  </w:style>
  <w:style w:type="paragraph" w:styleId="Asuntodelcomentario">
    <w:name w:val="annotation subject"/>
    <w:basedOn w:val="Textocomentario"/>
    <w:next w:val="Textocomentario"/>
    <w:link w:val="AsuntodelcomentarioCar"/>
    <w:semiHidden/>
    <w:unhideWhenUsed/>
    <w:rsid w:val="00AA57B5"/>
    <w:rPr>
      <w:b/>
      <w:bCs/>
    </w:rPr>
  </w:style>
  <w:style w:type="character" w:customStyle="1" w:styleId="AsuntodelcomentarioCar">
    <w:name w:val="Asunto del comentario Car"/>
    <w:basedOn w:val="TextocomentarioCar"/>
    <w:link w:val="Asuntodelcomentario"/>
    <w:semiHidden/>
    <w:rsid w:val="00AA57B5"/>
    <w:rPr>
      <w:b/>
      <w:bCs/>
      <w:sz w:val="20"/>
      <w:szCs w:val="20"/>
    </w:rPr>
  </w:style>
  <w:style w:type="character" w:styleId="Mencinsinresolver">
    <w:name w:val="Unresolved Mention"/>
    <w:basedOn w:val="Fuentedeprrafopredeter"/>
    <w:uiPriority w:val="99"/>
    <w:semiHidden/>
    <w:unhideWhenUsed/>
    <w:rsid w:val="00844FF0"/>
    <w:rPr>
      <w:color w:val="605E5C"/>
      <w:shd w:val="clear" w:color="auto" w:fill="E1DFDD"/>
    </w:rPr>
  </w:style>
  <w:style w:type="character" w:styleId="Hipervnculovisitado">
    <w:name w:val="FollowedHyperlink"/>
    <w:basedOn w:val="Fuentedeprrafopredeter"/>
    <w:semiHidden/>
    <w:unhideWhenUsed/>
    <w:rsid w:val="006A73C0"/>
    <w:rPr>
      <w:color w:val="6875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inkedin.com/help/linkedin/answer/a1337839/gestionar-tu-configuracion-de-cuenta-y-de-privacidad-resumen?lang=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cibe.es/empresas/tematicas/malwar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help.twitter.com/es/rules-and-policies/x-rul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20https://es-es.facebook.com/help/193677450678703%20" TargetMode="External"/><Relationship Id="rId20" Type="http://schemas.openxmlformats.org/officeDocument/2006/relationships/hyperlink" Target="https://www.incibe.es/empresas/tematicas/phish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20https://about.instagram.com/es-la/safety%20" TargetMode="External"/><Relationship Id="rId23" Type="http://schemas.openxmlformats.org/officeDocument/2006/relationships/hyperlink" Target="https://www.incibe.es/empresas/blog/historias-reales-el-fraude-del-ceo" TargetMode="External"/><Relationship Id="rId10" Type="http://schemas.openxmlformats.org/officeDocument/2006/relationships/endnotes" Target="endnotes.xml"/><Relationship Id="rId19" Type="http://schemas.openxmlformats.org/officeDocument/2006/relationships/hyperlink" Target="https://www.incibe.es/ciudadania/blog/consideraciones-tener-en-cuenta-al-publicar-en-redes-soci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cibe.es/suscripciones" TargetMode="External"/><Relationship Id="rId35"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er\OneDrive\Escritorio\INCIBE\Lote%203\Revisiones\Marzo\Documento_ED2026.dotx" TargetMode="External"/></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e8a8cd-2885-4bb5-8083-20f3ed61e7f2" xsi:nil="true"/>
    <lcf76f155ced4ddcb4097134ff3c332f xmlns="47165acc-ed5c-423a-b9dd-89a486ffa79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F3050EA674634F8780CB6277CCE048" ma:contentTypeVersion="12" ma:contentTypeDescription="Create a new document." ma:contentTypeScope="" ma:versionID="abb995d7d27d6b0f1cee274d2f104d44">
  <xsd:schema xmlns:xsd="http://www.w3.org/2001/XMLSchema" xmlns:xs="http://www.w3.org/2001/XMLSchema" xmlns:p="http://schemas.microsoft.com/office/2006/metadata/properties" xmlns:ns2="47165acc-ed5c-423a-b9dd-89a486ffa79a" xmlns:ns3="82e8a8cd-2885-4bb5-8083-20f3ed61e7f2" targetNamespace="http://schemas.microsoft.com/office/2006/metadata/properties" ma:root="true" ma:fieldsID="0c1e66a85c6c118425d55916de5617a5" ns2:_="" ns3:_="">
    <xsd:import namespace="47165acc-ed5c-423a-b9dd-89a486ffa79a"/>
    <xsd:import namespace="82e8a8cd-2885-4bb5-8083-20f3ed61e7f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5acc-ed5c-423a-b9dd-89a486ffa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8a8cd-2885-4bb5-8083-20f3ed61e7f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23810e-d2cb-40f5-8814-ec88b3cf0e80}" ma:internalName="TaxCatchAll" ma:showField="CatchAllData" ma:web="82e8a8cd-2885-4bb5-8083-20f3ed61e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1E83-9201-42D6-B693-8391B0937512}">
  <ds:schemaRefs>
    <ds:schemaRef ds:uri="http://schemas.microsoft.com/office/2006/metadata/properties"/>
    <ds:schemaRef ds:uri="http://schemas.microsoft.com/office/infopath/2007/PartnerControls"/>
    <ds:schemaRef ds:uri="82e8a8cd-2885-4bb5-8083-20f3ed61e7f2"/>
    <ds:schemaRef ds:uri="47165acc-ed5c-423a-b9dd-89a486ffa79a"/>
  </ds:schemaRefs>
</ds:datastoreItem>
</file>

<file path=customXml/itemProps2.xml><?xml version="1.0" encoding="utf-8"?>
<ds:datastoreItem xmlns:ds="http://schemas.openxmlformats.org/officeDocument/2006/customXml" ds:itemID="{1C0FDB6B-46A7-4411-8D52-D0863087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5acc-ed5c-423a-b9dd-89a486ffa79a"/>
    <ds:schemaRef ds:uri="82e8a8cd-2885-4bb5-8083-20f3ed61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27E24C-108D-4E3A-9470-B094CEE07D42}">
  <ds:schemaRefs>
    <ds:schemaRef ds:uri="http://schemas.microsoft.com/sharepoint/v3/contenttype/forms"/>
  </ds:schemaRefs>
</ds:datastoreItem>
</file>

<file path=customXml/itemProps4.xml><?xml version="1.0" encoding="utf-8"?>
<ds:datastoreItem xmlns:ds="http://schemas.openxmlformats.org/officeDocument/2006/customXml" ds:itemID="{C0058833-C27B-43DC-AF3C-8B919F48B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Documento_ED2026.dotx</Template>
  <TotalTime>71</TotalTime>
  <Pages>8</Pages>
  <Words>1794</Words>
  <Characters>12862</Characters>
  <DocSecurity>0</DocSecurity>
  <Lines>107</Lines>
  <Paragraphs>29</Paragraphs>
  <ScaleCrop>false</ScaleCrop>
  <HeadingPairs>
    <vt:vector size="2" baseType="variant">
      <vt:variant>
        <vt:lpstr>Título</vt:lpstr>
      </vt:variant>
      <vt:variant>
        <vt:i4>1</vt:i4>
      </vt:variant>
    </vt:vector>
  </HeadingPairs>
  <TitlesOfParts>
    <vt:vector size="1" baseType="lpstr">
      <vt:lpstr>Título del documento</vt:lpstr>
    </vt:vector>
  </TitlesOfParts>
  <Company> </Company>
  <LinksUpToDate>false</LinksUpToDate>
  <CharactersWithSpaces>14627</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2008-03-12T16:00:00Z</cp:lastPrinted>
  <dcterms:created xsi:type="dcterms:W3CDTF">2024-03-11T14:44:00Z</dcterms:created>
  <dcterms:modified xsi:type="dcterms:W3CDTF">2024-04-15T13:25:00Z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0x010100F2F3050EA674634F8780CB6277CCE048</vt:lpwstr>
  </property>
</Properties>
</file>