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1A307D" w14:textId="77777777" w:rsidR="0060787F" w:rsidRDefault="0060787F" w:rsidP="00D11149">
      <w:pPr>
        <w:pStyle w:val="PortadaTitulo"/>
      </w:pPr>
    </w:p>
    <w:p w14:paraId="0CD4506A" w14:textId="77777777" w:rsidR="002F5F83" w:rsidRDefault="002F5F83" w:rsidP="00D11149">
      <w:pPr>
        <w:pStyle w:val="PortadaTitulo"/>
      </w:pPr>
    </w:p>
    <w:p w14:paraId="5DC315E2" w14:textId="55FB923E" w:rsidR="0060787F" w:rsidRDefault="003975C9" w:rsidP="00D11149">
      <w:pPr>
        <w:pStyle w:val="PortadaTitulo"/>
      </w:pPr>
      <w:r w:rsidRPr="003975C9">
        <w:rPr>
          <w:noProof/>
        </w:rPr>
        <w:drawing>
          <wp:anchor distT="0" distB="0" distL="114300" distR="114300" simplePos="0" relativeHeight="251658240" behindDoc="0" locked="0" layoutInCell="1" allowOverlap="1" wp14:anchorId="42DDB344" wp14:editId="6039C77F">
            <wp:simplePos x="0" y="0"/>
            <wp:positionH relativeFrom="margin">
              <wp:posOffset>3270902</wp:posOffset>
            </wp:positionH>
            <wp:positionV relativeFrom="paragraph">
              <wp:posOffset>265241</wp:posOffset>
            </wp:positionV>
            <wp:extent cx="3671921" cy="1383956"/>
            <wp:effectExtent l="0" t="0" r="0" b="6985"/>
            <wp:wrapNone/>
            <wp:docPr id="3" name="Imagen 3" descr="\\srv-files\IDi\01_R&amp;I\40_JNIC\30_Logo_JNIC\Registro_Marca\JNIC_Logo_Sin_Tex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v-files\IDi\01_R&amp;I\40_JNIC\30_Logo_JNIC\Registro_Marca\JNIC_Logo_Sin_Texto.png"/>
                    <pic:cNvPicPr>
                      <a:picLocks noChangeAspect="1" noChangeArrowheads="1"/>
                    </pic:cNvPicPr>
                  </pic:nvPicPr>
                  <pic:blipFill rotWithShape="1">
                    <a:blip r:embed="rId8">
                      <a:extLst>
                        <a:ext uri="{28A0092B-C50C-407E-A947-70E740481C1C}">
                          <a14:useLocalDpi xmlns:a14="http://schemas.microsoft.com/office/drawing/2010/main" val="0"/>
                        </a:ext>
                      </a:extLst>
                    </a:blip>
                    <a:srcRect t="20190" b="23755"/>
                    <a:stretch/>
                  </pic:blipFill>
                  <pic:spPr bwMode="auto">
                    <a:xfrm>
                      <a:off x="0" y="0"/>
                      <a:ext cx="3671921" cy="1383956"/>
                    </a:xfrm>
                    <a:prstGeom prst="rect">
                      <a:avLst/>
                    </a:prstGeom>
                    <a:noFill/>
                    <a:ln>
                      <a:noFill/>
                    </a:ln>
                    <a:extLst>
                      <a:ext uri="{53640926-AAD7-44D8-BBD7-CCE9431645EC}">
                        <a14:shadowObscured xmlns:a14="http://schemas.microsoft.com/office/drawing/2010/main"/>
                      </a:ext>
                    </a:extLst>
                  </pic:spPr>
                </pic:pic>
              </a:graphicData>
            </a:graphic>
          </wp:anchor>
        </w:drawing>
      </w:r>
    </w:p>
    <w:p w14:paraId="47B174BA" w14:textId="77777777" w:rsidR="000C7707" w:rsidRDefault="000C7707" w:rsidP="00D11149">
      <w:pPr>
        <w:pStyle w:val="PortadaTitulo"/>
      </w:pPr>
    </w:p>
    <w:p w14:paraId="2ED03D0A" w14:textId="77777777" w:rsidR="002F5F83" w:rsidRDefault="002F5F83" w:rsidP="00D11149">
      <w:pPr>
        <w:pStyle w:val="PortadaTitulo"/>
      </w:pPr>
    </w:p>
    <w:p w14:paraId="0F3A0E7B" w14:textId="77777777" w:rsidR="002F5F83" w:rsidRDefault="006768A9" w:rsidP="002F5F83">
      <w:pPr>
        <w:pStyle w:val="PortadaTitulo"/>
        <w:spacing w:before="0"/>
      </w:pPr>
      <w:r>
        <w:fldChar w:fldCharType="begin"/>
      </w:r>
      <w:r>
        <w:instrText xml:space="preserve"> TITLE  "JORNADAS NACIONALES DE INVESTIGACIÓN EN CIBERSEGURIDAD"  \* MERGEFORMAT </w:instrText>
      </w:r>
      <w:r>
        <w:fldChar w:fldCharType="separate"/>
      </w:r>
      <w:r w:rsidR="00FA7823">
        <w:t>JORNADAS NACIONALES</w:t>
      </w:r>
    </w:p>
    <w:p w14:paraId="66A9D2C2" w14:textId="77777777" w:rsidR="002F5F83" w:rsidRDefault="00FA7823" w:rsidP="002F5F83">
      <w:pPr>
        <w:pStyle w:val="PortadaTitulo"/>
        <w:spacing w:before="0"/>
      </w:pPr>
      <w:r>
        <w:t>DE INVESTIGACIÓN</w:t>
      </w:r>
    </w:p>
    <w:p w14:paraId="3AA3BFDA" w14:textId="1C0738CA" w:rsidR="00D11149" w:rsidRPr="007F3D9B" w:rsidRDefault="00FA7823" w:rsidP="002F5F83">
      <w:pPr>
        <w:pStyle w:val="PortadaTitulo"/>
        <w:spacing w:before="0"/>
      </w:pPr>
      <w:r>
        <w:t>EN CIBERSEGURIDAD</w:t>
      </w:r>
      <w:r w:rsidR="006768A9">
        <w:fldChar w:fldCharType="end"/>
      </w:r>
    </w:p>
    <w:p w14:paraId="3703E2DD" w14:textId="1B1698C9" w:rsidR="00D11149" w:rsidRPr="007F3D9B" w:rsidRDefault="008008E3" w:rsidP="00D11149">
      <w:pPr>
        <w:pStyle w:val="PortadaSubtitulo"/>
        <w:rPr>
          <w:lang w:val="es-ES"/>
        </w:rPr>
      </w:pPr>
      <w:r>
        <w:rPr>
          <w:lang w:val="es-ES"/>
        </w:rPr>
        <w:fldChar w:fldCharType="begin"/>
      </w:r>
      <w:r>
        <w:rPr>
          <w:lang w:val="es-ES"/>
        </w:rPr>
        <w:instrText xml:space="preserve"> SUBJECT  "Solicitud de sede JNIC2025"  \* MERGEFORMAT </w:instrText>
      </w:r>
      <w:r>
        <w:rPr>
          <w:lang w:val="es-ES"/>
        </w:rPr>
        <w:fldChar w:fldCharType="separate"/>
      </w:r>
      <w:r>
        <w:rPr>
          <w:lang w:val="es-ES"/>
        </w:rPr>
        <w:t>Solicitud de sede JNIC202</w:t>
      </w:r>
      <w:r w:rsidR="009C3B17">
        <w:rPr>
          <w:lang w:val="es-ES"/>
        </w:rPr>
        <w:t>7</w:t>
      </w:r>
      <w:r>
        <w:rPr>
          <w:lang w:val="es-ES"/>
        </w:rPr>
        <w:fldChar w:fldCharType="end"/>
      </w:r>
    </w:p>
    <w:p w14:paraId="2B231BDE" w14:textId="77777777" w:rsidR="00267808" w:rsidRPr="009A477D" w:rsidRDefault="00267808" w:rsidP="00B91F9C">
      <w:pPr>
        <w:pStyle w:val="PortadaSubtitulo"/>
        <w:jc w:val="left"/>
        <w:rPr>
          <w:lang w:val="es-ES"/>
        </w:rPr>
      </w:pPr>
    </w:p>
    <w:p w14:paraId="7CF0D67B" w14:textId="77777777" w:rsidR="0060787F" w:rsidRDefault="0060787F" w:rsidP="0060787F"/>
    <w:p w14:paraId="3E612DC9" w14:textId="77777777" w:rsidR="00B91F9C" w:rsidRPr="0060787F" w:rsidRDefault="00B91F9C" w:rsidP="0060787F">
      <w:pPr>
        <w:sectPr w:rsidR="00B91F9C" w:rsidRPr="0060787F" w:rsidSect="0060787F">
          <w:headerReference w:type="default" r:id="rId9"/>
          <w:footerReference w:type="default" r:id="rId10"/>
          <w:headerReference w:type="first" r:id="rId11"/>
          <w:pgSz w:w="11906" w:h="16838" w:code="9"/>
          <w:pgMar w:top="720" w:right="720" w:bottom="720" w:left="720" w:header="709" w:footer="454" w:gutter="0"/>
          <w:cols w:space="708"/>
          <w:titlePg/>
          <w:docGrid w:linePitch="360"/>
        </w:sectPr>
      </w:pPr>
    </w:p>
    <w:p w14:paraId="312650A9" w14:textId="77777777" w:rsidR="00FA7823" w:rsidRDefault="00FA7823" w:rsidP="00FA7823">
      <w:pPr>
        <w:pStyle w:val="Ttulo1"/>
      </w:pPr>
      <w:bookmarkStart w:id="0" w:name="_Toc447269423"/>
      <w:bookmarkStart w:id="1" w:name="_Toc410845009"/>
      <w:bookmarkStart w:id="2" w:name="_Toc418775095"/>
      <w:r>
        <w:lastRenderedPageBreak/>
        <w:t>Introduccion</w:t>
      </w:r>
      <w:bookmarkEnd w:id="0"/>
    </w:p>
    <w:p w14:paraId="25F138AA" w14:textId="49038FA9" w:rsidR="00FA7823" w:rsidRDefault="00FA7823" w:rsidP="00FA7823">
      <w:r>
        <w:t xml:space="preserve">Dada la creciente relevancia de la ciberseguridad en todos los ámbitos, tanto sociales como económicos, es necesario contar con un foro </w:t>
      </w:r>
      <w:r w:rsidR="002F5F83">
        <w:t xml:space="preserve">nacional </w:t>
      </w:r>
      <w:r>
        <w:t>donde los diversos actores que trabajan en el ámbito de la investigación en ciberseguridad (universidades, centros tecnológicos, empresas y entes gubernamentales), puedan intercambiar sus trabajos y experiencias</w:t>
      </w:r>
      <w:r w:rsidR="002F5F83">
        <w:t>,</w:t>
      </w:r>
      <w:r>
        <w:t xml:space="preserve"> con el objetivo común de avanzar la investigación en el ámbito de la </w:t>
      </w:r>
      <w:r w:rsidR="00640657">
        <w:t>c</w:t>
      </w:r>
      <w:r w:rsidR="002F5F83">
        <w:t>iberseguridad.</w:t>
      </w:r>
    </w:p>
    <w:p w14:paraId="3217A05C" w14:textId="745B0B56" w:rsidR="00FA7823" w:rsidRDefault="00FA7823" w:rsidP="00FA7823">
      <w:r>
        <w:t xml:space="preserve">La organización de </w:t>
      </w:r>
      <w:r w:rsidR="00773BDD">
        <w:t>l</w:t>
      </w:r>
      <w:r>
        <w:t xml:space="preserve">as </w:t>
      </w:r>
      <w:r w:rsidR="00640657">
        <w:t>“</w:t>
      </w:r>
      <w:r>
        <w:t>Jornadas Nacionales de Investigación en Ciberseguridad</w:t>
      </w:r>
      <w:r w:rsidR="00640657">
        <w:t>”</w:t>
      </w:r>
      <w:r>
        <w:t xml:space="preserve"> cuenta con el apoyo de INCIBE</w:t>
      </w:r>
      <w:r w:rsidRPr="00AA2C26">
        <w:t xml:space="preserve">, como actor </w:t>
      </w:r>
      <w:r w:rsidR="006D0FFA">
        <w:t>referente</w:t>
      </w:r>
      <w:r w:rsidR="006D0FFA" w:rsidRPr="00AA2C26">
        <w:t xml:space="preserve"> </w:t>
      </w:r>
      <w:r w:rsidRPr="00AA2C26">
        <w:t xml:space="preserve">en el ámbito de la </w:t>
      </w:r>
      <w:r w:rsidR="00640657">
        <w:t>c</w:t>
      </w:r>
      <w:r w:rsidRPr="00AA2C26">
        <w:t>iberseguridad</w:t>
      </w:r>
      <w:r w:rsidR="002F5F83">
        <w:t xml:space="preserve"> y</w:t>
      </w:r>
      <w:r w:rsidRPr="00AA2C26">
        <w:t xml:space="preserve"> coordina</w:t>
      </w:r>
      <w:r>
        <w:t>dor de</w:t>
      </w:r>
      <w:r w:rsidRPr="00AA2C26">
        <w:t xml:space="preserve"> actuaciones y esfuerzos con el resto de organismos públicos y privados</w:t>
      </w:r>
      <w:r w:rsidR="00640657">
        <w:t xml:space="preserve"> (tanto </w:t>
      </w:r>
      <w:r w:rsidRPr="00AA2C26">
        <w:t xml:space="preserve">nacionales </w:t>
      </w:r>
      <w:r w:rsidR="00640657">
        <w:t>como</w:t>
      </w:r>
      <w:r w:rsidRPr="00AA2C26">
        <w:t xml:space="preserve"> internacionales</w:t>
      </w:r>
      <w:r w:rsidR="00640657">
        <w:t>)</w:t>
      </w:r>
      <w:r w:rsidRPr="00AA2C26">
        <w:t xml:space="preserve"> que trabajan en esta materia</w:t>
      </w:r>
      <w:r>
        <w:t>.</w:t>
      </w:r>
    </w:p>
    <w:p w14:paraId="40D972D0" w14:textId="15A6D507" w:rsidR="00647FC6" w:rsidRDefault="00647FC6" w:rsidP="00765856">
      <w:r>
        <w:t>Hasta la fecha, se han realizado s</w:t>
      </w:r>
      <w:r w:rsidR="00AE1FF8">
        <w:t>iete</w:t>
      </w:r>
      <w:r w:rsidR="00FA7823">
        <w:t xml:space="preserve"> ediciones de </w:t>
      </w:r>
      <w:r w:rsidR="007E1FA0">
        <w:t>JNIC</w:t>
      </w:r>
      <w:r>
        <w:t xml:space="preserve">, las cuales </w:t>
      </w:r>
      <w:r w:rsidR="00FA7823">
        <w:t xml:space="preserve">han sido </w:t>
      </w:r>
      <w:r w:rsidR="007E1FA0">
        <w:t>organizadas</w:t>
      </w:r>
      <w:r w:rsidR="00FA7823">
        <w:t xml:space="preserve"> </w:t>
      </w:r>
      <w:r>
        <w:t>de la siguiente forma:</w:t>
      </w:r>
    </w:p>
    <w:p w14:paraId="4359B15C" w14:textId="31D507F0" w:rsidR="00647FC6" w:rsidRDefault="002C77DD" w:rsidP="004E4598">
      <w:pPr>
        <w:pStyle w:val="BulletsNivel1"/>
      </w:pPr>
      <w:r>
        <w:t xml:space="preserve">León - </w:t>
      </w:r>
      <w:r w:rsidR="00FA7823">
        <w:t>Universidad de León</w:t>
      </w:r>
      <w:r w:rsidR="00640657">
        <w:t xml:space="preserve"> (</w:t>
      </w:r>
      <w:hyperlink r:id="rId12" w:history="1">
        <w:r w:rsidR="00640657" w:rsidRPr="00765856">
          <w:rPr>
            <w:rStyle w:val="Hipervnculo"/>
          </w:rPr>
          <w:t>2015</w:t>
        </w:r>
      </w:hyperlink>
      <w:r w:rsidR="00640657">
        <w:t>)</w:t>
      </w:r>
      <w:r w:rsidR="0020645F">
        <w:t xml:space="preserve"> - </w:t>
      </w:r>
      <w:r w:rsidR="0020645F" w:rsidRPr="0020645F">
        <w:rPr>
          <w:sz w:val="18"/>
        </w:rPr>
        <w:t>Presencial</w:t>
      </w:r>
    </w:p>
    <w:p w14:paraId="2DD5C74A" w14:textId="7BA6DE8A" w:rsidR="00647FC6" w:rsidRDefault="002C77DD" w:rsidP="004E4598">
      <w:pPr>
        <w:pStyle w:val="BulletsNivel1"/>
      </w:pPr>
      <w:r>
        <w:t xml:space="preserve">Granada - </w:t>
      </w:r>
      <w:r w:rsidR="00FA7823">
        <w:t>Universidad de Granada</w:t>
      </w:r>
      <w:r w:rsidR="00640657">
        <w:t xml:space="preserve"> (</w:t>
      </w:r>
      <w:hyperlink r:id="rId13" w:history="1">
        <w:r w:rsidR="00640657" w:rsidRPr="00765856">
          <w:rPr>
            <w:rStyle w:val="Hipervnculo"/>
          </w:rPr>
          <w:t>2016</w:t>
        </w:r>
      </w:hyperlink>
      <w:r w:rsidR="00640657">
        <w:t>)</w:t>
      </w:r>
      <w:r w:rsidR="0020645F">
        <w:t xml:space="preserve"> - </w:t>
      </w:r>
      <w:r w:rsidR="0020645F" w:rsidRPr="0020645F">
        <w:rPr>
          <w:sz w:val="18"/>
        </w:rPr>
        <w:t>Presencial</w:t>
      </w:r>
    </w:p>
    <w:p w14:paraId="40FD7413" w14:textId="0E29478D" w:rsidR="00647FC6" w:rsidRDefault="002C77DD" w:rsidP="004E4598">
      <w:pPr>
        <w:pStyle w:val="BulletsNivel1"/>
      </w:pPr>
      <w:r>
        <w:t xml:space="preserve">Madrid - </w:t>
      </w:r>
      <w:r w:rsidR="00FA7823">
        <w:t xml:space="preserve">Universidad Rey Juan Carlos </w:t>
      </w:r>
      <w:r w:rsidR="00640657">
        <w:t>(</w:t>
      </w:r>
      <w:hyperlink r:id="rId14" w:history="1">
        <w:r w:rsidR="00640657" w:rsidRPr="00987C6D">
          <w:rPr>
            <w:rStyle w:val="Hipervnculo"/>
          </w:rPr>
          <w:t>2017</w:t>
        </w:r>
      </w:hyperlink>
      <w:r w:rsidR="009351C3">
        <w:t>)</w:t>
      </w:r>
      <w:r w:rsidR="0020645F">
        <w:t xml:space="preserve"> - </w:t>
      </w:r>
      <w:r w:rsidR="0020645F" w:rsidRPr="0020645F">
        <w:rPr>
          <w:sz w:val="18"/>
        </w:rPr>
        <w:t>Presencial</w:t>
      </w:r>
    </w:p>
    <w:p w14:paraId="1DB46798" w14:textId="3C3D8339" w:rsidR="00647FC6" w:rsidRDefault="002C77DD" w:rsidP="004E4598">
      <w:pPr>
        <w:pStyle w:val="BulletsNivel1"/>
      </w:pPr>
      <w:r>
        <w:t xml:space="preserve">San Sebastián - </w:t>
      </w:r>
      <w:r w:rsidR="00196CC6">
        <w:t xml:space="preserve">Universidad de Mondragón </w:t>
      </w:r>
      <w:r w:rsidR="0014619A">
        <w:t>(</w:t>
      </w:r>
      <w:hyperlink r:id="rId15" w:history="1">
        <w:r w:rsidR="0014619A" w:rsidRPr="0014619A">
          <w:rPr>
            <w:rStyle w:val="Hipervnculo"/>
          </w:rPr>
          <w:t>2018</w:t>
        </w:r>
      </w:hyperlink>
      <w:r w:rsidR="0014619A">
        <w:t>)</w:t>
      </w:r>
      <w:r w:rsidR="0020645F">
        <w:t xml:space="preserve"> - </w:t>
      </w:r>
      <w:r w:rsidR="0020645F" w:rsidRPr="0020645F">
        <w:rPr>
          <w:sz w:val="18"/>
        </w:rPr>
        <w:t>Presencial</w:t>
      </w:r>
    </w:p>
    <w:p w14:paraId="51B25580" w14:textId="5167392E" w:rsidR="00647FC6" w:rsidRDefault="002C77DD" w:rsidP="004E4598">
      <w:pPr>
        <w:pStyle w:val="BulletsNivel1"/>
      </w:pPr>
      <w:r>
        <w:t xml:space="preserve">Cáceres - </w:t>
      </w:r>
      <w:r w:rsidR="009351C3">
        <w:t>Universidad de Extremadura, Universidad Complutense de Madrid y la fundación COMPUTAEX (</w:t>
      </w:r>
      <w:hyperlink r:id="rId16" w:history="1">
        <w:r w:rsidR="009351C3" w:rsidRPr="009351C3">
          <w:rPr>
            <w:rStyle w:val="Hipervnculo"/>
          </w:rPr>
          <w:t>2019</w:t>
        </w:r>
      </w:hyperlink>
      <w:r w:rsidR="009351C3">
        <w:t>)</w:t>
      </w:r>
      <w:r w:rsidR="0020645F">
        <w:t xml:space="preserve"> - </w:t>
      </w:r>
      <w:r w:rsidR="0020645F" w:rsidRPr="0020645F">
        <w:rPr>
          <w:sz w:val="18"/>
        </w:rPr>
        <w:t>Presencial</w:t>
      </w:r>
    </w:p>
    <w:p w14:paraId="4C5205D7" w14:textId="0A88AA20" w:rsidR="00647FC6" w:rsidRPr="00AE1FF8" w:rsidRDefault="002C77DD" w:rsidP="004E4598">
      <w:pPr>
        <w:pStyle w:val="BulletsNivel1"/>
      </w:pPr>
      <w:r>
        <w:t xml:space="preserve">Live - </w:t>
      </w:r>
      <w:r w:rsidR="00647FC6">
        <w:t>Universidad de Castilla-La Mancha (</w:t>
      </w:r>
      <w:hyperlink r:id="rId17" w:history="1">
        <w:r w:rsidR="00647FC6" w:rsidRPr="00647FC6">
          <w:rPr>
            <w:rStyle w:val="Hipervnculo"/>
          </w:rPr>
          <w:t>202</w:t>
        </w:r>
        <w:r w:rsidR="001F4B59">
          <w:rPr>
            <w:rStyle w:val="Hipervnculo"/>
          </w:rPr>
          <w:t>1</w:t>
        </w:r>
      </w:hyperlink>
      <w:r w:rsidR="00647FC6">
        <w:t>)</w:t>
      </w:r>
      <w:r w:rsidR="0020645F">
        <w:t xml:space="preserve"> </w:t>
      </w:r>
      <w:r w:rsidR="00AE1FF8">
        <w:t>–</w:t>
      </w:r>
      <w:r w:rsidR="0020645F" w:rsidRPr="0020645F">
        <w:rPr>
          <w:sz w:val="18"/>
        </w:rPr>
        <w:t xml:space="preserve"> </w:t>
      </w:r>
      <w:r w:rsidR="0020645F">
        <w:rPr>
          <w:sz w:val="18"/>
        </w:rPr>
        <w:t>Online</w:t>
      </w:r>
    </w:p>
    <w:p w14:paraId="3C005C20" w14:textId="1FBA4DBB" w:rsidR="00AE1FF8" w:rsidRDefault="002C77DD" w:rsidP="004E4598">
      <w:pPr>
        <w:pStyle w:val="BulletsNivel1"/>
      </w:pPr>
      <w:r>
        <w:t xml:space="preserve">Bilbao - </w:t>
      </w:r>
      <w:r w:rsidR="00AE1FF8">
        <w:t>Tecnalia (</w:t>
      </w:r>
      <w:hyperlink r:id="rId18" w:history="1">
        <w:r w:rsidR="00AE1FF8" w:rsidRPr="009351C3">
          <w:rPr>
            <w:rStyle w:val="Hipervnculo"/>
          </w:rPr>
          <w:t>20</w:t>
        </w:r>
        <w:r w:rsidR="00AE1FF8">
          <w:rPr>
            <w:rStyle w:val="Hipervnculo"/>
          </w:rPr>
          <w:t>22</w:t>
        </w:r>
      </w:hyperlink>
      <w:r w:rsidR="00AE1FF8">
        <w:t>)</w:t>
      </w:r>
    </w:p>
    <w:p w14:paraId="4944BDB9" w14:textId="2BFBB3CC" w:rsidR="002C77DD" w:rsidRDefault="002C77DD" w:rsidP="004E4598">
      <w:pPr>
        <w:pStyle w:val="BulletsNivel1"/>
      </w:pPr>
      <w:r>
        <w:t>Vigo – Universidad de Vigo y Gradiant (</w:t>
      </w:r>
      <w:hyperlink r:id="rId19" w:history="1">
        <w:r w:rsidRPr="002C77DD">
          <w:rPr>
            <w:rStyle w:val="Hipervnculo"/>
          </w:rPr>
          <w:t>2023</w:t>
        </w:r>
      </w:hyperlink>
      <w:r>
        <w:t>)</w:t>
      </w:r>
    </w:p>
    <w:p w14:paraId="722D6B4E" w14:textId="286E66B6" w:rsidR="008008E3" w:rsidRDefault="008008E3" w:rsidP="004E4598">
      <w:pPr>
        <w:pStyle w:val="BulletsNivel1"/>
      </w:pPr>
      <w:r>
        <w:t>Sevilla – Universidad de Sevilla (</w:t>
      </w:r>
      <w:hyperlink r:id="rId20" w:history="1">
        <w:r w:rsidRPr="008008E3">
          <w:rPr>
            <w:rStyle w:val="Hipervnculo"/>
          </w:rPr>
          <w:t>2024</w:t>
        </w:r>
      </w:hyperlink>
      <w:r>
        <w:t>)</w:t>
      </w:r>
    </w:p>
    <w:p w14:paraId="2E670DBD" w14:textId="49A3491D" w:rsidR="003937CF" w:rsidRDefault="003937CF" w:rsidP="004E4598">
      <w:pPr>
        <w:pStyle w:val="BulletsNivel1"/>
      </w:pPr>
      <w:r>
        <w:t>Zaragoza – Universidad de Zaragoza (</w:t>
      </w:r>
      <w:hyperlink r:id="rId21" w:history="1">
        <w:r w:rsidRPr="003937CF">
          <w:rPr>
            <w:rStyle w:val="Hipervnculo"/>
          </w:rPr>
          <w:t>2025</w:t>
        </w:r>
      </w:hyperlink>
      <w:r>
        <w:t xml:space="preserve">). </w:t>
      </w:r>
    </w:p>
    <w:p w14:paraId="1838AA6A" w14:textId="6973DAF1" w:rsidR="009C3B17" w:rsidRDefault="009C3B17" w:rsidP="004E4598">
      <w:pPr>
        <w:pStyle w:val="BulletsNivel1"/>
      </w:pPr>
      <w:r>
        <w:t xml:space="preserve">Barcelona - </w:t>
      </w:r>
      <w:r w:rsidRPr="009C3B17">
        <w:t>Universitat Politècnica de Catalunya - BarcelonaTech (</w:t>
      </w:r>
      <w:hyperlink r:id="rId22" w:history="1">
        <w:r w:rsidRPr="009C3B17">
          <w:rPr>
            <w:rStyle w:val="Hipervnculo"/>
          </w:rPr>
          <w:t>2026</w:t>
        </w:r>
      </w:hyperlink>
      <w:r>
        <w:t xml:space="preserve">). </w:t>
      </w:r>
    </w:p>
    <w:p w14:paraId="4F6FB1A7" w14:textId="73784C71" w:rsidR="00FA7823" w:rsidRDefault="00FA7823" w:rsidP="00647FC6">
      <w:r w:rsidRPr="007E4E85">
        <w:t>A través del presente documento</w:t>
      </w:r>
      <w:r>
        <w:t>,</w:t>
      </w:r>
      <w:r w:rsidRPr="007E4E85">
        <w:t xml:space="preserve"> se </w:t>
      </w:r>
      <w:r w:rsidR="006D0FFA">
        <w:t xml:space="preserve">invita a </w:t>
      </w:r>
      <w:r>
        <w:t xml:space="preserve">presentar una solicitud formal </w:t>
      </w:r>
      <w:r w:rsidRPr="007E4E85">
        <w:t xml:space="preserve">para </w:t>
      </w:r>
      <w:r w:rsidR="007E1FA0">
        <w:t xml:space="preserve">organizar </w:t>
      </w:r>
      <w:r w:rsidRPr="007E4E85">
        <w:t>la celebración de l</w:t>
      </w:r>
      <w:r w:rsidR="00CE7A01">
        <w:t>o que será l</w:t>
      </w:r>
      <w:r w:rsidRPr="007E4E85">
        <w:t xml:space="preserve">a </w:t>
      </w:r>
      <w:r w:rsidR="002C77DD">
        <w:t>X</w:t>
      </w:r>
      <w:r w:rsidR="003F2E16">
        <w:t>I</w:t>
      </w:r>
      <w:r w:rsidR="00D24B00">
        <w:t>I</w:t>
      </w:r>
      <w:r w:rsidRPr="007E4E85">
        <w:t xml:space="preserve"> </w:t>
      </w:r>
      <w:r>
        <w:t>e</w:t>
      </w:r>
      <w:r w:rsidRPr="007E4E85">
        <w:t xml:space="preserve">dición de </w:t>
      </w:r>
      <w:r>
        <w:t>las JNIC</w:t>
      </w:r>
      <w:r w:rsidR="006D0FFA">
        <w:t xml:space="preserve"> para el próximo año</w:t>
      </w:r>
      <w:r w:rsidR="002C77DD">
        <w:t xml:space="preserve"> 202</w:t>
      </w:r>
      <w:r w:rsidR="009C3B17">
        <w:t>7</w:t>
      </w:r>
      <w:r w:rsidR="007E1FA0">
        <w:t>:</w:t>
      </w:r>
      <w:r w:rsidR="002C77DD">
        <w:t xml:space="preserve"> </w:t>
      </w:r>
      <w:r w:rsidR="00844021">
        <w:t>e</w:t>
      </w:r>
      <w:r w:rsidR="002C77DD">
        <w:t xml:space="preserve">dición </w:t>
      </w:r>
      <w:r w:rsidR="007E1FA0">
        <w:t>JNIC</w:t>
      </w:r>
      <w:r w:rsidR="009351C3">
        <w:t>202</w:t>
      </w:r>
      <w:r w:rsidR="009C3B17">
        <w:t>7</w:t>
      </w:r>
      <w:r w:rsidRPr="007E4E85">
        <w:t>.</w:t>
      </w:r>
    </w:p>
    <w:p w14:paraId="0AFF3168" w14:textId="1726698D" w:rsidR="00FA7823" w:rsidRDefault="00FA7823" w:rsidP="00FA7823">
      <w:r>
        <w:t xml:space="preserve">El formulario </w:t>
      </w:r>
      <w:r w:rsidR="007E1FA0">
        <w:t>de solicitud</w:t>
      </w:r>
      <w:r w:rsidR="002F5F83">
        <w:t>,</w:t>
      </w:r>
      <w:r>
        <w:t xml:space="preserve"> </w:t>
      </w:r>
      <w:r w:rsidR="00C26C6B">
        <w:t>presente en el apartado “</w:t>
      </w:r>
      <w:r w:rsidR="00C26C6B" w:rsidRPr="00765856">
        <w:rPr>
          <w:i/>
          <w:u w:val="single"/>
        </w:rPr>
        <w:fldChar w:fldCharType="begin"/>
      </w:r>
      <w:r w:rsidR="00C26C6B" w:rsidRPr="00765856">
        <w:rPr>
          <w:i/>
          <w:u w:val="single"/>
        </w:rPr>
        <w:instrText xml:space="preserve"> REF _Ref479256339 \r \h  \* MERGEFORMAT </w:instrText>
      </w:r>
      <w:r w:rsidR="00C26C6B" w:rsidRPr="00765856">
        <w:rPr>
          <w:i/>
          <w:u w:val="single"/>
        </w:rPr>
      </w:r>
      <w:r w:rsidR="00C26C6B" w:rsidRPr="00765856">
        <w:rPr>
          <w:i/>
          <w:u w:val="single"/>
        </w:rPr>
        <w:fldChar w:fldCharType="separate"/>
      </w:r>
      <w:r w:rsidR="00C87307">
        <w:rPr>
          <w:i/>
          <w:u w:val="single"/>
        </w:rPr>
        <w:t>3</w:t>
      </w:r>
      <w:r w:rsidR="00C26C6B" w:rsidRPr="00765856">
        <w:rPr>
          <w:i/>
          <w:u w:val="single"/>
        </w:rPr>
        <w:fldChar w:fldCharType="end"/>
      </w:r>
      <w:r w:rsidR="00C26C6B" w:rsidRPr="00765856">
        <w:rPr>
          <w:i/>
          <w:u w:val="single"/>
        </w:rPr>
        <w:t xml:space="preserve"> </w:t>
      </w:r>
      <w:r w:rsidR="00C26C6B" w:rsidRPr="00765856">
        <w:rPr>
          <w:i/>
          <w:u w:val="single"/>
        </w:rPr>
        <w:fldChar w:fldCharType="begin"/>
      </w:r>
      <w:r w:rsidR="00C26C6B" w:rsidRPr="00765856">
        <w:rPr>
          <w:i/>
          <w:u w:val="single"/>
        </w:rPr>
        <w:instrText xml:space="preserve"> REF _Ref479256341 \h  \* MERGEFORMAT </w:instrText>
      </w:r>
      <w:r w:rsidR="00C26C6B" w:rsidRPr="00765856">
        <w:rPr>
          <w:i/>
          <w:u w:val="single"/>
        </w:rPr>
      </w:r>
      <w:r w:rsidR="00C26C6B" w:rsidRPr="00765856">
        <w:rPr>
          <w:i/>
          <w:u w:val="single"/>
        </w:rPr>
        <w:fldChar w:fldCharType="separate"/>
      </w:r>
      <w:r w:rsidR="00C87307" w:rsidRPr="00C87307">
        <w:rPr>
          <w:i/>
          <w:u w:val="single"/>
        </w:rPr>
        <w:t>Formulario de solicitud</w:t>
      </w:r>
      <w:r w:rsidR="00C26C6B" w:rsidRPr="00765856">
        <w:rPr>
          <w:i/>
          <w:u w:val="single"/>
        </w:rPr>
        <w:fldChar w:fldCharType="end"/>
      </w:r>
      <w:r w:rsidR="00C26C6B">
        <w:t xml:space="preserve">” de este documento, </w:t>
      </w:r>
      <w:r w:rsidR="007E1FA0">
        <w:t>permite</w:t>
      </w:r>
      <w:r>
        <w:t xml:space="preserve"> la posibilidad de especificar </w:t>
      </w:r>
      <w:r w:rsidRPr="007E4E85">
        <w:t xml:space="preserve">las principales características </w:t>
      </w:r>
      <w:r>
        <w:t>de la propuesta de nueva sede</w:t>
      </w:r>
      <w:r w:rsidR="00C26C6B">
        <w:t>. La presentación, dentro de los plazos establecidos, de este formulario cumplimentado será imprescindible para que la propuesta pase a la fase de evaluación y p</w:t>
      </w:r>
      <w:r w:rsidR="009351C3">
        <w:t>u</w:t>
      </w:r>
      <w:r w:rsidR="00CE7A01">
        <w:t xml:space="preserve">eda ser candidata </w:t>
      </w:r>
      <w:r w:rsidR="002C77DD">
        <w:t xml:space="preserve">y seleccionada </w:t>
      </w:r>
      <w:r w:rsidR="00CE7A01">
        <w:t>como sede</w:t>
      </w:r>
      <w:r w:rsidR="00C26C6B">
        <w:t>.</w:t>
      </w:r>
    </w:p>
    <w:p w14:paraId="7B171F2C" w14:textId="762015EC" w:rsidR="00887689" w:rsidRDefault="00887689" w:rsidP="00887689">
      <w:pPr>
        <w:pStyle w:val="Ttulo1"/>
      </w:pPr>
      <w:r>
        <w:lastRenderedPageBreak/>
        <w:t>P</w:t>
      </w:r>
      <w:r w:rsidR="008748AA">
        <w:t>roceso</w:t>
      </w:r>
    </w:p>
    <w:p w14:paraId="4113C442" w14:textId="77777777" w:rsidR="009A3C44" w:rsidRDefault="009A3C44" w:rsidP="009A3C44">
      <w:pPr>
        <w:pStyle w:val="Ttulo2"/>
      </w:pPr>
      <w:r>
        <w:t>Presentación de solicitud</w:t>
      </w:r>
    </w:p>
    <w:p w14:paraId="2E5CF9C2" w14:textId="77777777" w:rsidR="00C26C6B" w:rsidRDefault="00C26C6B" w:rsidP="00FA7823">
      <w:r>
        <w:t xml:space="preserve">El envío del formulario cumplimentado puede hacerse mediante </w:t>
      </w:r>
      <w:r w:rsidR="0043688C">
        <w:t>cualquiera de las siguientes</w:t>
      </w:r>
      <w:r>
        <w:t xml:space="preserve"> vías:</w:t>
      </w:r>
    </w:p>
    <w:p w14:paraId="3FE662E4" w14:textId="59A4E9FD" w:rsidR="00C26C6B" w:rsidRDefault="00C26C6B" w:rsidP="00765856">
      <w:pPr>
        <w:pStyle w:val="BulletsNivel1"/>
      </w:pPr>
      <w:r w:rsidRPr="004F57FB">
        <w:rPr>
          <w:u w:val="single"/>
        </w:rPr>
        <w:t>Envío automático</w:t>
      </w:r>
      <w:r>
        <w:t xml:space="preserve">: Este formulario está preparado para </w:t>
      </w:r>
      <w:r w:rsidR="00753B69">
        <w:t>auto enviarse</w:t>
      </w:r>
      <w:r>
        <w:t>, utilizando el botón a ello destinado que encontrará en la última página. Para utilizar este método, asegúrese de tener conexión a internet en el momento del envío.</w:t>
      </w:r>
    </w:p>
    <w:p w14:paraId="046C8F63" w14:textId="01DDDEF7" w:rsidR="00C26C6B" w:rsidRPr="0081637C" w:rsidRDefault="00C26C6B" w:rsidP="004F57FB">
      <w:pPr>
        <w:pStyle w:val="BulletsNivel1"/>
        <w:rPr>
          <w:rStyle w:val="Hipervnculo"/>
          <w:color w:val="auto"/>
          <w:u w:val="none"/>
        </w:rPr>
      </w:pPr>
      <w:r w:rsidRPr="004F57FB">
        <w:rPr>
          <w:u w:val="single"/>
        </w:rPr>
        <w:t>Envío manual</w:t>
      </w:r>
      <w:r>
        <w:t xml:space="preserve">: Si lo prefiere, puede cumplimentar el documento y </w:t>
      </w:r>
      <w:r w:rsidR="004F57FB">
        <w:t>adjuntarlo</w:t>
      </w:r>
      <w:r>
        <w:t xml:space="preserve"> </w:t>
      </w:r>
      <w:r w:rsidR="0020645F">
        <w:t>a</w:t>
      </w:r>
      <w:r>
        <w:t xml:space="preserve"> un correo electrónico</w:t>
      </w:r>
      <w:r w:rsidR="004F57FB">
        <w:t xml:space="preserve"> </w:t>
      </w:r>
      <w:r w:rsidR="0020645F">
        <w:t xml:space="preserve">enviado </w:t>
      </w:r>
      <w:r w:rsidR="004F57FB">
        <w:t>con el título “</w:t>
      </w:r>
      <w:r w:rsidR="004F57FB" w:rsidRPr="004F57FB">
        <w:rPr>
          <w:i/>
        </w:rPr>
        <w:t xml:space="preserve">[JNIC] </w:t>
      </w:r>
      <w:r w:rsidR="006D0FFA">
        <w:rPr>
          <w:i/>
        </w:rPr>
        <w:t>Candidatura</w:t>
      </w:r>
      <w:r w:rsidR="006D0FFA" w:rsidRPr="004F57FB">
        <w:rPr>
          <w:i/>
        </w:rPr>
        <w:t xml:space="preserve"> </w:t>
      </w:r>
      <w:r w:rsidR="004F57FB" w:rsidRPr="004F57FB">
        <w:rPr>
          <w:i/>
        </w:rPr>
        <w:t>de sede 20</w:t>
      </w:r>
      <w:r w:rsidR="009351C3">
        <w:rPr>
          <w:i/>
        </w:rPr>
        <w:t>2</w:t>
      </w:r>
      <w:r w:rsidR="0014106A">
        <w:rPr>
          <w:i/>
        </w:rPr>
        <w:t>7</w:t>
      </w:r>
      <w:r w:rsidR="004F57FB">
        <w:t>”</w:t>
      </w:r>
      <w:r w:rsidR="0020645F">
        <w:t xml:space="preserve"> </w:t>
      </w:r>
      <w:r>
        <w:t xml:space="preserve">a la siguiente dirección de email:  </w:t>
      </w:r>
      <w:hyperlink r:id="rId23" w:history="1">
        <w:r w:rsidRPr="00437DCA">
          <w:rPr>
            <w:rStyle w:val="Hipervnculo"/>
          </w:rPr>
          <w:t>apoyo.investigacion@incibe.es</w:t>
        </w:r>
      </w:hyperlink>
      <w:r w:rsidR="00FC23D8">
        <w:rPr>
          <w:rStyle w:val="Hipervnculo"/>
        </w:rPr>
        <w:t>.</w:t>
      </w:r>
    </w:p>
    <w:p w14:paraId="5B8D0607" w14:textId="77777777" w:rsidR="00FA7823" w:rsidRDefault="00887689" w:rsidP="00B81C01">
      <w:pPr>
        <w:pStyle w:val="Ttulo2"/>
        <w:spacing w:before="600"/>
      </w:pPr>
      <w:r>
        <w:t>Plazo</w:t>
      </w:r>
      <w:r w:rsidR="00D812D9">
        <w:t xml:space="preserve"> de presentación</w:t>
      </w:r>
    </w:p>
    <w:p w14:paraId="4C2D1C79" w14:textId="788A94BE" w:rsidR="00FA7823" w:rsidRPr="009A3C44" w:rsidRDefault="00FA7823" w:rsidP="009A3C44">
      <w:r w:rsidRPr="009A3C44">
        <w:t xml:space="preserve">El periodo de admisión de </w:t>
      </w:r>
      <w:r w:rsidR="009A3C44">
        <w:t xml:space="preserve">solicitudes </w:t>
      </w:r>
      <w:r w:rsidR="009351C3">
        <w:t xml:space="preserve">de sede </w:t>
      </w:r>
      <w:r w:rsidR="008D0E30">
        <w:t xml:space="preserve">estará comprendido </w:t>
      </w:r>
      <w:r w:rsidR="008D0E30" w:rsidRPr="00986CE8">
        <w:t xml:space="preserve">entre </w:t>
      </w:r>
      <w:r w:rsidR="008D0E30" w:rsidRPr="00340829">
        <w:t xml:space="preserve">el </w:t>
      </w:r>
      <w:r w:rsidR="003010B2" w:rsidRPr="00340829">
        <w:rPr>
          <w:b/>
        </w:rPr>
        <w:t>2</w:t>
      </w:r>
      <w:r w:rsidR="00B334C7" w:rsidRPr="00340829">
        <w:rPr>
          <w:b/>
        </w:rPr>
        <w:t>1</w:t>
      </w:r>
      <w:r w:rsidR="00AF1050" w:rsidRPr="00340829">
        <w:rPr>
          <w:b/>
        </w:rPr>
        <w:t>/0</w:t>
      </w:r>
      <w:r w:rsidR="003010B2" w:rsidRPr="00340829">
        <w:rPr>
          <w:b/>
        </w:rPr>
        <w:t>5</w:t>
      </w:r>
      <w:r w:rsidR="00AF1050" w:rsidRPr="00340829">
        <w:rPr>
          <w:b/>
        </w:rPr>
        <w:t>/202</w:t>
      </w:r>
      <w:r w:rsidR="000D703B" w:rsidRPr="00340829">
        <w:rPr>
          <w:b/>
        </w:rPr>
        <w:t>6</w:t>
      </w:r>
      <w:r w:rsidR="008D0E30" w:rsidRPr="00340829">
        <w:rPr>
          <w:b/>
        </w:rPr>
        <w:t xml:space="preserve"> </w:t>
      </w:r>
      <w:r w:rsidR="008D0E30" w:rsidRPr="00340829">
        <w:t>y el</w:t>
      </w:r>
      <w:r w:rsidRPr="00340829">
        <w:rPr>
          <w:b/>
        </w:rPr>
        <w:t xml:space="preserve"> </w:t>
      </w:r>
      <w:r w:rsidR="006C0B1F" w:rsidRPr="00340829">
        <w:rPr>
          <w:b/>
        </w:rPr>
        <w:t>1</w:t>
      </w:r>
      <w:r w:rsidR="00340829" w:rsidRPr="00340829">
        <w:rPr>
          <w:b/>
        </w:rPr>
        <w:t>1</w:t>
      </w:r>
      <w:r w:rsidR="00AF1050" w:rsidRPr="00340829">
        <w:rPr>
          <w:b/>
        </w:rPr>
        <w:t>/0</w:t>
      </w:r>
      <w:r w:rsidR="006C0B1F" w:rsidRPr="00340829">
        <w:rPr>
          <w:b/>
        </w:rPr>
        <w:t>6</w:t>
      </w:r>
      <w:r w:rsidR="00AF1050" w:rsidRPr="00340829">
        <w:rPr>
          <w:b/>
        </w:rPr>
        <w:t>/202</w:t>
      </w:r>
      <w:r w:rsidR="000D703B" w:rsidRPr="00340829">
        <w:rPr>
          <w:b/>
        </w:rPr>
        <w:t>6</w:t>
      </w:r>
      <w:r w:rsidRPr="00340829">
        <w:rPr>
          <w:b/>
        </w:rPr>
        <w:t>.</w:t>
      </w:r>
    </w:p>
    <w:p w14:paraId="79AA374E" w14:textId="77777777" w:rsidR="00887689" w:rsidRDefault="00887689" w:rsidP="00B81C01">
      <w:pPr>
        <w:pStyle w:val="Ttulo2"/>
        <w:spacing w:before="600"/>
      </w:pPr>
      <w:r>
        <w:t>Evaluación</w:t>
      </w:r>
      <w:r w:rsidR="00D812D9">
        <w:t xml:space="preserve"> candidaturas</w:t>
      </w:r>
    </w:p>
    <w:p w14:paraId="07A7B996" w14:textId="56FF8D1B" w:rsidR="000F0842" w:rsidRDefault="00887689" w:rsidP="000F0842">
      <w:pPr>
        <w:pStyle w:val="BulletsNivel1"/>
        <w:numPr>
          <w:ilvl w:val="0"/>
          <w:numId w:val="0"/>
        </w:numPr>
      </w:pPr>
      <w:r w:rsidRPr="009A3C44">
        <w:t xml:space="preserve">Las candidaturas recibidas serán evaluadas por el </w:t>
      </w:r>
      <w:hyperlink r:id="rId24" w:history="1">
        <w:r w:rsidRPr="00753B69">
          <w:rPr>
            <w:rStyle w:val="Hipervnculo"/>
          </w:rPr>
          <w:t>Comité</w:t>
        </w:r>
        <w:r w:rsidR="00F22E3E" w:rsidRPr="00753B69">
          <w:rPr>
            <w:rStyle w:val="Hipervnculo"/>
          </w:rPr>
          <w:t xml:space="preserve"> Ejecutivo de la edición </w:t>
        </w:r>
        <w:r w:rsidRPr="00753B69">
          <w:rPr>
            <w:rStyle w:val="Hipervnculo"/>
          </w:rPr>
          <w:t xml:space="preserve">de </w:t>
        </w:r>
        <w:r w:rsidR="009351C3" w:rsidRPr="00753B69">
          <w:rPr>
            <w:rStyle w:val="Hipervnculo"/>
          </w:rPr>
          <w:t>JNIC20</w:t>
        </w:r>
        <w:r w:rsidR="00AF1050" w:rsidRPr="00753B69">
          <w:rPr>
            <w:rStyle w:val="Hipervnculo"/>
          </w:rPr>
          <w:t>2</w:t>
        </w:r>
        <w:r w:rsidR="0080696B">
          <w:rPr>
            <w:rStyle w:val="Hipervnculo"/>
          </w:rPr>
          <w:t>6</w:t>
        </w:r>
      </w:hyperlink>
      <w:r w:rsidR="00202C7A">
        <w:t xml:space="preserve">, </w:t>
      </w:r>
      <w:r w:rsidR="00C608C9">
        <w:t xml:space="preserve">que ejercerá de jurado </w:t>
      </w:r>
      <w:r w:rsidR="002C77DD">
        <w:t xml:space="preserve">(resolviendo posibles conflictos de interés entre sus miembros) </w:t>
      </w:r>
      <w:r w:rsidR="002B28B9">
        <w:t>en base a los criterios descritos a continuación</w:t>
      </w:r>
      <w:r w:rsidR="00C608C9">
        <w:t xml:space="preserve"> en este documento</w:t>
      </w:r>
      <w:r w:rsidR="002B28B9">
        <w:t xml:space="preserve">. </w:t>
      </w:r>
      <w:r w:rsidR="000F0842">
        <w:t xml:space="preserve">Tras dicho proceso de evaluación, se seleccionará la candidatura ganadora. </w:t>
      </w:r>
    </w:p>
    <w:p w14:paraId="75FAF1B2" w14:textId="6817AAE1" w:rsidR="00901C4D" w:rsidRDefault="005D1A4E" w:rsidP="00B81C01">
      <w:pPr>
        <w:pStyle w:val="Ttulo2"/>
        <w:spacing w:before="600"/>
      </w:pPr>
      <w:r>
        <w:t xml:space="preserve">Condiciones y buenas prácticas de organización </w:t>
      </w:r>
    </w:p>
    <w:p w14:paraId="4E39B20D" w14:textId="4E1A2AE0" w:rsidR="008B6E27" w:rsidRDefault="008B6E27" w:rsidP="008B6E27">
      <w:pPr>
        <w:pStyle w:val="BulletsNivel1"/>
        <w:numPr>
          <w:ilvl w:val="0"/>
          <w:numId w:val="0"/>
        </w:numPr>
      </w:pPr>
      <w:r w:rsidRPr="008B6E27">
        <w:t xml:space="preserve">A partir de la experiencia acumulada en ediciones anteriores y la valoración de asistentes y comités organizadores, se establecen una serie de condiciones y buenas prácticas que deberán ser tenidas en cuenta en la preparación de las candidaturas. </w:t>
      </w:r>
    </w:p>
    <w:p w14:paraId="15C9175C" w14:textId="5E91EF80" w:rsidR="00AD7A0F" w:rsidRDefault="00AD7A0F" w:rsidP="008B6E27">
      <w:pPr>
        <w:pStyle w:val="BulletsNivel1"/>
        <w:numPr>
          <w:ilvl w:val="0"/>
          <w:numId w:val="0"/>
        </w:numPr>
      </w:pPr>
    </w:p>
    <w:p w14:paraId="1F9DDB7E" w14:textId="592CFF78" w:rsidR="00AD7A0F" w:rsidRPr="008B6E27" w:rsidRDefault="00AD7A0F" w:rsidP="008B6E27">
      <w:pPr>
        <w:pStyle w:val="BulletsNivel1"/>
        <w:numPr>
          <w:ilvl w:val="0"/>
          <w:numId w:val="0"/>
        </w:numPr>
      </w:pPr>
      <w:r w:rsidRPr="000D7358">
        <w:t>Cabe destacar que estas condiciones tienen carácter obligatorio cuando así se indique expresamente, pudiendo su incumplimiento suponer la exclusión de la candidatura. El resto de aspectos serán considerados criterios de calidad y valoración.</w:t>
      </w:r>
    </w:p>
    <w:p w14:paraId="5E58490B" w14:textId="0D27DAB0" w:rsidR="00FB7413" w:rsidRDefault="00FB7413" w:rsidP="008B6E27">
      <w:pPr>
        <w:pStyle w:val="Ttulo3"/>
      </w:pPr>
      <w:r w:rsidRPr="008B6E27">
        <w:t>Requisitos jurídicos, organizativos y de calidad</w:t>
      </w:r>
    </w:p>
    <w:p w14:paraId="28D52537" w14:textId="77777777" w:rsidR="00D8125C" w:rsidRPr="00D8125C" w:rsidRDefault="00D8125C" w:rsidP="00D8125C">
      <w:pPr>
        <w:pStyle w:val="BulletsNivel1"/>
        <w:numPr>
          <w:ilvl w:val="0"/>
          <w:numId w:val="0"/>
        </w:numPr>
      </w:pPr>
      <w:r w:rsidRPr="00D8125C">
        <w:t>Las candidaturas deberán acreditar su capacidad de organización conforme a los estándares normativos aplicables a eventos científicos de carácter público-académico, incluyendo al menos:</w:t>
      </w:r>
    </w:p>
    <w:p w14:paraId="14018108" w14:textId="77777777" w:rsidR="00D8125C" w:rsidRPr="00D8125C" w:rsidRDefault="00D8125C" w:rsidP="00D8125C">
      <w:pPr>
        <w:pStyle w:val="BulletsNivel1"/>
      </w:pPr>
      <w:r w:rsidRPr="00D8125C">
        <w:t xml:space="preserve">Cumplimiento de la normativa vigente en materia de protección de datos personales (RGPD y LOPDGDD), especialmente en lo relativo a registro de asistentes, difusión de imágenes y gestión de bases de datos. </w:t>
      </w:r>
    </w:p>
    <w:p w14:paraId="18BFBF6A" w14:textId="77777777" w:rsidR="00D8125C" w:rsidRPr="00D8125C" w:rsidRDefault="00D8125C" w:rsidP="00D8125C">
      <w:pPr>
        <w:pStyle w:val="BulletsNivel1"/>
      </w:pPr>
      <w:r w:rsidRPr="00D8125C">
        <w:t xml:space="preserve">Observancia de la normativa de prevención de riesgos laborales aplicable a eventos con afluencia de público. </w:t>
      </w:r>
    </w:p>
    <w:p w14:paraId="0F1EFF22" w14:textId="77777777" w:rsidR="00D8125C" w:rsidRPr="00D8125C" w:rsidRDefault="00D8125C" w:rsidP="00D8125C">
      <w:pPr>
        <w:pStyle w:val="BulletsNivel1"/>
      </w:pPr>
      <w:r w:rsidRPr="00D8125C">
        <w:lastRenderedPageBreak/>
        <w:t xml:space="preserve">Implementación de medidas de seguridad y autoprotección, incluyendo planes de emergencia, evacuación y coordinación con servicios locales cuando proceda. </w:t>
      </w:r>
    </w:p>
    <w:p w14:paraId="332E629D" w14:textId="77777777" w:rsidR="00D8125C" w:rsidRPr="00D8125C" w:rsidRDefault="00D8125C" w:rsidP="00D8125C">
      <w:pPr>
        <w:pStyle w:val="BulletsNivel1"/>
      </w:pPr>
      <w:r w:rsidRPr="00D8125C">
        <w:t xml:space="preserve">Contratación de un seguro de responsabilidad civil que cubra la totalidad del evento y sus actividades asociadas. </w:t>
      </w:r>
    </w:p>
    <w:p w14:paraId="158A01C5" w14:textId="77777777" w:rsidR="00D8125C" w:rsidRPr="00D8125C" w:rsidRDefault="00D8125C" w:rsidP="00D8125C">
      <w:pPr>
        <w:pStyle w:val="BulletsNivel1"/>
      </w:pPr>
      <w:r w:rsidRPr="00D8125C">
        <w:t xml:space="preserve">Cumplimiento de la normativa aplicable en contratación de servicios por parte de entidades públicas o universitarias, cuando corresponda. </w:t>
      </w:r>
    </w:p>
    <w:p w14:paraId="4CFD4BDB" w14:textId="2E51864C" w:rsidR="00D8125C" w:rsidRDefault="00D8125C" w:rsidP="00D8125C">
      <w:pPr>
        <w:pStyle w:val="BulletsNivel1"/>
      </w:pPr>
      <w:r w:rsidRPr="00D8125C">
        <w:t>Designación de una persona responsable de coordinación normativa y de cumplimiento (compliance organizativo), integrada en el equipo organizador.</w:t>
      </w:r>
    </w:p>
    <w:p w14:paraId="0899D413" w14:textId="23132C4A" w:rsidR="00AD7A0F" w:rsidRPr="000D7358" w:rsidRDefault="00AD7A0F" w:rsidP="00D8125C">
      <w:pPr>
        <w:pStyle w:val="BulletsNivel1"/>
      </w:pPr>
      <w:r w:rsidRPr="000D7358">
        <w:t>Acreditación de la capacidad jurídica y administrativa para asumir compromisos económicos vinculantes en el marco de la organización del evento.</w:t>
      </w:r>
    </w:p>
    <w:p w14:paraId="1E4838C0" w14:textId="3B4C3C0A" w:rsidR="00832C5E" w:rsidRPr="00832C5E" w:rsidRDefault="002C77DD" w:rsidP="00FB7413">
      <w:pPr>
        <w:pStyle w:val="Ttulo3"/>
      </w:pPr>
      <w:r>
        <w:t>F</w:t>
      </w:r>
      <w:r w:rsidR="002921A2" w:rsidRPr="00832C5E">
        <w:t xml:space="preserve">ormato </w:t>
      </w:r>
      <w:r w:rsidR="00D8125C">
        <w:t>y naturaleza del evento</w:t>
      </w:r>
    </w:p>
    <w:p w14:paraId="503E96FB" w14:textId="5A952BC0" w:rsidR="00D8125C" w:rsidRDefault="00D8125C" w:rsidP="00D8125C">
      <w:pPr>
        <w:pStyle w:val="BulletsNivel1"/>
        <w:numPr>
          <w:ilvl w:val="0"/>
          <w:numId w:val="0"/>
        </w:numPr>
      </w:pPr>
      <w:r w:rsidRPr="00D8125C">
        <w:t xml:space="preserve">La edición JNIC se concibe como un evento de carácter presencial, que favorece la interacción científica, la colaboración y el </w:t>
      </w:r>
      <w:r w:rsidRPr="000D703B">
        <w:rPr>
          <w:i/>
        </w:rPr>
        <w:t>networking</w:t>
      </w:r>
      <w:r w:rsidR="006C0B1F">
        <w:t xml:space="preserve"> en:</w:t>
      </w:r>
    </w:p>
    <w:p w14:paraId="7F019D8E" w14:textId="77777777" w:rsidR="00D8125C" w:rsidRPr="00D8125C" w:rsidRDefault="00D8125C" w:rsidP="00D8125C">
      <w:pPr>
        <w:pStyle w:val="BulletsNivel1"/>
        <w:numPr>
          <w:ilvl w:val="0"/>
          <w:numId w:val="0"/>
        </w:numPr>
      </w:pPr>
    </w:p>
    <w:p w14:paraId="1B6FE786" w14:textId="77777777" w:rsidR="00D8125C" w:rsidRPr="00D8125C" w:rsidRDefault="00D8125C" w:rsidP="00D8125C">
      <w:pPr>
        <w:pStyle w:val="BulletsNivel1"/>
      </w:pPr>
      <w:r w:rsidRPr="00D8125C">
        <w:t xml:space="preserve">Ponencias magistrales de invitados internacionales o de especial relevancia. </w:t>
      </w:r>
    </w:p>
    <w:p w14:paraId="2F11C9EF" w14:textId="77777777" w:rsidR="00D8125C" w:rsidRPr="00D8125C" w:rsidRDefault="00D8125C" w:rsidP="00D8125C">
      <w:pPr>
        <w:pStyle w:val="BulletsNivel1"/>
      </w:pPr>
      <w:r w:rsidRPr="00D8125C">
        <w:t xml:space="preserve">Mesas redondas o sesiones institucionales. </w:t>
      </w:r>
    </w:p>
    <w:p w14:paraId="587CAFE3" w14:textId="7C065C06" w:rsidR="00D8125C" w:rsidRDefault="00D8125C" w:rsidP="00D8125C">
      <w:pPr>
        <w:pStyle w:val="BulletsNivel1"/>
      </w:pPr>
      <w:r w:rsidRPr="00D8125C">
        <w:t xml:space="preserve">Situaciones de contingencia que requieran adaptación operativa. </w:t>
      </w:r>
    </w:p>
    <w:p w14:paraId="1B0553BC" w14:textId="77777777" w:rsidR="00D8125C" w:rsidRPr="00D8125C" w:rsidRDefault="00D8125C" w:rsidP="00D8125C">
      <w:pPr>
        <w:pStyle w:val="BulletsNivel1"/>
        <w:numPr>
          <w:ilvl w:val="0"/>
          <w:numId w:val="0"/>
        </w:numPr>
        <w:ind w:left="720"/>
      </w:pPr>
    </w:p>
    <w:p w14:paraId="14E75265" w14:textId="3EE09B6D" w:rsidR="004435C4" w:rsidRPr="00832C5E" w:rsidRDefault="00D8125C" w:rsidP="00FB7413">
      <w:pPr>
        <w:pStyle w:val="Ttulo3"/>
      </w:pPr>
      <w:r>
        <w:t xml:space="preserve">Apoyo institucional y viabilidad de la candidatura </w:t>
      </w:r>
    </w:p>
    <w:p w14:paraId="1434E3ED" w14:textId="436B8674" w:rsidR="00D8125C" w:rsidRDefault="00D8125C" w:rsidP="00D8125C">
      <w:pPr>
        <w:pStyle w:val="BulletsNivel1"/>
        <w:numPr>
          <w:ilvl w:val="0"/>
          <w:numId w:val="0"/>
        </w:numPr>
      </w:pPr>
      <w:r w:rsidRPr="00D8125C">
        <w:t>Las candidaturas deberán demostrar un respaldo institucional sólido y formal, incluyendo:</w:t>
      </w:r>
    </w:p>
    <w:p w14:paraId="0F11F78C" w14:textId="77777777" w:rsidR="00D8125C" w:rsidRPr="00D8125C" w:rsidRDefault="00D8125C" w:rsidP="00D8125C">
      <w:pPr>
        <w:pStyle w:val="BulletsNivel1"/>
        <w:numPr>
          <w:ilvl w:val="0"/>
          <w:numId w:val="0"/>
        </w:numPr>
      </w:pPr>
    </w:p>
    <w:p w14:paraId="4C18AF79" w14:textId="77777777" w:rsidR="00D8125C" w:rsidRPr="00D8125C" w:rsidRDefault="00D8125C" w:rsidP="00D8125C">
      <w:pPr>
        <w:pStyle w:val="BulletsNivel1"/>
      </w:pPr>
      <w:r w:rsidRPr="00D8125C">
        <w:t xml:space="preserve">Compromiso explícito del centro o centros organizadores, con apoyo de sus órganos de gobierno. </w:t>
      </w:r>
    </w:p>
    <w:p w14:paraId="6A108D85" w14:textId="77777777" w:rsidR="00D8125C" w:rsidRPr="00D8125C" w:rsidRDefault="00D8125C" w:rsidP="00D8125C">
      <w:pPr>
        <w:pStyle w:val="BulletsNivel1"/>
      </w:pPr>
      <w:r w:rsidRPr="00D8125C">
        <w:t xml:space="preserve">Existencia de apoyo institucional complementario por parte de administraciones locales, autonómicas o entidades del ecosistema territorial. </w:t>
      </w:r>
    </w:p>
    <w:p w14:paraId="18121BFC" w14:textId="77777777" w:rsidR="00D8125C" w:rsidRPr="00D8125C" w:rsidRDefault="00D8125C" w:rsidP="00D8125C">
      <w:pPr>
        <w:pStyle w:val="BulletsNivel1"/>
      </w:pPr>
      <w:r w:rsidRPr="00D8125C">
        <w:t xml:space="preserve">Capacidad demostrada o razonable de captación de financiación externa, incluyendo patrocinios públicos y privados. </w:t>
      </w:r>
    </w:p>
    <w:p w14:paraId="1F795457" w14:textId="1F9C9B92" w:rsidR="00F06516" w:rsidRPr="00F06516" w:rsidRDefault="00D8125C" w:rsidP="00F06516">
      <w:pPr>
        <w:pStyle w:val="BulletsNivel1"/>
        <w:rPr>
          <w:rStyle w:val="Textoennegrita"/>
          <w:b w:val="0"/>
          <w:bCs w:val="0"/>
        </w:rPr>
      </w:pPr>
      <w:r w:rsidRPr="00D8125C">
        <w:t>Integración del evento en la estrategia de investigación, transferencia o internacionalización de la entidad organizadora</w:t>
      </w:r>
    </w:p>
    <w:p w14:paraId="4537EC19" w14:textId="0DCEFAEA" w:rsidR="00F73252" w:rsidRPr="000D703B" w:rsidRDefault="00F73252" w:rsidP="00F06516">
      <w:pPr>
        <w:pStyle w:val="BulletsNivel1"/>
      </w:pPr>
      <w:r w:rsidRPr="00F06516">
        <w:rPr>
          <w:bCs/>
        </w:rPr>
        <w:t>Este elemento podrá tener impacto directo en la puntuación del Bloque 3 (Colaboradores y patrocinios), incrementando la competitividad de la candidatura.</w:t>
      </w:r>
    </w:p>
    <w:p w14:paraId="587C9E6D" w14:textId="58862935" w:rsidR="000D703B" w:rsidRPr="000D7358" w:rsidRDefault="00474C3B" w:rsidP="00F06516">
      <w:pPr>
        <w:pStyle w:val="BulletsNivel1"/>
      </w:pPr>
      <w:r w:rsidRPr="000D7358">
        <w:t xml:space="preserve">El organizador deberá acreditar </w:t>
      </w:r>
      <w:r w:rsidR="000D703B" w:rsidRPr="000D7358">
        <w:t>disponibilidad presupuestaria suficiente para asumir los compromisos económicos derivados de la organización del evento.</w:t>
      </w:r>
    </w:p>
    <w:p w14:paraId="75F4FCE0" w14:textId="529608D2" w:rsidR="000D703B" w:rsidRPr="000D7358" w:rsidRDefault="000D703B" w:rsidP="000D703B">
      <w:pPr>
        <w:pStyle w:val="BulletsNivel1"/>
        <w:numPr>
          <w:ilvl w:val="0"/>
          <w:numId w:val="0"/>
        </w:numPr>
        <w:ind w:left="720" w:hanging="360"/>
      </w:pPr>
    </w:p>
    <w:p w14:paraId="60DD4C69" w14:textId="0FB0D27A" w:rsidR="000D703B" w:rsidRPr="00F06516" w:rsidRDefault="000D703B" w:rsidP="000D703B">
      <w:pPr>
        <w:pStyle w:val="BulletsNivel1"/>
        <w:numPr>
          <w:ilvl w:val="0"/>
          <w:numId w:val="0"/>
        </w:numPr>
      </w:pPr>
      <w:r w:rsidRPr="000D7358">
        <w:t>Se valorará de forma significativa la capacidad real de captación de patrocinios</w:t>
      </w:r>
      <w:r w:rsidR="00642593" w:rsidRPr="000D7358">
        <w:t xml:space="preserve"> </w:t>
      </w:r>
      <w:r w:rsidR="00642593" w:rsidRPr="000D7358">
        <w:rPr>
          <w:bCs/>
        </w:rPr>
        <w:t>privados y públicos</w:t>
      </w:r>
      <w:r w:rsidRPr="000D7358">
        <w:t>, incluyendo compromisos formales o cartas de intención.</w:t>
      </w:r>
    </w:p>
    <w:p w14:paraId="156E44E8" w14:textId="17540DD1" w:rsidR="004435C4" w:rsidRPr="00832C5E" w:rsidRDefault="004435C4" w:rsidP="00FB7413">
      <w:pPr>
        <w:pStyle w:val="Ttulo3"/>
      </w:pPr>
      <w:r w:rsidRPr="00832C5E">
        <w:t xml:space="preserve">Equipo </w:t>
      </w:r>
      <w:r w:rsidR="004A06AD">
        <w:t>organizador y capacidad operativa</w:t>
      </w:r>
    </w:p>
    <w:p w14:paraId="7CDD8AEC" w14:textId="3C099045" w:rsidR="004A06AD" w:rsidRDefault="004A06AD" w:rsidP="004A06AD">
      <w:pPr>
        <w:pStyle w:val="BulletsNivel1"/>
        <w:numPr>
          <w:ilvl w:val="0"/>
          <w:numId w:val="0"/>
        </w:numPr>
      </w:pPr>
      <w:r w:rsidRPr="004A06AD">
        <w:t>Se valorará especialmente la madurez y solidez del equipo organizador, debiendo garantizarse:</w:t>
      </w:r>
    </w:p>
    <w:p w14:paraId="55F08AF2" w14:textId="77777777" w:rsidR="004A06AD" w:rsidRPr="004A06AD" w:rsidRDefault="004A06AD" w:rsidP="004A06AD">
      <w:pPr>
        <w:pStyle w:val="BulletsNivel1"/>
        <w:numPr>
          <w:ilvl w:val="0"/>
          <w:numId w:val="0"/>
        </w:numPr>
      </w:pPr>
    </w:p>
    <w:p w14:paraId="5A277CB7" w14:textId="77777777" w:rsidR="004A06AD" w:rsidRPr="004A06AD" w:rsidRDefault="004A06AD" w:rsidP="004A06AD">
      <w:pPr>
        <w:pStyle w:val="BulletsNivel1"/>
      </w:pPr>
      <w:r w:rsidRPr="004A06AD">
        <w:lastRenderedPageBreak/>
        <w:t xml:space="preserve">Experiencia previa en la organización de congresos o jornadas científicas de naturaleza similar. </w:t>
      </w:r>
    </w:p>
    <w:p w14:paraId="37E8516C" w14:textId="77777777" w:rsidR="004A06AD" w:rsidRPr="004A06AD" w:rsidRDefault="004A06AD" w:rsidP="004A06AD">
      <w:pPr>
        <w:pStyle w:val="BulletsNivel1"/>
      </w:pPr>
      <w:r w:rsidRPr="004A06AD">
        <w:t xml:space="preserve">Dedicación operativa continua durante la fase de preparación (marzo a junio). </w:t>
      </w:r>
    </w:p>
    <w:p w14:paraId="66886703" w14:textId="77777777" w:rsidR="004A06AD" w:rsidRPr="004A06AD" w:rsidRDefault="004A06AD" w:rsidP="004A06AD">
      <w:pPr>
        <w:pStyle w:val="BulletsNivel1"/>
      </w:pPr>
      <w:r w:rsidRPr="004A06AD">
        <w:t xml:space="preserve">Equipo mínimo de organización de al menos 6 personas con dedicación efectiva durante el evento. </w:t>
      </w:r>
    </w:p>
    <w:p w14:paraId="19E4C292" w14:textId="77777777" w:rsidR="004A06AD" w:rsidRPr="004A06AD" w:rsidRDefault="004A06AD" w:rsidP="004A06AD">
      <w:pPr>
        <w:pStyle w:val="BulletsNivel1"/>
      </w:pPr>
      <w:r w:rsidRPr="004A06AD">
        <w:t xml:space="preserve">Refuerzo operativo en los días previos al evento (al menos 15 días de preparación intensiva). </w:t>
      </w:r>
    </w:p>
    <w:p w14:paraId="1A7AFF1B" w14:textId="3E70B399" w:rsidR="00564E83" w:rsidRDefault="004A06AD" w:rsidP="004A06AD">
      <w:pPr>
        <w:pStyle w:val="BulletsNivel1"/>
      </w:pPr>
      <w:r w:rsidRPr="004A06AD">
        <w:t>Refuerzo específico en el área de registro, con un mínimo recomendado de 4 personas el primer día del evento para garantizar fluidez operativa.</w:t>
      </w:r>
    </w:p>
    <w:p w14:paraId="46877A40" w14:textId="613111D1" w:rsidR="00564E83" w:rsidRPr="00564E83" w:rsidRDefault="00AA6E47" w:rsidP="00FB7413">
      <w:pPr>
        <w:pStyle w:val="Ttulo3"/>
      </w:pPr>
      <w:r>
        <w:t>Estructura económica y financiación</w:t>
      </w:r>
    </w:p>
    <w:p w14:paraId="73E1218C" w14:textId="5DDDE52E" w:rsidR="002F565F" w:rsidRDefault="002F565F" w:rsidP="002F565F">
      <w:pPr>
        <w:pStyle w:val="BulletsNivel1"/>
        <w:numPr>
          <w:ilvl w:val="0"/>
          <w:numId w:val="0"/>
        </w:numPr>
      </w:pPr>
      <w:r w:rsidRPr="002F565F">
        <w:t>Las candidaturas deberán presentar un esquema económico realista y equilibrado, incluyendo:</w:t>
      </w:r>
    </w:p>
    <w:p w14:paraId="24AE0F79" w14:textId="77777777" w:rsidR="002F565F" w:rsidRPr="002F565F" w:rsidRDefault="002F565F" w:rsidP="002F565F">
      <w:pPr>
        <w:pStyle w:val="BulletsNivel1"/>
        <w:numPr>
          <w:ilvl w:val="0"/>
          <w:numId w:val="0"/>
        </w:numPr>
      </w:pPr>
    </w:p>
    <w:p w14:paraId="1ED0EB2D" w14:textId="77777777" w:rsidR="002F565F" w:rsidRPr="002F565F" w:rsidRDefault="002F565F" w:rsidP="002F565F">
      <w:pPr>
        <w:pStyle w:val="BulletsNivel1"/>
      </w:pPr>
      <w:r w:rsidRPr="002F565F">
        <w:t xml:space="preserve">Ingresos procedentes de inscripciones, patrocinios y colaboraciones institucionales. </w:t>
      </w:r>
    </w:p>
    <w:p w14:paraId="1BAEDC1E" w14:textId="77777777" w:rsidR="002F565F" w:rsidRPr="002F565F" w:rsidRDefault="002F565F" w:rsidP="002F565F">
      <w:pPr>
        <w:pStyle w:val="BulletsNivel1"/>
      </w:pPr>
      <w:r w:rsidRPr="002F565F">
        <w:t xml:space="preserve">Desglose de gastos por partidas, incluyendo al menos: </w:t>
      </w:r>
    </w:p>
    <w:p w14:paraId="1E3F1AEE" w14:textId="77777777" w:rsidR="002F565F" w:rsidRPr="002F565F" w:rsidRDefault="002F565F" w:rsidP="002F565F">
      <w:pPr>
        <w:pStyle w:val="BulletsNivel2"/>
        <w:rPr>
          <w:rFonts w:ascii="Arial" w:hAnsi="Arial" w:cs="Arial"/>
        </w:rPr>
      </w:pPr>
      <w:r w:rsidRPr="002F565F">
        <w:rPr>
          <w:rFonts w:ascii="Arial" w:hAnsi="Arial" w:cs="Arial"/>
        </w:rPr>
        <w:t xml:space="preserve">Sede e infraestructura. </w:t>
      </w:r>
    </w:p>
    <w:p w14:paraId="75F8E07E" w14:textId="77777777" w:rsidR="002F565F" w:rsidRPr="002F565F" w:rsidRDefault="002F565F" w:rsidP="002F565F">
      <w:pPr>
        <w:pStyle w:val="BulletsNivel2"/>
        <w:rPr>
          <w:rFonts w:ascii="Arial" w:hAnsi="Arial" w:cs="Arial"/>
        </w:rPr>
      </w:pPr>
      <w:r w:rsidRPr="002F565F">
        <w:rPr>
          <w:rFonts w:ascii="Arial" w:hAnsi="Arial" w:cs="Arial"/>
        </w:rPr>
        <w:t xml:space="preserve">Equipo organizador. </w:t>
      </w:r>
    </w:p>
    <w:p w14:paraId="67C93F47" w14:textId="77777777" w:rsidR="002F565F" w:rsidRPr="002F565F" w:rsidRDefault="002F565F" w:rsidP="002F565F">
      <w:pPr>
        <w:pStyle w:val="BulletsNivel2"/>
        <w:rPr>
          <w:rFonts w:ascii="Arial" w:hAnsi="Arial" w:cs="Arial"/>
        </w:rPr>
      </w:pPr>
      <w:r w:rsidRPr="002F565F">
        <w:rPr>
          <w:rFonts w:ascii="Arial" w:hAnsi="Arial" w:cs="Arial"/>
        </w:rPr>
        <w:t xml:space="preserve">Materiales y acreditaciones. </w:t>
      </w:r>
    </w:p>
    <w:p w14:paraId="2E8D6A39" w14:textId="77777777" w:rsidR="002F565F" w:rsidRPr="002F565F" w:rsidRDefault="002F565F" w:rsidP="002F565F">
      <w:pPr>
        <w:pStyle w:val="BulletsNivel2"/>
        <w:rPr>
          <w:rFonts w:ascii="Arial" w:hAnsi="Arial" w:cs="Arial"/>
        </w:rPr>
      </w:pPr>
      <w:r w:rsidRPr="002F565F">
        <w:rPr>
          <w:rFonts w:ascii="Arial" w:hAnsi="Arial" w:cs="Arial"/>
        </w:rPr>
        <w:t xml:space="preserve">Catering y actividades sociales. </w:t>
      </w:r>
    </w:p>
    <w:p w14:paraId="0230E7F9" w14:textId="77777777" w:rsidR="002F565F" w:rsidRPr="002F565F" w:rsidRDefault="002F565F" w:rsidP="002F565F">
      <w:pPr>
        <w:pStyle w:val="BulletsNivel2"/>
        <w:rPr>
          <w:rFonts w:ascii="Arial" w:hAnsi="Arial" w:cs="Arial"/>
        </w:rPr>
      </w:pPr>
      <w:r w:rsidRPr="002F565F">
        <w:rPr>
          <w:rFonts w:ascii="Arial" w:hAnsi="Arial" w:cs="Arial"/>
        </w:rPr>
        <w:t xml:space="preserve">Ponentes invitados. </w:t>
      </w:r>
    </w:p>
    <w:p w14:paraId="293FF813" w14:textId="77777777" w:rsidR="002F565F" w:rsidRPr="002F565F" w:rsidRDefault="002F565F" w:rsidP="002F565F">
      <w:pPr>
        <w:pStyle w:val="BulletsNivel2"/>
        <w:rPr>
          <w:rFonts w:ascii="Arial" w:hAnsi="Arial" w:cs="Arial"/>
        </w:rPr>
      </w:pPr>
      <w:r w:rsidRPr="002F565F">
        <w:rPr>
          <w:rFonts w:ascii="Arial" w:hAnsi="Arial" w:cs="Arial"/>
        </w:rPr>
        <w:t xml:space="preserve">Comunicación y difusión. </w:t>
      </w:r>
    </w:p>
    <w:p w14:paraId="161CC8B9" w14:textId="77777777" w:rsidR="002F565F" w:rsidRPr="002F565F" w:rsidRDefault="002F565F" w:rsidP="002F565F">
      <w:pPr>
        <w:pStyle w:val="BulletsNivel2"/>
        <w:rPr>
          <w:rFonts w:ascii="Arial" w:hAnsi="Arial" w:cs="Arial"/>
        </w:rPr>
      </w:pPr>
      <w:r w:rsidRPr="002F565F">
        <w:rPr>
          <w:rFonts w:ascii="Arial" w:hAnsi="Arial" w:cs="Arial"/>
        </w:rPr>
        <w:t xml:space="preserve">Publicación de actas y edición académica (ISBN u otros soportes). </w:t>
      </w:r>
    </w:p>
    <w:p w14:paraId="3C9691DB" w14:textId="2BCD4B4E" w:rsidR="00AA6E47" w:rsidRDefault="002F565F" w:rsidP="002F565F">
      <w:pPr>
        <w:pStyle w:val="BulletsNivel2"/>
        <w:rPr>
          <w:rFonts w:ascii="Arial" w:hAnsi="Arial" w:cs="Arial"/>
        </w:rPr>
      </w:pPr>
      <w:r w:rsidRPr="002F565F">
        <w:rPr>
          <w:rFonts w:ascii="Arial" w:hAnsi="Arial" w:cs="Arial"/>
        </w:rPr>
        <w:t xml:space="preserve">Actividades de </w:t>
      </w:r>
      <w:r w:rsidRPr="00FC23D8">
        <w:rPr>
          <w:rFonts w:ascii="Arial" w:hAnsi="Arial" w:cs="Arial"/>
          <w:i/>
        </w:rPr>
        <w:t>networking</w:t>
      </w:r>
      <w:r w:rsidRPr="002F565F">
        <w:rPr>
          <w:rFonts w:ascii="Arial" w:hAnsi="Arial" w:cs="Arial"/>
        </w:rPr>
        <w:t>.</w:t>
      </w:r>
    </w:p>
    <w:p w14:paraId="18AA32F1" w14:textId="54711434" w:rsidR="00C2083E" w:rsidRDefault="00C2083E" w:rsidP="00C2083E">
      <w:pPr>
        <w:pStyle w:val="BulletsNivel2"/>
        <w:numPr>
          <w:ilvl w:val="0"/>
          <w:numId w:val="0"/>
        </w:numPr>
        <w:ind w:left="1440" w:hanging="360"/>
        <w:rPr>
          <w:rFonts w:ascii="Arial" w:hAnsi="Arial" w:cs="Arial"/>
        </w:rPr>
      </w:pPr>
    </w:p>
    <w:p w14:paraId="1238B04C" w14:textId="77777777" w:rsidR="003F1B5B" w:rsidRPr="003F1B5B" w:rsidRDefault="003F1B5B" w:rsidP="003F1B5B">
      <w:pPr>
        <w:pStyle w:val="BulletsNivel1"/>
        <w:rPr>
          <w:b/>
        </w:rPr>
      </w:pPr>
      <w:bookmarkStart w:id="3" w:name="_Hlk226480932"/>
      <w:r w:rsidRPr="003F1B5B">
        <w:rPr>
          <w:b/>
        </w:rPr>
        <w:t>Requisito mínimo obligatorio de cofinanciación (edición JNIC 2027):</w:t>
      </w:r>
    </w:p>
    <w:p w14:paraId="23D01BEB" w14:textId="77777777" w:rsidR="003F1B5B" w:rsidRPr="003F1B5B" w:rsidRDefault="003F1B5B" w:rsidP="003F1B5B">
      <w:pPr>
        <w:pStyle w:val="BulletsNivel2"/>
        <w:rPr>
          <w:rFonts w:ascii="Arial" w:hAnsi="Arial" w:cs="Arial"/>
        </w:rPr>
      </w:pPr>
      <w:r w:rsidRPr="003F1B5B">
        <w:rPr>
          <w:rFonts w:ascii="Arial" w:hAnsi="Arial" w:cs="Arial"/>
        </w:rPr>
        <w:t>La entidad organizadora deberá asumir obligatoriamente a la firma del Convenio una aportación económica de 9.000 € + IVA, destinada a la organización del evento.</w:t>
      </w:r>
    </w:p>
    <w:p w14:paraId="1FCE9215" w14:textId="4AF4756F" w:rsidR="004354C1" w:rsidRDefault="003F1B5B" w:rsidP="00BC6D8C">
      <w:pPr>
        <w:pStyle w:val="BulletsNivel2"/>
        <w:rPr>
          <w:rFonts w:ascii="Arial" w:hAnsi="Arial" w:cs="Arial"/>
        </w:rPr>
      </w:pPr>
      <w:r w:rsidRPr="004354C1">
        <w:rPr>
          <w:rFonts w:ascii="Arial" w:hAnsi="Arial" w:cs="Arial"/>
        </w:rPr>
        <w:t xml:space="preserve">INCIBE aportará a la firma del Convenio </w:t>
      </w:r>
      <w:r w:rsidR="006C0B1F">
        <w:rPr>
          <w:rFonts w:ascii="Arial" w:hAnsi="Arial" w:cs="Arial"/>
        </w:rPr>
        <w:t>la</w:t>
      </w:r>
      <w:r w:rsidRPr="004354C1">
        <w:rPr>
          <w:rFonts w:ascii="Arial" w:hAnsi="Arial" w:cs="Arial"/>
        </w:rPr>
        <w:t xml:space="preserve"> cantidad </w:t>
      </w:r>
      <w:r w:rsidR="006C0B1F">
        <w:rPr>
          <w:rFonts w:ascii="Arial" w:hAnsi="Arial" w:cs="Arial"/>
        </w:rPr>
        <w:t xml:space="preserve">máxima </w:t>
      </w:r>
      <w:r w:rsidRPr="004354C1">
        <w:rPr>
          <w:rFonts w:ascii="Arial" w:hAnsi="Arial" w:cs="Arial"/>
        </w:rPr>
        <w:t>de 9.000 € + IVA, configurándose un modelo de cofinanciación simétrica (matching funding) con un importe base total de 18.000 € + IVA.</w:t>
      </w:r>
      <w:r w:rsidR="00FC23D8" w:rsidRPr="004354C1">
        <w:rPr>
          <w:rFonts w:ascii="Arial" w:hAnsi="Arial" w:cs="Arial"/>
        </w:rPr>
        <w:t xml:space="preserve"> </w:t>
      </w:r>
    </w:p>
    <w:p w14:paraId="014658C1" w14:textId="2A9E8E87" w:rsidR="003F1B5B" w:rsidRPr="004354C1" w:rsidRDefault="003F1B5B" w:rsidP="00BC6D8C">
      <w:pPr>
        <w:pStyle w:val="BulletsNivel2"/>
        <w:rPr>
          <w:rFonts w:ascii="Arial" w:hAnsi="Arial" w:cs="Arial"/>
        </w:rPr>
      </w:pPr>
      <w:r w:rsidRPr="004354C1">
        <w:rPr>
          <w:rFonts w:ascii="Arial" w:hAnsi="Arial" w:cs="Arial"/>
        </w:rPr>
        <w:t>Esta aportación tendrá carácter estrictamente monetario, no admitiéndose en ningún caso aportaciones en especie (incluyendo personal, infraestructuras, servicios o cualquier otra valoración económica indirecta).</w:t>
      </w:r>
    </w:p>
    <w:p w14:paraId="02C7A768" w14:textId="77777777" w:rsidR="003F1B5B" w:rsidRPr="003F1B5B" w:rsidRDefault="003F1B5B" w:rsidP="003F1B5B">
      <w:pPr>
        <w:pStyle w:val="BulletsNivel2"/>
        <w:rPr>
          <w:rFonts w:ascii="Arial" w:hAnsi="Arial" w:cs="Arial"/>
        </w:rPr>
      </w:pPr>
      <w:r w:rsidRPr="003F1B5B">
        <w:rPr>
          <w:rFonts w:ascii="Arial" w:hAnsi="Arial" w:cs="Arial"/>
        </w:rPr>
        <w:t xml:space="preserve">La acreditación de esta cofinanciación será un requisito obligatorio y excluyente para la admisión y valoración de la candidatura. </w:t>
      </w:r>
    </w:p>
    <w:p w14:paraId="5B81C817" w14:textId="067D8D56" w:rsidR="00A15FE2" w:rsidRPr="000D7358" w:rsidRDefault="00597EBF" w:rsidP="00A15FE2">
      <w:pPr>
        <w:pStyle w:val="BulletsNivel2"/>
        <w:rPr>
          <w:rFonts w:ascii="Arial" w:hAnsi="Arial" w:cs="Arial"/>
        </w:rPr>
      </w:pPr>
      <w:r w:rsidRPr="000D7358">
        <w:rPr>
          <w:rFonts w:ascii="Arial" w:hAnsi="Arial" w:cs="Arial"/>
        </w:rPr>
        <w:t xml:space="preserve">El compromiso económico </w:t>
      </w:r>
      <w:r w:rsidR="00A15FE2" w:rsidRPr="000D7358">
        <w:rPr>
          <w:rFonts w:ascii="Arial" w:hAnsi="Arial" w:cs="Arial"/>
        </w:rPr>
        <w:t xml:space="preserve">deberá estar formalmente aprobado por el órgano competente de la entidad organizadora, </w:t>
      </w:r>
      <w:bookmarkStart w:id="4" w:name="_Hlk226613428"/>
      <w:r w:rsidR="00A15FE2" w:rsidRPr="000D7358">
        <w:rPr>
          <w:rFonts w:ascii="Arial" w:hAnsi="Arial" w:cs="Arial"/>
        </w:rPr>
        <w:t>una vez adjudicada la sede y, en todo caso, antes de la firma del correspondiente convenio con INCIBE.</w:t>
      </w:r>
    </w:p>
    <w:bookmarkEnd w:id="4"/>
    <w:p w14:paraId="459FB2F2" w14:textId="6D6EE530" w:rsidR="003F1B5B" w:rsidRPr="004354C1" w:rsidRDefault="003F1B5B" w:rsidP="004354C1">
      <w:pPr>
        <w:pStyle w:val="BulletsNivel2"/>
        <w:rPr>
          <w:rFonts w:ascii="Arial" w:hAnsi="Arial" w:cs="Arial"/>
        </w:rPr>
      </w:pPr>
      <w:r w:rsidRPr="003F1B5B">
        <w:rPr>
          <w:rFonts w:ascii="Arial" w:hAnsi="Arial" w:cs="Arial"/>
        </w:rPr>
        <w:t>La cofinanciación podrá ejecutarse en uno o varios hitos, debiendo quedar íntegramente comprometida antes de la celebración del evento.</w:t>
      </w:r>
    </w:p>
    <w:bookmarkEnd w:id="3"/>
    <w:p w14:paraId="30D7CF0B" w14:textId="59E4C05B" w:rsidR="004435C4" w:rsidRPr="00832C5E" w:rsidRDefault="002F565F" w:rsidP="00FB7413">
      <w:pPr>
        <w:pStyle w:val="Ttulo3"/>
      </w:pPr>
      <w:r>
        <w:t>Dimensión y c</w:t>
      </w:r>
      <w:r w:rsidR="004435C4" w:rsidRPr="00832C5E">
        <w:t>aracterísticas del evento</w:t>
      </w:r>
    </w:p>
    <w:p w14:paraId="5E341525" w14:textId="2E94219C" w:rsidR="002F565F" w:rsidRDefault="002F565F" w:rsidP="002F565F">
      <w:pPr>
        <w:pStyle w:val="BulletsNivel1"/>
        <w:numPr>
          <w:ilvl w:val="0"/>
          <w:numId w:val="0"/>
        </w:numPr>
      </w:pPr>
      <w:r w:rsidRPr="002F565F">
        <w:t>Las candidaturas deberán ajustarse a los siguientes parámetros de referencia:</w:t>
      </w:r>
    </w:p>
    <w:p w14:paraId="03DA1B0B" w14:textId="77777777" w:rsidR="002F565F" w:rsidRPr="002F565F" w:rsidRDefault="002F565F" w:rsidP="002F565F">
      <w:pPr>
        <w:pStyle w:val="BulletsNivel1"/>
        <w:numPr>
          <w:ilvl w:val="0"/>
          <w:numId w:val="0"/>
        </w:numPr>
      </w:pPr>
    </w:p>
    <w:p w14:paraId="0F1C27B4" w14:textId="77777777" w:rsidR="002F565F" w:rsidRPr="002F565F" w:rsidRDefault="002F565F" w:rsidP="002F565F">
      <w:pPr>
        <w:pStyle w:val="BulletsNivel1"/>
      </w:pPr>
      <w:r w:rsidRPr="002F565F">
        <w:lastRenderedPageBreak/>
        <w:t xml:space="preserve">Capacidad recomendada de la sede: aproximadamente 120 asistentes. </w:t>
      </w:r>
    </w:p>
    <w:p w14:paraId="462BD026" w14:textId="77777777" w:rsidR="002F565F" w:rsidRPr="002F565F" w:rsidRDefault="002F565F" w:rsidP="002F565F">
      <w:pPr>
        <w:pStyle w:val="BulletsNivel1"/>
      </w:pPr>
      <w:r w:rsidRPr="002F565F">
        <w:t xml:space="preserve">Disponibilidad de seguro de responsabilidad civil (o su inclusión en el presupuesto si no está disponible). </w:t>
      </w:r>
    </w:p>
    <w:p w14:paraId="19DD1EA5" w14:textId="77777777" w:rsidR="002F565F" w:rsidRPr="002F565F" w:rsidRDefault="002F565F" w:rsidP="002F565F">
      <w:pPr>
        <w:pStyle w:val="BulletsNivel1"/>
      </w:pPr>
      <w:r w:rsidRPr="002F565F">
        <w:t xml:space="preserve">Adecuación de espacios para sesiones científicas, </w:t>
      </w:r>
      <w:r w:rsidRPr="006335D3">
        <w:rPr>
          <w:i/>
        </w:rPr>
        <w:t>networking</w:t>
      </w:r>
      <w:r w:rsidRPr="002F565F">
        <w:t xml:space="preserve"> y actividades paralelas. </w:t>
      </w:r>
    </w:p>
    <w:p w14:paraId="52ED5570" w14:textId="77777777" w:rsidR="002F565F" w:rsidRPr="002F565F" w:rsidRDefault="002F565F" w:rsidP="002F565F">
      <w:pPr>
        <w:pStyle w:val="BulletsNivel1"/>
      </w:pPr>
      <w:r w:rsidRPr="002F565F">
        <w:t xml:space="preserve">Duración estándar del evento: 3 días, con posibilidad de registro previo el día anterior. </w:t>
      </w:r>
    </w:p>
    <w:p w14:paraId="1E0335F0" w14:textId="77777777" w:rsidR="002F565F" w:rsidRPr="002F565F" w:rsidRDefault="002F565F" w:rsidP="002F565F">
      <w:pPr>
        <w:pStyle w:val="BulletsNivel1"/>
      </w:pPr>
      <w:r w:rsidRPr="002F565F">
        <w:t xml:space="preserve">Recomendación de catering en formato de pie para favorecer la interacción entre asistentes. </w:t>
      </w:r>
    </w:p>
    <w:p w14:paraId="0627B9CD" w14:textId="78C41AA2" w:rsidR="00564E83" w:rsidRDefault="002F565F" w:rsidP="002F565F">
      <w:pPr>
        <w:pStyle w:val="BulletsNivel1"/>
      </w:pPr>
      <w:r w:rsidRPr="002F565F">
        <w:t>Inclusión recomendable de sesión de pósteres científicos como elemento de visibilidad de investigación emergente.</w:t>
      </w:r>
    </w:p>
    <w:p w14:paraId="0D7CA0A1" w14:textId="6A2E41C2" w:rsidR="00753B69" w:rsidRDefault="009A3C44" w:rsidP="00753B69">
      <w:pPr>
        <w:pStyle w:val="Ttulo2"/>
        <w:spacing w:before="600"/>
      </w:pPr>
      <w:r>
        <w:t>Criterios de selección</w:t>
      </w:r>
    </w:p>
    <w:p w14:paraId="1AFD4749" w14:textId="14A39519" w:rsidR="00753B69" w:rsidRDefault="00775C4A" w:rsidP="00986CE8">
      <w:pPr>
        <w:spacing w:after="240"/>
      </w:pPr>
      <w:r>
        <w:t>Las candidaturas serán evaluadas por el Comité Ejecutivo de JNIC en base a los siguientes bloques de valoración. Se recomienda aportar un nivel de detalle suficiente que permita valorar no solo la viabilidad, sino también el impacto, la calidad organizativa y la capacidad de ejecución.</w:t>
      </w:r>
    </w:p>
    <w:p w14:paraId="56C1A2C6" w14:textId="5D169E0D" w:rsidR="00775C4A" w:rsidRPr="00775C4A" w:rsidRDefault="00775C4A" w:rsidP="00775C4A">
      <w:pPr>
        <w:pStyle w:val="Ttulo3"/>
      </w:pPr>
      <w:r w:rsidRPr="00775C4A">
        <w:t>Organización</w:t>
      </w:r>
    </w:p>
    <w:p w14:paraId="5D8E5820" w14:textId="77777777" w:rsidR="00775C4A" w:rsidRPr="00775C4A" w:rsidRDefault="00775C4A" w:rsidP="00775C4A">
      <w:pPr>
        <w:spacing w:after="240"/>
      </w:pPr>
      <w:r w:rsidRPr="00775C4A">
        <w:t>Se valorará:</w:t>
      </w:r>
    </w:p>
    <w:p w14:paraId="38D7A76E" w14:textId="77777777" w:rsidR="00775C4A" w:rsidRPr="00775C4A" w:rsidRDefault="00775C4A" w:rsidP="00775C4A">
      <w:pPr>
        <w:pStyle w:val="BulletsNivel1"/>
      </w:pPr>
      <w:r w:rsidRPr="00775C4A">
        <w:t xml:space="preserve">Solidez y estructura del consorcio organizador (uno o varios centros). </w:t>
      </w:r>
    </w:p>
    <w:p w14:paraId="443EFEB4" w14:textId="77777777" w:rsidR="00775C4A" w:rsidRPr="00775C4A" w:rsidRDefault="00775C4A" w:rsidP="00775C4A">
      <w:pPr>
        <w:pStyle w:val="BulletsNivel1"/>
      </w:pPr>
      <w:r w:rsidRPr="00775C4A">
        <w:t xml:space="preserve">Grado de implicación del ecosistema investigador nacional en ciberseguridad. </w:t>
      </w:r>
    </w:p>
    <w:p w14:paraId="3FBE0DC4" w14:textId="77777777" w:rsidR="00775C4A" w:rsidRPr="00775C4A" w:rsidRDefault="00775C4A" w:rsidP="00775C4A">
      <w:pPr>
        <w:pStyle w:val="BulletsNivel1"/>
      </w:pPr>
      <w:r w:rsidRPr="00775C4A">
        <w:t xml:space="preserve">Calidad y relevancia de los ponentes propuestos. </w:t>
      </w:r>
    </w:p>
    <w:p w14:paraId="7922F1E4" w14:textId="77777777" w:rsidR="00775C4A" w:rsidRPr="00775C4A" w:rsidRDefault="00775C4A" w:rsidP="00775C4A">
      <w:pPr>
        <w:pStyle w:val="BulletsNivel1"/>
      </w:pPr>
      <w:r w:rsidRPr="00775C4A">
        <w:t xml:space="preserve">Estrategia de difusión científica y social del evento. </w:t>
      </w:r>
    </w:p>
    <w:p w14:paraId="4CA6A1ED" w14:textId="77777777" w:rsidR="00775C4A" w:rsidRPr="00775C4A" w:rsidRDefault="00775C4A" w:rsidP="00775C4A">
      <w:pPr>
        <w:pStyle w:val="BulletsNivel1"/>
      </w:pPr>
      <w:r w:rsidRPr="00775C4A">
        <w:t>Plan de publicación de actas y potencial de edición en revistas o special issues.</w:t>
      </w:r>
    </w:p>
    <w:p w14:paraId="3A90F940" w14:textId="535187F5" w:rsidR="00775C4A" w:rsidRPr="00775C4A" w:rsidRDefault="00775C4A" w:rsidP="00775C4A">
      <w:pPr>
        <w:pStyle w:val="Ttulo3"/>
      </w:pPr>
      <w:r w:rsidRPr="00775C4A">
        <w:t>Logística presencial y online</w:t>
      </w:r>
    </w:p>
    <w:p w14:paraId="66B6D035" w14:textId="77777777" w:rsidR="00775C4A" w:rsidRPr="00775C4A" w:rsidRDefault="00775C4A" w:rsidP="00775C4A">
      <w:pPr>
        <w:spacing w:after="240"/>
      </w:pPr>
      <w:r w:rsidRPr="00775C4A">
        <w:t>Se evaluará:</w:t>
      </w:r>
    </w:p>
    <w:p w14:paraId="0E5E77CB" w14:textId="77777777" w:rsidR="00775C4A" w:rsidRPr="00775C4A" w:rsidRDefault="00775C4A" w:rsidP="00775C4A">
      <w:pPr>
        <w:spacing w:after="240"/>
      </w:pPr>
      <w:r w:rsidRPr="00775C4A">
        <w:rPr>
          <w:b/>
          <w:bCs/>
        </w:rPr>
        <w:t>Modalidad presencial:</w:t>
      </w:r>
    </w:p>
    <w:p w14:paraId="592667DC" w14:textId="77777777" w:rsidR="00775C4A" w:rsidRPr="00775C4A" w:rsidRDefault="00775C4A" w:rsidP="00775C4A">
      <w:pPr>
        <w:pStyle w:val="BulletsNivel1"/>
      </w:pPr>
      <w:r w:rsidRPr="00775C4A">
        <w:t xml:space="preserve">Adecuación geográfica y accesibilidad de la sede. </w:t>
      </w:r>
    </w:p>
    <w:p w14:paraId="316B36D8" w14:textId="77777777" w:rsidR="00775C4A" w:rsidRPr="00775C4A" w:rsidRDefault="00775C4A" w:rsidP="00775C4A">
      <w:pPr>
        <w:pStyle w:val="BulletsNivel1"/>
      </w:pPr>
      <w:r w:rsidRPr="00775C4A">
        <w:t xml:space="preserve">Calidad de infraestructuras (espacios, ventilación, conectividad). </w:t>
      </w:r>
    </w:p>
    <w:p w14:paraId="7923C0BA" w14:textId="77777777" w:rsidR="00775C4A" w:rsidRPr="00775C4A" w:rsidRDefault="00775C4A" w:rsidP="00775C4A">
      <w:pPr>
        <w:pStyle w:val="BulletsNivel1"/>
      </w:pPr>
      <w:r w:rsidRPr="00775C4A">
        <w:t xml:space="preserve">Servicios disponibles (soporte técnico, accesos, movilidad, alojamiento). </w:t>
      </w:r>
    </w:p>
    <w:p w14:paraId="6BA58B9D" w14:textId="77777777" w:rsidR="00775C4A" w:rsidRPr="00775C4A" w:rsidRDefault="00775C4A" w:rsidP="00775C4A">
      <w:pPr>
        <w:pStyle w:val="BulletsNivel1"/>
      </w:pPr>
      <w:r w:rsidRPr="00775C4A">
        <w:t xml:space="preserve">Experiencia global del asistente. </w:t>
      </w:r>
    </w:p>
    <w:p w14:paraId="48EA038A" w14:textId="77777777" w:rsidR="00775C4A" w:rsidRPr="00775C4A" w:rsidRDefault="00775C4A" w:rsidP="00775C4A">
      <w:pPr>
        <w:spacing w:after="240"/>
      </w:pPr>
      <w:r w:rsidRPr="00775C4A">
        <w:rPr>
          <w:b/>
          <w:bCs/>
        </w:rPr>
        <w:t>Modalidad online (contingencia):</w:t>
      </w:r>
    </w:p>
    <w:p w14:paraId="5496A890" w14:textId="77777777" w:rsidR="00775C4A" w:rsidRPr="00775C4A" w:rsidRDefault="00775C4A" w:rsidP="00775C4A">
      <w:pPr>
        <w:pStyle w:val="BulletsNivel1"/>
      </w:pPr>
      <w:r w:rsidRPr="00775C4A">
        <w:t xml:space="preserve">Plataforma tecnológica propuesta. </w:t>
      </w:r>
    </w:p>
    <w:p w14:paraId="32CD7794" w14:textId="77777777" w:rsidR="00775C4A" w:rsidRPr="00775C4A" w:rsidRDefault="00775C4A" w:rsidP="00775C4A">
      <w:pPr>
        <w:pStyle w:val="BulletsNivel1"/>
      </w:pPr>
      <w:r w:rsidRPr="00775C4A">
        <w:t xml:space="preserve">Capacidad de gestión de sesiones simultáneas. </w:t>
      </w:r>
    </w:p>
    <w:p w14:paraId="0F712563" w14:textId="77777777" w:rsidR="00775C4A" w:rsidRPr="00775C4A" w:rsidRDefault="00775C4A" w:rsidP="00775C4A">
      <w:pPr>
        <w:pStyle w:val="BulletsNivel1"/>
      </w:pPr>
      <w:r w:rsidRPr="00775C4A">
        <w:t xml:space="preserve">Formato de retransmisión (en directo, diferido o mixto). </w:t>
      </w:r>
    </w:p>
    <w:p w14:paraId="02B3F86C" w14:textId="77777777" w:rsidR="00775C4A" w:rsidRPr="00775C4A" w:rsidRDefault="00775C4A" w:rsidP="00775C4A">
      <w:pPr>
        <w:pStyle w:val="BulletsNivel1"/>
      </w:pPr>
      <w:r w:rsidRPr="00775C4A">
        <w:t xml:space="preserve">Sistema de interacción (preguntas, moderación, </w:t>
      </w:r>
      <w:r w:rsidRPr="006335D3">
        <w:rPr>
          <w:i/>
        </w:rPr>
        <w:t>networking</w:t>
      </w:r>
      <w:r w:rsidRPr="00775C4A">
        <w:t xml:space="preserve"> virtual).</w:t>
      </w:r>
    </w:p>
    <w:p w14:paraId="1F4B2E3F" w14:textId="27C5DCE5" w:rsidR="00034F75" w:rsidRPr="000D7358" w:rsidRDefault="00034F75" w:rsidP="00034F75">
      <w:pPr>
        <w:pStyle w:val="Ttulo3"/>
      </w:pPr>
      <w:r w:rsidRPr="000D7358">
        <w:t>Colaboradores y patrocinios</w:t>
      </w:r>
    </w:p>
    <w:p w14:paraId="2239EA8D" w14:textId="77777777" w:rsidR="00034F75" w:rsidRPr="000D7358" w:rsidRDefault="00034F75" w:rsidP="00034F75">
      <w:pPr>
        <w:spacing w:after="240"/>
      </w:pPr>
      <w:r w:rsidRPr="000D7358">
        <w:t>Se valorará especialmente:</w:t>
      </w:r>
    </w:p>
    <w:p w14:paraId="22E7D786" w14:textId="77777777" w:rsidR="00034F75" w:rsidRPr="000D7358" w:rsidRDefault="00034F75" w:rsidP="00034F75">
      <w:pPr>
        <w:pStyle w:val="BulletsNivel1"/>
      </w:pPr>
      <w:r w:rsidRPr="000D7358">
        <w:lastRenderedPageBreak/>
        <w:t xml:space="preserve">Número y diversidad de patrocinadores potenciales. </w:t>
      </w:r>
    </w:p>
    <w:p w14:paraId="33440147" w14:textId="77777777" w:rsidR="00034F75" w:rsidRPr="000D7358" w:rsidRDefault="00034F75" w:rsidP="00034F75">
      <w:pPr>
        <w:pStyle w:val="BulletsNivel1"/>
      </w:pPr>
      <w:r w:rsidRPr="000D7358">
        <w:t xml:space="preserve">Naturaleza de los apoyos (económicos, institucionales, tecnológicos). </w:t>
      </w:r>
    </w:p>
    <w:p w14:paraId="52F1D337" w14:textId="77777777" w:rsidR="00034F75" w:rsidRPr="000D7358" w:rsidRDefault="00034F75" w:rsidP="00034F75">
      <w:pPr>
        <w:pStyle w:val="BulletsNivel1"/>
      </w:pPr>
      <w:r w:rsidRPr="000D7358">
        <w:t xml:space="preserve">Nivel de compromiso formal (cartas de apoyo o acuerdos preliminares). </w:t>
      </w:r>
    </w:p>
    <w:p w14:paraId="2AF035D9" w14:textId="27B97927" w:rsidR="00AC113F" w:rsidRPr="000D7358" w:rsidRDefault="00044476" w:rsidP="00AC113F">
      <w:pPr>
        <w:pStyle w:val="BulletsNivel1"/>
      </w:pPr>
      <w:r w:rsidRPr="000D7358">
        <w:t>L</w:t>
      </w:r>
      <w:r w:rsidR="00AC113F" w:rsidRPr="000D7358">
        <w:t xml:space="preserve">a existencia </w:t>
      </w:r>
      <w:r w:rsidRPr="000D7358">
        <w:t xml:space="preserve">y capacidad real </w:t>
      </w:r>
      <w:r w:rsidR="00AC113F" w:rsidRPr="000D7358">
        <w:t>de financiación externa efectivamente comprometida en el momento de presentación de la candidatura, frente a estimaciones no respaldadas documentalmente.</w:t>
      </w:r>
    </w:p>
    <w:p w14:paraId="7D724FF4" w14:textId="11374A05" w:rsidR="00F3669F" w:rsidRPr="000D7358" w:rsidRDefault="00044476" w:rsidP="00F3669F">
      <w:pPr>
        <w:pStyle w:val="BulletsNivel1"/>
      </w:pPr>
      <w:r w:rsidRPr="000D7358">
        <w:t>L</w:t>
      </w:r>
      <w:r w:rsidR="00F3669F" w:rsidRPr="000D7358">
        <w:t xml:space="preserve">a captación de financiación externa adicional en función de: (i) el importe económico comprometido, (ii) su grado de formalización (cartas de compromiso o acuerdos), y (iii) su asignación concreta a mejoras del evento (programa científico, </w:t>
      </w:r>
      <w:r w:rsidR="00F3669F" w:rsidRPr="000D7358">
        <w:rPr>
          <w:i/>
        </w:rPr>
        <w:t>networking</w:t>
      </w:r>
      <w:r w:rsidR="00F3669F" w:rsidRPr="000D7358">
        <w:t>, ponentes o difusión).</w:t>
      </w:r>
    </w:p>
    <w:p w14:paraId="6FC6E378" w14:textId="799695BC" w:rsidR="00F3669F" w:rsidRPr="000D7358" w:rsidRDefault="00044476" w:rsidP="00F3669F">
      <w:pPr>
        <w:pStyle w:val="BulletsNivel1"/>
      </w:pPr>
      <w:r w:rsidRPr="000D7358">
        <w:t>L</w:t>
      </w:r>
      <w:r w:rsidR="00F3669F" w:rsidRPr="000D7358">
        <w:t xml:space="preserve">a participación de entidades del ámbito de la ciberseguridad, sector tecnológico o sectores estratégicos en función de su contribución efectiva al evento, incluyendo: (i) aportación económica, (ii) participación en el programa (ponencias, mesas, talleres) y/o (iii) colaboración en actividades de </w:t>
      </w:r>
      <w:r w:rsidR="00F3669F" w:rsidRPr="000D7358">
        <w:rPr>
          <w:i/>
        </w:rPr>
        <w:t>networking</w:t>
      </w:r>
      <w:r w:rsidR="00F3669F" w:rsidRPr="000D7358">
        <w:t xml:space="preserve"> o transferencia.</w:t>
      </w:r>
    </w:p>
    <w:p w14:paraId="2DCB7736" w14:textId="43CD75D3" w:rsidR="00AC113F" w:rsidRPr="000D7358" w:rsidRDefault="00AC113F" w:rsidP="00AC113F">
      <w:pPr>
        <w:pStyle w:val="Ttulo4"/>
      </w:pPr>
      <w:r w:rsidRPr="000D7358">
        <w:t xml:space="preserve">Incentivos de valoración por patrocinio </w:t>
      </w:r>
    </w:p>
    <w:p w14:paraId="1C16A0A4" w14:textId="12BB8D29" w:rsidR="00044476" w:rsidRPr="000D7358" w:rsidRDefault="00044476" w:rsidP="00044476">
      <w:pPr>
        <w:pStyle w:val="BulletsNivel1"/>
      </w:pPr>
      <w:r w:rsidRPr="000D7358">
        <w:t>La captación de patrocinio económico adicional será objeto de valoración específica dentro de este bloque, pudiendo aportar hasta un máximo de 10 puntos sobre la puntuación total del mismo.</w:t>
      </w:r>
    </w:p>
    <w:p w14:paraId="26E11DE4" w14:textId="0D05951F" w:rsidR="00044476" w:rsidRPr="000D7358" w:rsidRDefault="00044476" w:rsidP="00044476">
      <w:pPr>
        <w:pStyle w:val="BulletsNivel1"/>
      </w:pPr>
      <w:r w:rsidRPr="000D7358">
        <w:t>La asignación de dicha puntuación se realizará en función de los siguientes criterios:</w:t>
      </w:r>
    </w:p>
    <w:p w14:paraId="25447DA2" w14:textId="77777777" w:rsidR="00044476" w:rsidRPr="000D7358" w:rsidRDefault="00044476" w:rsidP="00044476">
      <w:pPr>
        <w:pStyle w:val="BulletsNivel2"/>
        <w:rPr>
          <w:rFonts w:ascii="Arial" w:hAnsi="Arial" w:cs="Arial"/>
        </w:rPr>
      </w:pPr>
      <w:r w:rsidRPr="000D7358">
        <w:rPr>
          <w:rFonts w:ascii="Arial" w:hAnsi="Arial" w:cs="Arial"/>
        </w:rPr>
        <w:t>Volumen económico total comprometido.</w:t>
      </w:r>
    </w:p>
    <w:p w14:paraId="4F948678" w14:textId="77777777" w:rsidR="00044476" w:rsidRPr="000D7358" w:rsidRDefault="00044476" w:rsidP="00044476">
      <w:pPr>
        <w:pStyle w:val="BulletsNivel2"/>
        <w:rPr>
          <w:rFonts w:ascii="Arial" w:hAnsi="Arial" w:cs="Arial"/>
        </w:rPr>
      </w:pPr>
      <w:r w:rsidRPr="000D7358">
        <w:rPr>
          <w:rFonts w:ascii="Arial" w:hAnsi="Arial" w:cs="Arial"/>
        </w:rPr>
        <w:t>Grado de formalización del patrocinio (compromisos firmes, cartas de apoyo, estimaciones).</w:t>
      </w:r>
    </w:p>
    <w:p w14:paraId="25578C8D" w14:textId="55D67D35" w:rsidR="00044476" w:rsidRPr="000D7358" w:rsidRDefault="00044476" w:rsidP="00044476">
      <w:pPr>
        <w:pStyle w:val="BulletsNivel2"/>
        <w:rPr>
          <w:rFonts w:ascii="Arial" w:hAnsi="Arial" w:cs="Arial"/>
        </w:rPr>
      </w:pPr>
      <w:r w:rsidRPr="000D7358">
        <w:rPr>
          <w:rFonts w:ascii="Arial" w:hAnsi="Arial" w:cs="Arial"/>
        </w:rPr>
        <w:t>Diversidad y relevancia de las entidades patrocinadoras.</w:t>
      </w:r>
    </w:p>
    <w:p w14:paraId="7A641483" w14:textId="0B8541FB" w:rsidR="00D3245F" w:rsidRPr="000D7358" w:rsidRDefault="00044476" w:rsidP="00044476">
      <w:pPr>
        <w:pStyle w:val="BulletsNivel1"/>
      </w:pPr>
      <w:r w:rsidRPr="000D7358">
        <w:t>A efectos orientativos, se considerarán especialmente competitivas aquellas candidaturas que acrediten al menos 5.000€ adicionales en patrocinio económico comprometido, incrementándose progresivamente la valoración en función del volumen total captado y su grado de certidumbre.</w:t>
      </w:r>
    </w:p>
    <w:p w14:paraId="70A6D03E" w14:textId="0027A7D3" w:rsidR="00AC113F" w:rsidRPr="000D7358" w:rsidRDefault="00AC113F" w:rsidP="00AC113F">
      <w:pPr>
        <w:pStyle w:val="Ttulo4"/>
      </w:pPr>
      <w:r w:rsidRPr="000D7358">
        <w:t>Condición de viabilidad</w:t>
      </w:r>
    </w:p>
    <w:p w14:paraId="148F5445" w14:textId="646F8FFB" w:rsidR="00AC113F" w:rsidRPr="000D7358" w:rsidRDefault="00AC113F" w:rsidP="00365974">
      <w:pPr>
        <w:pStyle w:val="BulletsNivel1"/>
      </w:pPr>
      <w:r w:rsidRPr="000D7358">
        <w:rPr>
          <w:bCs/>
        </w:rPr>
        <w:t>La ausencia de una estrategia creíble de captación de patrocinios, o la falta de coherencia entre ingresos previstos y el diseño del evento, podrá penalizar significativamente la candidatura.</w:t>
      </w:r>
    </w:p>
    <w:p w14:paraId="7EAA9374" w14:textId="347A5253" w:rsidR="00034F75" w:rsidRPr="000D7358" w:rsidRDefault="00034F75" w:rsidP="00034F75">
      <w:pPr>
        <w:pStyle w:val="Ttulo3"/>
      </w:pPr>
      <w:r w:rsidRPr="000D7358">
        <w:t>Actividades de networking</w:t>
      </w:r>
    </w:p>
    <w:p w14:paraId="70E7B6C2" w14:textId="77777777" w:rsidR="00034F75" w:rsidRPr="000D7358" w:rsidRDefault="00034F75" w:rsidP="00034F75">
      <w:pPr>
        <w:spacing w:after="240"/>
      </w:pPr>
      <w:r w:rsidRPr="000D7358">
        <w:t>Se evaluará:</w:t>
      </w:r>
    </w:p>
    <w:p w14:paraId="045B26CB" w14:textId="77777777" w:rsidR="00034F75" w:rsidRPr="000D7358" w:rsidRDefault="00034F75" w:rsidP="00034F75">
      <w:pPr>
        <w:pStyle w:val="BulletsNivel1"/>
      </w:pPr>
      <w:r w:rsidRPr="000D7358">
        <w:t xml:space="preserve">Calidad del programa social del evento. </w:t>
      </w:r>
    </w:p>
    <w:p w14:paraId="37EBE608" w14:textId="77777777" w:rsidR="00034F75" w:rsidRPr="000D7358" w:rsidRDefault="00034F75" w:rsidP="00034F75">
      <w:pPr>
        <w:pStyle w:val="BulletsNivel1"/>
      </w:pPr>
      <w:r w:rsidRPr="000D7358">
        <w:t xml:space="preserve">Diseño de actividades de interacción científica e informal. </w:t>
      </w:r>
    </w:p>
    <w:p w14:paraId="6FE481CB" w14:textId="77777777" w:rsidR="00034F75" w:rsidRPr="000D7358" w:rsidRDefault="00034F75" w:rsidP="00034F75">
      <w:pPr>
        <w:pStyle w:val="BulletsNivel1"/>
      </w:pPr>
      <w:r w:rsidRPr="000D7358">
        <w:t xml:space="preserve">Integración entre academia, industria y administración. </w:t>
      </w:r>
    </w:p>
    <w:p w14:paraId="326FAC94" w14:textId="0F5250EF" w:rsidR="00775C4A" w:rsidRPr="000D7358" w:rsidRDefault="00034F75" w:rsidP="00034F75">
      <w:pPr>
        <w:pStyle w:val="BulletsNivel1"/>
      </w:pPr>
      <w:r w:rsidRPr="000D7358">
        <w:t>Equilibrio entre actividad científica y espacios de networking.</w:t>
      </w:r>
    </w:p>
    <w:p w14:paraId="73529D36" w14:textId="57CD7079" w:rsidR="00034F75" w:rsidRPr="000D7358" w:rsidRDefault="00034F75" w:rsidP="00034F75">
      <w:pPr>
        <w:pStyle w:val="Ttulo3"/>
      </w:pPr>
      <w:r w:rsidRPr="000D7358">
        <w:t>Presupuesto</w:t>
      </w:r>
    </w:p>
    <w:p w14:paraId="059D13EE" w14:textId="12D16DB2" w:rsidR="004069EE" w:rsidRPr="000D7358" w:rsidRDefault="004069EE" w:rsidP="008C34A3">
      <w:pPr>
        <w:spacing w:after="240"/>
      </w:pPr>
      <w:r w:rsidRPr="000D7358">
        <w:lastRenderedPageBreak/>
        <w:t>La organización del evento se concibe como una iniciativa cofinanciada y corresponsable entre INCIBE y la entidad organizadora, orientada a garantizar la sostenibilidad y calidad de las JNIC.</w:t>
      </w:r>
    </w:p>
    <w:p w14:paraId="076A0A74" w14:textId="7FB06ED1" w:rsidR="00416632" w:rsidRPr="000D7358" w:rsidRDefault="00416632" w:rsidP="008C34A3">
      <w:pPr>
        <w:spacing w:after="240"/>
      </w:pPr>
      <w:r w:rsidRPr="000D7358">
        <w:t xml:space="preserve">La existencia de un compromiso económico formal, vinculante y aprobado por el órgano competente de la entidad organizadora para la cofinanciación del evento será condición necesaria e imprescindible </w:t>
      </w:r>
      <w:r w:rsidR="003370F5" w:rsidRPr="000D7358">
        <w:t>una vez adjudicada la sede y, en todo caso, antes de la firma del correspondiente convenio con INCIBE.</w:t>
      </w:r>
      <w:r w:rsidR="0065174F" w:rsidRPr="000D7358">
        <w:t>, tal y como se menciona en el apartado 2.4.5</w:t>
      </w:r>
      <w:r w:rsidRPr="000D7358">
        <w:t xml:space="preserve">. </w:t>
      </w:r>
    </w:p>
    <w:p w14:paraId="43660792" w14:textId="0BB3A3BC" w:rsidR="00034F75" w:rsidRPr="000D7358" w:rsidRDefault="00034F75" w:rsidP="008C34A3">
      <w:pPr>
        <w:spacing w:after="240"/>
      </w:pPr>
      <w:r w:rsidRPr="000D7358">
        <w:t>Se valorará:</w:t>
      </w:r>
    </w:p>
    <w:p w14:paraId="3C3D35B2" w14:textId="77777777" w:rsidR="00034F75" w:rsidRPr="000D7358" w:rsidRDefault="00034F75" w:rsidP="008C34A3">
      <w:pPr>
        <w:pStyle w:val="BulletsNivel1"/>
      </w:pPr>
      <w:r w:rsidRPr="000D7358">
        <w:t xml:space="preserve">Coherencia global del presupuesto. </w:t>
      </w:r>
    </w:p>
    <w:p w14:paraId="1341B659" w14:textId="77777777" w:rsidR="00034F75" w:rsidRPr="000D7358" w:rsidRDefault="00034F75" w:rsidP="008C34A3">
      <w:pPr>
        <w:pStyle w:val="BulletsNivel1"/>
      </w:pPr>
      <w:r w:rsidRPr="000D7358">
        <w:t xml:space="preserve">Viabilidad económica del modelo propuesto. </w:t>
      </w:r>
    </w:p>
    <w:p w14:paraId="5AFD2F26" w14:textId="77777777" w:rsidR="00034F75" w:rsidRPr="000D7358" w:rsidRDefault="00034F75" w:rsidP="008C34A3">
      <w:pPr>
        <w:pStyle w:val="BulletsNivel1"/>
      </w:pPr>
      <w:r w:rsidRPr="000D7358">
        <w:t xml:space="preserve">Adecuación de precios de inscripción. </w:t>
      </w:r>
    </w:p>
    <w:p w14:paraId="3E06B533" w14:textId="77777777" w:rsidR="00034F75" w:rsidRPr="000D7358" w:rsidRDefault="00034F75" w:rsidP="008C34A3">
      <w:pPr>
        <w:pStyle w:val="BulletsNivel1"/>
      </w:pPr>
      <w:r w:rsidRPr="000D7358">
        <w:t xml:space="preserve">Política de descuentos y accesibilidad. </w:t>
      </w:r>
    </w:p>
    <w:p w14:paraId="22622AB0" w14:textId="77777777" w:rsidR="00034F75" w:rsidRPr="000D7358" w:rsidRDefault="00034F75" w:rsidP="008C34A3">
      <w:pPr>
        <w:pStyle w:val="BulletsNivel1"/>
      </w:pPr>
      <w:r w:rsidRPr="000D7358">
        <w:t xml:space="preserve">Equilibrio entre ingresos y gastos. </w:t>
      </w:r>
    </w:p>
    <w:p w14:paraId="2B0C6E84" w14:textId="2B057782" w:rsidR="00034F75" w:rsidRPr="000D7358" w:rsidRDefault="00034F75" w:rsidP="008C34A3">
      <w:pPr>
        <w:pStyle w:val="BulletsNivel1"/>
      </w:pPr>
      <w:r w:rsidRPr="000D7358">
        <w:t>Capacidad de sostenibilidad financiera del evento.</w:t>
      </w:r>
    </w:p>
    <w:p w14:paraId="5A381CF3" w14:textId="77777777" w:rsidR="00416632" w:rsidRPr="000D7358" w:rsidRDefault="00416632" w:rsidP="00416632">
      <w:pPr>
        <w:pStyle w:val="BulletsNivel1"/>
      </w:pPr>
      <w:r w:rsidRPr="000D7358">
        <w:t>Grado de solidez del modelo de financiación global, incluyendo la estructura de ingresos prevista, su estabilidad y su adecuación al volumen y alcance del evento.</w:t>
      </w:r>
    </w:p>
    <w:p w14:paraId="779BA62D" w14:textId="0FA52A95" w:rsidR="00416632" w:rsidRPr="000D7358" w:rsidRDefault="00416632" w:rsidP="00BF6D99">
      <w:pPr>
        <w:pStyle w:val="BulletsNivel1"/>
      </w:pPr>
      <w:r w:rsidRPr="000D7358">
        <w:t>Nivel de consistencia y realismo de las hipótesis económicas utilizadas en la construcción del presupuesto (asistencia prevista, patrocinios, costes y servicios).</w:t>
      </w:r>
    </w:p>
    <w:p w14:paraId="4E5F4568" w14:textId="7D73FCA0" w:rsidR="00BD47CC" w:rsidRPr="000D7358" w:rsidRDefault="00BD47CC" w:rsidP="00BF6D99">
      <w:pPr>
        <w:pStyle w:val="BulletsNivel1"/>
      </w:pPr>
      <w:r w:rsidRPr="000D7358">
        <w:t>Grado de diversificación de las fuentes de financiación, valorándose positivamente aquellas candidaturas que no dependan de una única fuente de ingresos o de hipótesis críticas no contrastadas.</w:t>
      </w:r>
    </w:p>
    <w:p w14:paraId="65AF7445" w14:textId="108BEC7F" w:rsidR="00BD47CC" w:rsidRPr="000D7358" w:rsidRDefault="00BD47CC" w:rsidP="00BF6D99">
      <w:pPr>
        <w:pStyle w:val="BulletsNivel1"/>
      </w:pPr>
      <w:r w:rsidRPr="000D7358">
        <w:t>Nivel de riesgo financiero asociado al presupuesto, incluyendo la consistencia de las estimaciones de ingresos (inscripciones, patrocinios y colaboraciones) y la capacidad del modelo para absorber desviaciones razonables sin comprometer la viabilidad del evento.</w:t>
      </w:r>
    </w:p>
    <w:p w14:paraId="7D36AA33" w14:textId="77777777" w:rsidR="008C34A3" w:rsidRPr="000D7358" w:rsidRDefault="008C34A3" w:rsidP="008C34A3">
      <w:pPr>
        <w:pStyle w:val="Ttulo3"/>
      </w:pPr>
      <w:r w:rsidRPr="000D7358">
        <w:t>Puntuación adicional (no determinante)</w:t>
      </w:r>
    </w:p>
    <w:p w14:paraId="352C666E" w14:textId="77777777" w:rsidR="008C34A3" w:rsidRDefault="008C34A3" w:rsidP="008C34A3">
      <w:pPr>
        <w:spacing w:after="240"/>
      </w:pPr>
      <w:r>
        <w:t>Podrán obtener puntuación adicional aquellas candidaturas que:</w:t>
      </w:r>
    </w:p>
    <w:p w14:paraId="03626634" w14:textId="77777777" w:rsidR="008C34A3" w:rsidRDefault="008C34A3" w:rsidP="008C34A3">
      <w:pPr>
        <w:pStyle w:val="BulletsNivel1"/>
      </w:pPr>
      <w:r>
        <w:t xml:space="preserve">Hayan sido presentadas en las dos ediciones anteriores (2025 o 2026). </w:t>
      </w:r>
    </w:p>
    <w:p w14:paraId="70F77D01" w14:textId="77777777" w:rsidR="008C34A3" w:rsidRDefault="008C34A3" w:rsidP="008C34A3">
      <w:pPr>
        <w:pStyle w:val="BulletsNivel1"/>
      </w:pPr>
      <w:r>
        <w:t xml:space="preserve">No hayan resultado seleccionadas. </w:t>
      </w:r>
    </w:p>
    <w:p w14:paraId="4CCBAD87" w14:textId="4C9D8875" w:rsidR="00034F75" w:rsidRDefault="008C34A3" w:rsidP="008C34A3">
      <w:pPr>
        <w:pStyle w:val="BulletsNivel1"/>
      </w:pPr>
      <w:r>
        <w:t xml:space="preserve">Hayan alcanzado una calificación de excelencia (≥70 puntos). </w:t>
      </w:r>
    </w:p>
    <w:p w14:paraId="3CAC6A35" w14:textId="77777777" w:rsidR="00887689" w:rsidRDefault="00D812D9" w:rsidP="00986CE8">
      <w:pPr>
        <w:pStyle w:val="Ttulo2"/>
      </w:pPr>
      <w:r>
        <w:t>Anuncio de sede</w:t>
      </w:r>
      <w:r w:rsidR="00887689">
        <w:t xml:space="preserve"> </w:t>
      </w:r>
      <w:r>
        <w:t>g</w:t>
      </w:r>
      <w:r w:rsidR="00887689">
        <w:t>anadora</w:t>
      </w:r>
    </w:p>
    <w:p w14:paraId="3725FC37" w14:textId="42FA3897" w:rsidR="00BD47CC" w:rsidRDefault="00BD47CC" w:rsidP="00BD47CC">
      <w:pPr>
        <w:pStyle w:val="BulletsNivel1"/>
        <w:numPr>
          <w:ilvl w:val="0"/>
          <w:numId w:val="0"/>
        </w:numPr>
      </w:pPr>
      <w:r>
        <w:t>Un representante del Comité Ejecutivo contactará con la persona responsable de la candidatura ganadora con carácter previo a la celebración de la edición en curso de JNIC, con el fin de comunicar el fallo del proceso de selección.</w:t>
      </w:r>
    </w:p>
    <w:p w14:paraId="02878E1C" w14:textId="77777777" w:rsidR="00BD47CC" w:rsidRDefault="00BD47CC" w:rsidP="00BD47CC">
      <w:pPr>
        <w:pStyle w:val="BulletsNivel1"/>
        <w:numPr>
          <w:ilvl w:val="0"/>
          <w:numId w:val="0"/>
        </w:numPr>
      </w:pPr>
    </w:p>
    <w:p w14:paraId="50E6CDFA" w14:textId="3B09D044" w:rsidR="00BD47CC" w:rsidRPr="000D7358" w:rsidRDefault="00BD47CC" w:rsidP="00BD47CC">
      <w:pPr>
        <w:pStyle w:val="BulletsNivel1"/>
        <w:numPr>
          <w:ilvl w:val="0"/>
          <w:numId w:val="0"/>
        </w:numPr>
      </w:pPr>
      <w:r w:rsidRPr="000D7358">
        <w:t>La candidatura ganadora será anunciada públicamente mediante los canales oficiales del evento y de INCIBE, una vez finalizado el proceso de evaluación y adoptada la resolución correspondiente por el Comité Ejecutivo.</w:t>
      </w:r>
    </w:p>
    <w:p w14:paraId="1459DAF1" w14:textId="4178CB9C" w:rsidR="00BD47CC" w:rsidRDefault="00BD47CC" w:rsidP="00BD47CC">
      <w:pPr>
        <w:pStyle w:val="BulletsNivel1"/>
        <w:numPr>
          <w:ilvl w:val="0"/>
          <w:numId w:val="0"/>
        </w:numPr>
      </w:pPr>
      <w:r w:rsidRPr="000D7358">
        <w:t>Posteriormente, la resolución será publicada en la web oficial del evento o en el espacio institucional que se habilite a tal efecto.</w:t>
      </w:r>
    </w:p>
    <w:p w14:paraId="7271D929" w14:textId="77777777" w:rsidR="00BD47CC" w:rsidRDefault="00BD47CC" w:rsidP="00BD47CC">
      <w:pPr>
        <w:pStyle w:val="BulletsNivel1"/>
        <w:numPr>
          <w:ilvl w:val="0"/>
          <w:numId w:val="0"/>
        </w:numPr>
      </w:pPr>
    </w:p>
    <w:p w14:paraId="3B34A716" w14:textId="25636DA3" w:rsidR="00BD47CC" w:rsidRDefault="00BD47CC" w:rsidP="00BD47CC">
      <w:pPr>
        <w:pStyle w:val="BulletsNivel1"/>
        <w:numPr>
          <w:ilvl w:val="0"/>
          <w:numId w:val="0"/>
        </w:numPr>
      </w:pPr>
      <w:r>
        <w:lastRenderedPageBreak/>
        <w:t>Asimismo, se contactará por correo electrónico con las candidaturas no seleccionadas para comunicar la puntuación obtenida y, en su caso, facilitar observaciones generales o aspectos de mejora detectados durante la evaluación de las propuestas.</w:t>
      </w:r>
    </w:p>
    <w:p w14:paraId="51479224" w14:textId="77777777" w:rsidR="00BD47CC" w:rsidRDefault="00BD47CC" w:rsidP="00FA7823">
      <w:pPr>
        <w:pStyle w:val="BulletsNivel1"/>
        <w:numPr>
          <w:ilvl w:val="0"/>
          <w:numId w:val="0"/>
        </w:numPr>
      </w:pPr>
    </w:p>
    <w:p w14:paraId="3D718C7F" w14:textId="6CA43B1B" w:rsidR="00FA7823" w:rsidRDefault="00FA7823" w:rsidP="00FA7823">
      <w:pPr>
        <w:pStyle w:val="Ttulo1"/>
      </w:pPr>
      <w:bookmarkStart w:id="5" w:name="_Toc447269424"/>
      <w:bookmarkStart w:id="6" w:name="_Ref479256339"/>
      <w:bookmarkStart w:id="7" w:name="_Ref479256341"/>
      <w:r>
        <w:lastRenderedPageBreak/>
        <w:t>Formulario de solicitud</w:t>
      </w:r>
      <w:bookmarkEnd w:id="5"/>
      <w:bookmarkEnd w:id="6"/>
      <w:bookmarkEnd w:id="7"/>
    </w:p>
    <w:p w14:paraId="2E068CE6" w14:textId="583256F0" w:rsidR="005D5BEA" w:rsidRDefault="005D5BEA" w:rsidP="007B0172">
      <w:pPr>
        <w:spacing w:after="240"/>
      </w:pPr>
      <w:r w:rsidRPr="005D5BEA">
        <w:t>Rellene</w:t>
      </w:r>
      <w:r w:rsidR="007B0172">
        <w:t xml:space="preserve"> el formulario</w:t>
      </w:r>
      <w:r w:rsidR="00C910E8">
        <w:t xml:space="preserve">, teniendo en cuenta los </w:t>
      </w:r>
      <w:r w:rsidR="0018707B">
        <w:t>5</w:t>
      </w:r>
      <w:r w:rsidR="00C910E8">
        <w:t xml:space="preserve"> bloques indicados</w:t>
      </w:r>
      <w:r w:rsidR="007B0172">
        <w:t xml:space="preserve"> en el apartado de “</w:t>
      </w:r>
      <w:r w:rsidR="007B0172">
        <w:rPr>
          <w:i/>
        </w:rPr>
        <w:t>C</w:t>
      </w:r>
      <w:r w:rsidR="007B0172" w:rsidRPr="007B0172">
        <w:rPr>
          <w:i/>
        </w:rPr>
        <w:t>riterios de Selección”</w:t>
      </w:r>
      <w:r w:rsidR="00C910E8">
        <w:t xml:space="preserve"> con el nivel de detalle que considere suficiente para que su candidatura pueda ser correctamente valorada.</w:t>
      </w:r>
    </w:p>
    <w:p w14:paraId="1E3E1F97" w14:textId="33EFDAC4" w:rsidR="003F1B5B" w:rsidRDefault="003F1B5B" w:rsidP="007B0172">
      <w:pPr>
        <w:spacing w:after="240"/>
      </w:pPr>
      <w:r w:rsidRPr="003F1B5B">
        <w:t>El envío de este formulario implica la aceptación expresa del requisito mínimo obligatorio de cofinanciación. En consecuencia, la entidad solicitante declara que está en condiciones de asumir, con carácter obligatorio y en el momento de la firma del Convenio, una aportación económica de 9.000 € + IVA destinada a la organización del evento. La acreditación de dicha cofinanciación tendrá carácter de requisito obligatorio y excluyente para la admisión y valoración de la candidatura. Asimismo, el correspondiente compromiso económico deberá haber sido formalmente aprobado por el órgano competente de la entidad organizadora con carácter previo a la adjudicación de la sede.</w:t>
      </w:r>
    </w:p>
    <w:p w14:paraId="020B48BB" w14:textId="1721D8C4" w:rsidR="00E32237" w:rsidRDefault="00BC3F9C" w:rsidP="00E32237">
      <w:pPr>
        <w:pStyle w:val="Ttulo2"/>
      </w:pPr>
      <w:r>
        <w:t>Datos de contacto</w:t>
      </w:r>
    </w:p>
    <w:tbl>
      <w:tblPr>
        <w:tblStyle w:val="TablaJNIC"/>
        <w:tblW w:w="0" w:type="auto"/>
        <w:tblLayout w:type="fixed"/>
        <w:tblLook w:val="06A0" w:firstRow="1" w:lastRow="0" w:firstColumn="1" w:lastColumn="0" w:noHBand="1" w:noVBand="1"/>
      </w:tblPr>
      <w:tblGrid>
        <w:gridCol w:w="2544"/>
        <w:gridCol w:w="5953"/>
      </w:tblGrid>
      <w:tr w:rsidR="00BC3F9C" w14:paraId="37DDF453" w14:textId="77777777" w:rsidTr="00572006">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8497" w:type="dxa"/>
            <w:gridSpan w:val="2"/>
          </w:tcPr>
          <w:p w14:paraId="0FFB544E" w14:textId="77777777" w:rsidR="00BC3F9C" w:rsidRDefault="00BC3F9C" w:rsidP="00C22B42">
            <w:pPr>
              <w:spacing w:after="0"/>
              <w:jc w:val="center"/>
              <w:rPr>
                <w:noProof/>
              </w:rPr>
            </w:pPr>
            <w:r>
              <w:rPr>
                <w:noProof/>
              </w:rPr>
              <w:t>Responsable de la candidatura y punto de Contacto</w:t>
            </w:r>
          </w:p>
        </w:tc>
      </w:tr>
      <w:tr w:rsidR="00BC3F9C" w14:paraId="41D59486" w14:textId="77777777" w:rsidTr="00572006">
        <w:trPr>
          <w:trHeight w:val="458"/>
        </w:trPr>
        <w:tc>
          <w:tcPr>
            <w:cnfStyle w:val="001000000000" w:firstRow="0" w:lastRow="0" w:firstColumn="1" w:lastColumn="0" w:oddVBand="0" w:evenVBand="0" w:oddHBand="0" w:evenHBand="0" w:firstRowFirstColumn="0" w:firstRowLastColumn="0" w:lastRowFirstColumn="0" w:lastRowLastColumn="0"/>
            <w:tcW w:w="2544" w:type="dxa"/>
            <w:tcBorders>
              <w:bottom w:val="single" w:sz="4" w:space="0" w:color="auto"/>
            </w:tcBorders>
            <w:tcMar>
              <w:right w:w="113" w:type="dxa"/>
            </w:tcMar>
          </w:tcPr>
          <w:p w14:paraId="58F2F2A3" w14:textId="77777777" w:rsidR="00BC3F9C" w:rsidRDefault="00BC3F9C" w:rsidP="00C22B42">
            <w:pPr>
              <w:jc w:val="right"/>
              <w:rPr>
                <w:noProof/>
              </w:rPr>
            </w:pPr>
            <w:r>
              <w:rPr>
                <w:noProof/>
              </w:rPr>
              <w:t>Nombre y Apellidos</w:t>
            </w:r>
          </w:p>
        </w:tc>
        <w:sdt>
          <w:sdtPr>
            <w:rPr>
              <w:noProof/>
            </w:rPr>
            <w:id w:val="-765152591"/>
            <w:placeholder>
              <w:docPart w:val="DefaultPlaceholder_-1854013440"/>
            </w:placeholder>
            <w:showingPlcHdr/>
          </w:sdtPr>
          <w:sdtEndPr/>
          <w:sdtContent>
            <w:bookmarkStart w:id="8" w:name="_GoBack" w:displacedByCustomXml="prev"/>
            <w:tc>
              <w:tcPr>
                <w:tcW w:w="5953" w:type="dxa"/>
                <w:vAlign w:val="top"/>
              </w:tcPr>
              <w:p w14:paraId="7B5332EC" w14:textId="73F35E3D" w:rsidR="00BC3F9C" w:rsidRDefault="00A52D8E" w:rsidP="00C22B42">
                <w:pPr>
                  <w:spacing w:before="120" w:after="0"/>
                  <w:cnfStyle w:val="000000000000" w:firstRow="0" w:lastRow="0" w:firstColumn="0" w:lastColumn="0" w:oddVBand="0" w:evenVBand="0" w:oddHBand="0" w:evenHBand="0" w:firstRowFirstColumn="0" w:firstRowLastColumn="0" w:lastRowFirstColumn="0" w:lastRowLastColumn="0"/>
                  <w:rPr>
                    <w:noProof/>
                  </w:rPr>
                </w:pPr>
                <w:r w:rsidRPr="006A247E">
                  <w:rPr>
                    <w:rStyle w:val="Textodelmarcadordeposicin"/>
                  </w:rPr>
                  <w:t>Haga clic o pulse aquí para escribir texto.</w:t>
                </w:r>
              </w:p>
            </w:tc>
            <w:bookmarkEnd w:id="8" w:displacedByCustomXml="next"/>
          </w:sdtContent>
        </w:sdt>
      </w:tr>
      <w:tr w:rsidR="00BC3F9C" w14:paraId="54B76F3E" w14:textId="77777777" w:rsidTr="00572006">
        <w:trPr>
          <w:trHeight w:val="458"/>
        </w:trPr>
        <w:tc>
          <w:tcPr>
            <w:cnfStyle w:val="001000000000" w:firstRow="0" w:lastRow="0" w:firstColumn="1" w:lastColumn="0" w:oddVBand="0" w:evenVBand="0" w:oddHBand="0" w:evenHBand="0" w:firstRowFirstColumn="0" w:firstRowLastColumn="0" w:lastRowFirstColumn="0" w:lastRowLastColumn="0"/>
            <w:tcW w:w="2544" w:type="dxa"/>
            <w:tcBorders>
              <w:bottom w:val="single" w:sz="4" w:space="0" w:color="auto"/>
            </w:tcBorders>
            <w:tcMar>
              <w:right w:w="113" w:type="dxa"/>
            </w:tcMar>
          </w:tcPr>
          <w:p w14:paraId="39AFBE35" w14:textId="77777777" w:rsidR="00BC3F9C" w:rsidRDefault="00BC3F9C" w:rsidP="00C22B42">
            <w:pPr>
              <w:jc w:val="right"/>
              <w:rPr>
                <w:noProof/>
              </w:rPr>
            </w:pPr>
            <w:r>
              <w:rPr>
                <w:noProof/>
              </w:rPr>
              <w:t>Cargo</w:t>
            </w:r>
          </w:p>
        </w:tc>
        <w:sdt>
          <w:sdtPr>
            <w:rPr>
              <w:noProof/>
            </w:rPr>
            <w:id w:val="982662776"/>
            <w:placeholder>
              <w:docPart w:val="DefaultPlaceholder_-1854013440"/>
            </w:placeholder>
            <w:showingPlcHdr/>
          </w:sdtPr>
          <w:sdtEndPr/>
          <w:sdtContent>
            <w:tc>
              <w:tcPr>
                <w:tcW w:w="5953" w:type="dxa"/>
                <w:vAlign w:val="top"/>
              </w:tcPr>
              <w:p w14:paraId="2620D5D1" w14:textId="72F3DB2E" w:rsidR="00BC3F9C" w:rsidRDefault="00A52D8E" w:rsidP="00C22B42">
                <w:pPr>
                  <w:spacing w:before="120" w:after="0"/>
                  <w:cnfStyle w:val="000000000000" w:firstRow="0" w:lastRow="0" w:firstColumn="0" w:lastColumn="0" w:oddVBand="0" w:evenVBand="0" w:oddHBand="0" w:evenHBand="0" w:firstRowFirstColumn="0" w:firstRowLastColumn="0" w:lastRowFirstColumn="0" w:lastRowLastColumn="0"/>
                  <w:rPr>
                    <w:noProof/>
                  </w:rPr>
                </w:pPr>
                <w:r w:rsidRPr="006A247E">
                  <w:rPr>
                    <w:rStyle w:val="Textodelmarcadordeposicin"/>
                  </w:rPr>
                  <w:t>Haga clic o pulse aquí para escribir texto.</w:t>
                </w:r>
              </w:p>
            </w:tc>
          </w:sdtContent>
        </w:sdt>
      </w:tr>
      <w:tr w:rsidR="00BC3F9C" w14:paraId="05D4AB8B" w14:textId="77777777" w:rsidTr="00572006">
        <w:trPr>
          <w:trHeight w:val="458"/>
        </w:trPr>
        <w:tc>
          <w:tcPr>
            <w:cnfStyle w:val="001000000000" w:firstRow="0" w:lastRow="0" w:firstColumn="1" w:lastColumn="0" w:oddVBand="0" w:evenVBand="0" w:oddHBand="0" w:evenHBand="0" w:firstRowFirstColumn="0" w:firstRowLastColumn="0" w:lastRowFirstColumn="0" w:lastRowLastColumn="0"/>
            <w:tcW w:w="2544" w:type="dxa"/>
            <w:tcBorders>
              <w:top w:val="single" w:sz="4" w:space="0" w:color="auto"/>
              <w:bottom w:val="single" w:sz="4" w:space="0" w:color="auto"/>
            </w:tcBorders>
            <w:tcMar>
              <w:right w:w="113" w:type="dxa"/>
            </w:tcMar>
          </w:tcPr>
          <w:p w14:paraId="1C337FD5" w14:textId="77777777" w:rsidR="00BC3F9C" w:rsidRDefault="00BC3F9C" w:rsidP="00C22B42">
            <w:pPr>
              <w:ind w:left="0"/>
              <w:jc w:val="right"/>
              <w:rPr>
                <w:noProof/>
              </w:rPr>
            </w:pPr>
            <w:r>
              <w:rPr>
                <w:noProof/>
              </w:rPr>
              <w:t>Teléfono de contacto</w:t>
            </w:r>
          </w:p>
        </w:tc>
        <w:sdt>
          <w:sdtPr>
            <w:rPr>
              <w:noProof/>
            </w:rPr>
            <w:id w:val="-680821142"/>
            <w:placeholder>
              <w:docPart w:val="DefaultPlaceholder_-1854013440"/>
            </w:placeholder>
            <w:showingPlcHdr/>
          </w:sdtPr>
          <w:sdtEndPr/>
          <w:sdtContent>
            <w:tc>
              <w:tcPr>
                <w:tcW w:w="5953" w:type="dxa"/>
                <w:vAlign w:val="top"/>
              </w:tcPr>
              <w:p w14:paraId="7EBBCDD7" w14:textId="7A0AF994" w:rsidR="00BC3F9C" w:rsidRDefault="00A52D8E" w:rsidP="00C22B42">
                <w:pPr>
                  <w:spacing w:before="120" w:after="0"/>
                  <w:ind w:left="0"/>
                  <w:cnfStyle w:val="000000000000" w:firstRow="0" w:lastRow="0" w:firstColumn="0" w:lastColumn="0" w:oddVBand="0" w:evenVBand="0" w:oddHBand="0" w:evenHBand="0" w:firstRowFirstColumn="0" w:firstRowLastColumn="0" w:lastRowFirstColumn="0" w:lastRowLastColumn="0"/>
                  <w:rPr>
                    <w:noProof/>
                  </w:rPr>
                </w:pPr>
                <w:r w:rsidRPr="006A247E">
                  <w:rPr>
                    <w:rStyle w:val="Textodelmarcadordeposicin"/>
                  </w:rPr>
                  <w:t>Haga clic o pulse aquí para escribir texto.</w:t>
                </w:r>
              </w:p>
            </w:tc>
          </w:sdtContent>
        </w:sdt>
      </w:tr>
      <w:tr w:rsidR="00BC3F9C" w14:paraId="54901E4F" w14:textId="77777777" w:rsidTr="00572006">
        <w:trPr>
          <w:trHeight w:val="458"/>
        </w:trPr>
        <w:tc>
          <w:tcPr>
            <w:cnfStyle w:val="001000000000" w:firstRow="0" w:lastRow="0" w:firstColumn="1" w:lastColumn="0" w:oddVBand="0" w:evenVBand="0" w:oddHBand="0" w:evenHBand="0" w:firstRowFirstColumn="0" w:firstRowLastColumn="0" w:lastRowFirstColumn="0" w:lastRowLastColumn="0"/>
            <w:tcW w:w="2544" w:type="dxa"/>
            <w:tcBorders>
              <w:top w:val="single" w:sz="4" w:space="0" w:color="auto"/>
              <w:bottom w:val="single" w:sz="4" w:space="0" w:color="auto"/>
            </w:tcBorders>
            <w:tcMar>
              <w:right w:w="113" w:type="dxa"/>
            </w:tcMar>
          </w:tcPr>
          <w:p w14:paraId="4AC59F7B" w14:textId="77777777" w:rsidR="00BC3F9C" w:rsidRDefault="00BC3F9C" w:rsidP="00C22B42">
            <w:pPr>
              <w:jc w:val="right"/>
              <w:rPr>
                <w:noProof/>
              </w:rPr>
            </w:pPr>
            <w:r>
              <w:rPr>
                <w:noProof/>
              </w:rPr>
              <w:t>Correo electrónico</w:t>
            </w:r>
          </w:p>
        </w:tc>
        <w:sdt>
          <w:sdtPr>
            <w:rPr>
              <w:noProof/>
            </w:rPr>
            <w:id w:val="-565652497"/>
            <w:placeholder>
              <w:docPart w:val="DefaultPlaceholder_-1854013440"/>
            </w:placeholder>
            <w:showingPlcHdr/>
          </w:sdtPr>
          <w:sdtEndPr/>
          <w:sdtContent>
            <w:tc>
              <w:tcPr>
                <w:tcW w:w="5953" w:type="dxa"/>
                <w:vAlign w:val="top"/>
              </w:tcPr>
              <w:p w14:paraId="1A83FD10" w14:textId="73C888F1" w:rsidR="00BC3F9C" w:rsidRDefault="00A52D8E" w:rsidP="00C22B42">
                <w:pPr>
                  <w:spacing w:before="120" w:after="0"/>
                  <w:cnfStyle w:val="000000000000" w:firstRow="0" w:lastRow="0" w:firstColumn="0" w:lastColumn="0" w:oddVBand="0" w:evenVBand="0" w:oddHBand="0" w:evenHBand="0" w:firstRowFirstColumn="0" w:firstRowLastColumn="0" w:lastRowFirstColumn="0" w:lastRowLastColumn="0"/>
                  <w:rPr>
                    <w:noProof/>
                  </w:rPr>
                </w:pPr>
                <w:r w:rsidRPr="006A247E">
                  <w:rPr>
                    <w:rStyle w:val="Textodelmarcadordeposicin"/>
                  </w:rPr>
                  <w:t>Haga clic o pulse aquí para escribir texto.</w:t>
                </w:r>
              </w:p>
            </w:tc>
          </w:sdtContent>
        </w:sdt>
      </w:tr>
    </w:tbl>
    <w:p w14:paraId="0F0204B0" w14:textId="49D6C55F" w:rsidR="00BC3F9C" w:rsidRDefault="00BC3F9C" w:rsidP="00BC3F9C">
      <w:pPr>
        <w:pStyle w:val="Ttulo2"/>
      </w:pPr>
      <w:r>
        <w:t>Bloque 1 Organización</w:t>
      </w:r>
    </w:p>
    <w:p w14:paraId="4F5EA49E" w14:textId="2160FAC9" w:rsidR="00BC3F9C" w:rsidRDefault="00BC3F9C" w:rsidP="00BC3F9C">
      <w:pPr>
        <w:pStyle w:val="Ttulo3"/>
      </w:pPr>
      <w:r>
        <w:t xml:space="preserve">Entidades organizadoras y equipo </w:t>
      </w:r>
      <w:r w:rsidR="008748AA">
        <w:t xml:space="preserve">organizador </w:t>
      </w:r>
      <w:r>
        <w:t>previsto</w:t>
      </w:r>
    </w:p>
    <w:tbl>
      <w:tblPr>
        <w:tblStyle w:val="TablaJNIC"/>
        <w:tblW w:w="0" w:type="auto"/>
        <w:tblLayout w:type="fixed"/>
        <w:tblLook w:val="0460" w:firstRow="1" w:lastRow="1" w:firstColumn="0" w:lastColumn="0" w:noHBand="0" w:noVBand="1"/>
      </w:tblPr>
      <w:tblGrid>
        <w:gridCol w:w="8359"/>
        <w:gridCol w:w="30"/>
      </w:tblGrid>
      <w:tr w:rsidR="00FA7823" w14:paraId="354BAD0A" w14:textId="77777777" w:rsidTr="006E03C2">
        <w:trPr>
          <w:gridAfter w:val="1"/>
          <w:cnfStyle w:val="100000000000" w:firstRow="1" w:lastRow="0" w:firstColumn="0" w:lastColumn="0" w:oddVBand="0" w:evenVBand="0" w:oddHBand="0" w:evenHBand="0" w:firstRowFirstColumn="0" w:firstRowLastColumn="0" w:lastRowFirstColumn="0" w:lastRowLastColumn="0"/>
          <w:wAfter w:w="20" w:type="dxa"/>
        </w:trPr>
        <w:tc>
          <w:tcPr>
            <w:tcW w:w="8359" w:type="dxa"/>
          </w:tcPr>
          <w:p w14:paraId="2F67CEB4" w14:textId="0402D610" w:rsidR="00572006" w:rsidRDefault="00F54A83" w:rsidP="0061383D">
            <w:pPr>
              <w:spacing w:before="120"/>
              <w:rPr>
                <w:sz w:val="18"/>
              </w:rPr>
            </w:pPr>
            <w:r>
              <w:rPr>
                <w:b w:val="0"/>
                <w:sz w:val="18"/>
              </w:rPr>
              <w:t>Breve</w:t>
            </w:r>
            <w:r w:rsidR="00572006">
              <w:rPr>
                <w:b w:val="0"/>
                <w:sz w:val="18"/>
              </w:rPr>
              <w:t xml:space="preserve"> descripción de la entidad organizadora. </w:t>
            </w:r>
            <w:r w:rsidR="009918A1">
              <w:rPr>
                <w:b w:val="0"/>
                <w:sz w:val="18"/>
              </w:rPr>
              <w:t>Si</w:t>
            </w:r>
            <w:r w:rsidR="003F1812" w:rsidRPr="003F1812">
              <w:rPr>
                <w:b w:val="0"/>
                <w:sz w:val="18"/>
              </w:rPr>
              <w:t xml:space="preserve"> la candidatura es conjunta</w:t>
            </w:r>
            <w:r w:rsidR="003F1812">
              <w:rPr>
                <w:b w:val="0"/>
                <w:sz w:val="18"/>
              </w:rPr>
              <w:t xml:space="preserve"> entre varias entidades</w:t>
            </w:r>
            <w:r w:rsidR="003F1812" w:rsidRPr="003F1812">
              <w:rPr>
                <w:b w:val="0"/>
                <w:sz w:val="18"/>
              </w:rPr>
              <w:t xml:space="preserve">, debe </w:t>
            </w:r>
            <w:r w:rsidR="009918A1">
              <w:rPr>
                <w:b w:val="0"/>
                <w:sz w:val="18"/>
              </w:rPr>
              <w:t xml:space="preserve">definirse una única </w:t>
            </w:r>
            <w:r w:rsidR="003F1812" w:rsidRPr="003F1812">
              <w:rPr>
                <w:b w:val="0"/>
                <w:sz w:val="18"/>
              </w:rPr>
              <w:t xml:space="preserve">entidad </w:t>
            </w:r>
            <w:r w:rsidR="003F1812">
              <w:rPr>
                <w:b w:val="0"/>
                <w:sz w:val="18"/>
              </w:rPr>
              <w:t>principal</w:t>
            </w:r>
            <w:r w:rsidR="003F1812" w:rsidRPr="003F1812">
              <w:rPr>
                <w:b w:val="0"/>
                <w:sz w:val="18"/>
              </w:rPr>
              <w:t xml:space="preserve"> del evento</w:t>
            </w:r>
            <w:r w:rsidR="00170889">
              <w:rPr>
                <w:b w:val="0"/>
                <w:sz w:val="18"/>
              </w:rPr>
              <w:t>.</w:t>
            </w:r>
          </w:p>
          <w:p w14:paraId="4827AE04" w14:textId="7BDADC88" w:rsidR="003F1812" w:rsidRPr="003F1812" w:rsidRDefault="00572006" w:rsidP="0061383D">
            <w:pPr>
              <w:spacing w:before="120"/>
              <w:rPr>
                <w:b w:val="0"/>
              </w:rPr>
            </w:pPr>
            <w:r>
              <w:rPr>
                <w:b w:val="0"/>
                <w:sz w:val="18"/>
              </w:rPr>
              <w:t>E</w:t>
            </w:r>
            <w:r w:rsidR="00170889">
              <w:rPr>
                <w:b w:val="0"/>
                <w:sz w:val="18"/>
              </w:rPr>
              <w:t xml:space="preserve">specificar el </w:t>
            </w:r>
            <w:r w:rsidR="009918A1">
              <w:rPr>
                <w:b w:val="0"/>
                <w:sz w:val="18"/>
              </w:rPr>
              <w:t xml:space="preserve">equipo humano (número aproximado) que </w:t>
            </w:r>
            <w:r w:rsidR="0061383D">
              <w:rPr>
                <w:b w:val="0"/>
                <w:sz w:val="18"/>
              </w:rPr>
              <w:t>dedicaría cada entidad</w:t>
            </w:r>
            <w:r w:rsidR="009918A1">
              <w:rPr>
                <w:b w:val="0"/>
                <w:sz w:val="18"/>
              </w:rPr>
              <w:t xml:space="preserve">, así como </w:t>
            </w:r>
            <w:r w:rsidR="0061383D">
              <w:rPr>
                <w:b w:val="0"/>
                <w:sz w:val="18"/>
              </w:rPr>
              <w:t xml:space="preserve">el reparto de roles que recaería sobre cada entidad </w:t>
            </w:r>
            <w:r w:rsidR="0061383D" w:rsidRPr="0061383D">
              <w:rPr>
                <w:b w:val="0"/>
                <w:sz w:val="18"/>
              </w:rPr>
              <w:t>(</w:t>
            </w:r>
            <w:r w:rsidR="00F54A83" w:rsidRPr="0061383D">
              <w:rPr>
                <w:b w:val="0"/>
                <w:sz w:val="18"/>
              </w:rPr>
              <w:t>web master</w:t>
            </w:r>
            <w:r w:rsidR="0061383D" w:rsidRPr="0061383D">
              <w:rPr>
                <w:b w:val="0"/>
                <w:sz w:val="18"/>
              </w:rPr>
              <w:t xml:space="preserve">, comunicación, relaciones, logística, tesorería/finanzas, registro, </w:t>
            </w:r>
            <w:r w:rsidR="002A569E" w:rsidRPr="0061383D">
              <w:rPr>
                <w:b w:val="0"/>
                <w:sz w:val="18"/>
              </w:rPr>
              <w:t>etc.</w:t>
            </w:r>
            <w:r w:rsidR="0061383D" w:rsidRPr="0061383D">
              <w:rPr>
                <w:b w:val="0"/>
                <w:sz w:val="18"/>
              </w:rPr>
              <w:t>)</w:t>
            </w:r>
            <w:r w:rsidR="009918A1">
              <w:rPr>
                <w:b w:val="0"/>
                <w:sz w:val="18"/>
              </w:rPr>
              <w:t>.</w:t>
            </w:r>
          </w:p>
        </w:tc>
      </w:tr>
      <w:tr w:rsidR="00FA7823" w14:paraId="04ADD4C4" w14:textId="77777777" w:rsidTr="006E03C2">
        <w:trPr>
          <w:gridAfter w:val="1"/>
          <w:cnfStyle w:val="000000100000" w:firstRow="0" w:lastRow="0" w:firstColumn="0" w:lastColumn="0" w:oddVBand="0" w:evenVBand="0" w:oddHBand="1" w:evenHBand="0" w:firstRowFirstColumn="0" w:firstRowLastColumn="0" w:lastRowFirstColumn="0" w:lastRowLastColumn="0"/>
          <w:wAfter w:w="20" w:type="dxa"/>
          <w:trHeight w:val="2676"/>
        </w:trPr>
        <w:sdt>
          <w:sdtPr>
            <w:id w:val="1982271762"/>
            <w:placeholder>
              <w:docPart w:val="DefaultPlaceholder_-1854013440"/>
            </w:placeholder>
            <w:showingPlcHdr/>
          </w:sdtPr>
          <w:sdtEndPr/>
          <w:sdtContent>
            <w:tc>
              <w:tcPr>
                <w:tcW w:w="8359" w:type="dxa"/>
              </w:tcPr>
              <w:p w14:paraId="3680C261" w14:textId="14ACFE5B" w:rsidR="000854BD" w:rsidRDefault="00A52D8E" w:rsidP="0091394D">
                <w:r w:rsidRPr="006A247E">
                  <w:rPr>
                    <w:rStyle w:val="Textodelmarcadordeposicin"/>
                  </w:rPr>
                  <w:t>Haga clic o pulse aquí para escribir texto.</w:t>
                </w:r>
              </w:p>
            </w:tc>
          </w:sdtContent>
        </w:sdt>
      </w:tr>
      <w:tr w:rsidR="00CD32B3" w14:paraId="0FFC2BE8" w14:textId="77777777" w:rsidTr="006E03C2">
        <w:trPr>
          <w:cnfStyle w:val="010000000000" w:firstRow="0" w:lastRow="1" w:firstColumn="0" w:lastColumn="0" w:oddVBand="0" w:evenVBand="0" w:oddHBand="0" w:evenHBand="0" w:firstRowFirstColumn="0" w:firstRowLastColumn="0" w:lastRowFirstColumn="0" w:lastRowLastColumn="0"/>
          <w:trHeight w:val="485"/>
        </w:trPr>
        <w:tc>
          <w:tcPr>
            <w:tcW w:w="8359" w:type="dxa"/>
          </w:tcPr>
          <w:p w14:paraId="5812440B" w14:textId="656F5394" w:rsidR="00CD32B3" w:rsidRDefault="00F54A83" w:rsidP="0091394D">
            <w:r>
              <w:t>N.º</w:t>
            </w:r>
            <w:r w:rsidR="00CD32B3">
              <w:t xml:space="preserve"> de Entidades organizadoras</w:t>
            </w:r>
          </w:p>
        </w:tc>
        <w:tc>
          <w:tcPr>
            <w:tcW w:w="20" w:type="dxa"/>
            <w:shd w:val="clear" w:color="auto" w:fill="auto"/>
          </w:tcPr>
          <w:p w14:paraId="7A2C4912" w14:textId="5B72A434" w:rsidR="00CD32B3" w:rsidRDefault="00CD32B3" w:rsidP="0091394D"/>
        </w:tc>
      </w:tr>
    </w:tbl>
    <w:p w14:paraId="7F2B4AAF" w14:textId="2EE60613" w:rsidR="0039303D" w:rsidRDefault="008748AA" w:rsidP="0039303D">
      <w:pPr>
        <w:pStyle w:val="Ttulo3"/>
      </w:pPr>
      <w:r w:rsidRPr="008748AA">
        <w:lastRenderedPageBreak/>
        <w:t>Experiencia del equipo promotor en la organización de actividades</w:t>
      </w:r>
    </w:p>
    <w:tbl>
      <w:tblPr>
        <w:tblStyle w:val="TablaJNIC"/>
        <w:tblW w:w="0" w:type="auto"/>
        <w:tblLook w:val="0420" w:firstRow="1" w:lastRow="0" w:firstColumn="0" w:lastColumn="0" w:noHBand="0" w:noVBand="1"/>
      </w:tblPr>
      <w:tblGrid>
        <w:gridCol w:w="8494"/>
      </w:tblGrid>
      <w:tr w:rsidR="00D812D9" w14:paraId="7BAF667B" w14:textId="77777777" w:rsidTr="0039303D">
        <w:trPr>
          <w:cnfStyle w:val="100000000000" w:firstRow="1" w:lastRow="0" w:firstColumn="0" w:lastColumn="0" w:oddVBand="0" w:evenVBand="0" w:oddHBand="0" w:evenHBand="0" w:firstRowFirstColumn="0" w:firstRowLastColumn="0" w:lastRowFirstColumn="0" w:lastRowLastColumn="0"/>
          <w:trHeight w:val="596"/>
        </w:trPr>
        <w:tc>
          <w:tcPr>
            <w:tcW w:w="8494" w:type="dxa"/>
          </w:tcPr>
          <w:p w14:paraId="63F2FBB6" w14:textId="127B352A" w:rsidR="00BC3F9C" w:rsidRPr="00FF260B" w:rsidRDefault="009918A1" w:rsidP="004626B4">
            <w:pPr>
              <w:spacing w:before="120"/>
              <w:rPr>
                <w:sz w:val="18"/>
              </w:rPr>
            </w:pPr>
            <w:r>
              <w:rPr>
                <w:b w:val="0"/>
                <w:sz w:val="18"/>
              </w:rPr>
              <w:t>Especificar brevemente l</w:t>
            </w:r>
            <w:r w:rsidR="004626B4">
              <w:rPr>
                <w:b w:val="0"/>
                <w:sz w:val="18"/>
              </w:rPr>
              <w:t xml:space="preserve">os principales eventos o </w:t>
            </w:r>
            <w:r w:rsidR="007C5F1E">
              <w:rPr>
                <w:b w:val="0"/>
                <w:sz w:val="18"/>
              </w:rPr>
              <w:t>congresos</w:t>
            </w:r>
            <w:r w:rsidR="004626B4">
              <w:rPr>
                <w:b w:val="0"/>
                <w:sz w:val="18"/>
              </w:rPr>
              <w:t xml:space="preserve"> </w:t>
            </w:r>
            <w:r w:rsidR="001C7E42">
              <w:rPr>
                <w:b w:val="0"/>
                <w:sz w:val="18"/>
              </w:rPr>
              <w:t xml:space="preserve">similares </w:t>
            </w:r>
            <w:r w:rsidR="004626B4">
              <w:rPr>
                <w:b w:val="0"/>
                <w:sz w:val="18"/>
              </w:rPr>
              <w:t xml:space="preserve">que se hayan organizado en el pasado. </w:t>
            </w:r>
          </w:p>
        </w:tc>
      </w:tr>
      <w:tr w:rsidR="00D812D9" w14:paraId="755DE149" w14:textId="77777777" w:rsidTr="003C6F77">
        <w:trPr>
          <w:cnfStyle w:val="000000100000" w:firstRow="0" w:lastRow="0" w:firstColumn="0" w:lastColumn="0" w:oddVBand="0" w:evenVBand="0" w:oddHBand="1" w:evenHBand="0" w:firstRowFirstColumn="0" w:firstRowLastColumn="0" w:lastRowFirstColumn="0" w:lastRowLastColumn="0"/>
          <w:trHeight w:val="1706"/>
        </w:trPr>
        <w:sdt>
          <w:sdtPr>
            <w:id w:val="1148096739"/>
            <w:placeholder>
              <w:docPart w:val="DefaultPlaceholder_-1854013440"/>
            </w:placeholder>
            <w:showingPlcHdr/>
          </w:sdtPr>
          <w:sdtEndPr/>
          <w:sdtContent>
            <w:tc>
              <w:tcPr>
                <w:tcW w:w="8494" w:type="dxa"/>
              </w:tcPr>
              <w:p w14:paraId="59DC5962" w14:textId="5BF0CCDA" w:rsidR="00D812D9" w:rsidRDefault="00A52D8E" w:rsidP="00D812D9">
                <w:pPr>
                  <w:ind w:left="0"/>
                </w:pPr>
                <w:r w:rsidRPr="006A247E">
                  <w:rPr>
                    <w:rStyle w:val="Textodelmarcadordeposicin"/>
                  </w:rPr>
                  <w:t>Haga clic o pulse aquí para escribir texto.</w:t>
                </w:r>
              </w:p>
            </w:tc>
          </w:sdtContent>
        </w:sdt>
      </w:tr>
      <w:tr w:rsidR="001C7E42" w14:paraId="4DAD97CD" w14:textId="77777777" w:rsidTr="0039303D">
        <w:trPr>
          <w:cnfStyle w:val="000000010000" w:firstRow="0" w:lastRow="0" w:firstColumn="0" w:lastColumn="0" w:oddVBand="0" w:evenVBand="0" w:oddHBand="0" w:evenHBand="1" w:firstRowFirstColumn="0" w:firstRowLastColumn="0" w:lastRowFirstColumn="0" w:lastRowLastColumn="0"/>
          <w:trHeight w:val="590"/>
        </w:trPr>
        <w:tc>
          <w:tcPr>
            <w:tcW w:w="8494" w:type="dxa"/>
          </w:tcPr>
          <w:p w14:paraId="50079360" w14:textId="70736FCF" w:rsidR="001C7E42" w:rsidRDefault="00CD32B3" w:rsidP="00BE2CC7">
            <w:r w:rsidRPr="00572006">
              <w:rPr>
                <w:sz w:val="18"/>
              </w:rPr>
              <w:t>Indicar actividades realizadas en colaboración con otros agentes del ecosistema investigador nacional en ciberseguridad</w:t>
            </w:r>
            <w:r>
              <w:rPr>
                <w:sz w:val="18"/>
              </w:rPr>
              <w:t>, asociaciones, redes temáticas, comités, iniciativas o proyectos.</w:t>
            </w:r>
          </w:p>
        </w:tc>
      </w:tr>
      <w:tr w:rsidR="001C7E42" w14:paraId="79E795EE" w14:textId="77777777" w:rsidTr="0039303D">
        <w:trPr>
          <w:cnfStyle w:val="000000100000" w:firstRow="0" w:lastRow="0" w:firstColumn="0" w:lastColumn="0" w:oddVBand="0" w:evenVBand="0" w:oddHBand="1" w:evenHBand="0" w:firstRowFirstColumn="0" w:firstRowLastColumn="0" w:lastRowFirstColumn="0" w:lastRowLastColumn="0"/>
          <w:trHeight w:val="1493"/>
        </w:trPr>
        <w:tc>
          <w:tcPr>
            <w:tcW w:w="8494" w:type="dxa"/>
          </w:tcPr>
          <w:sdt>
            <w:sdtPr>
              <w:id w:val="-161943757"/>
              <w:placeholder>
                <w:docPart w:val="DefaultPlaceholder_-1854013440"/>
              </w:placeholder>
              <w:showingPlcHdr/>
            </w:sdtPr>
            <w:sdtEndPr/>
            <w:sdtContent>
              <w:p w14:paraId="30F2E288" w14:textId="77CF0588" w:rsidR="001C7E42" w:rsidRDefault="005E2092" w:rsidP="0091394D">
                <w:r w:rsidRPr="006A247E">
                  <w:rPr>
                    <w:rStyle w:val="Textodelmarcadordeposicin"/>
                  </w:rPr>
                  <w:t>Haga clic o pulse aquí para escribir texto.</w:t>
                </w:r>
              </w:p>
            </w:sdtContent>
          </w:sdt>
          <w:p w14:paraId="3F8CC52F" w14:textId="77777777" w:rsidR="00895287" w:rsidRDefault="00895287" w:rsidP="0091394D"/>
          <w:p w14:paraId="32C668DB" w14:textId="1D512B95" w:rsidR="00895287" w:rsidRDefault="00895287" w:rsidP="0091394D"/>
          <w:p w14:paraId="4E01C64C" w14:textId="77777777" w:rsidR="00895287" w:rsidRDefault="00895287" w:rsidP="0091394D"/>
          <w:p w14:paraId="3FD56DF1" w14:textId="167572EB" w:rsidR="00895287" w:rsidRDefault="00895287" w:rsidP="0091394D"/>
        </w:tc>
      </w:tr>
      <w:tr w:rsidR="00572006" w14:paraId="48FA77B6" w14:textId="77777777" w:rsidTr="0039303D">
        <w:trPr>
          <w:cnfStyle w:val="000000010000" w:firstRow="0" w:lastRow="0" w:firstColumn="0" w:lastColumn="0" w:oddVBand="0" w:evenVBand="0" w:oddHBand="0" w:evenHBand="1" w:firstRowFirstColumn="0" w:firstRowLastColumn="0" w:lastRowFirstColumn="0" w:lastRowLastColumn="0"/>
          <w:trHeight w:val="394"/>
        </w:trPr>
        <w:tc>
          <w:tcPr>
            <w:tcW w:w="8494" w:type="dxa"/>
          </w:tcPr>
          <w:p w14:paraId="20B4890D" w14:textId="08AB8B42" w:rsidR="00572006" w:rsidRDefault="00CD32B3" w:rsidP="0091394D">
            <w:r w:rsidRPr="001C7E42">
              <w:rPr>
                <w:sz w:val="18"/>
              </w:rPr>
              <w:t>Participación, implicación en sus comités o asistencia</w:t>
            </w:r>
            <w:r w:rsidRPr="001C7E42">
              <w:rPr>
                <w:b/>
                <w:sz w:val="18"/>
              </w:rPr>
              <w:t xml:space="preserve"> </w:t>
            </w:r>
            <w:r w:rsidRPr="001C7E42">
              <w:rPr>
                <w:sz w:val="18"/>
              </w:rPr>
              <w:t xml:space="preserve">a ediciones anteriores de JNIC para conocer su operativa, </w:t>
            </w:r>
            <w:r>
              <w:rPr>
                <w:sz w:val="18"/>
              </w:rPr>
              <w:t>ediciones</w:t>
            </w:r>
            <w:r w:rsidRPr="001C7E42">
              <w:rPr>
                <w:sz w:val="18"/>
              </w:rPr>
              <w:t xml:space="preserve"> presenciales u online realizad</w:t>
            </w:r>
            <w:r>
              <w:rPr>
                <w:sz w:val="18"/>
              </w:rPr>
              <w:t>a</w:t>
            </w:r>
            <w:r w:rsidRPr="001C7E42">
              <w:rPr>
                <w:sz w:val="18"/>
              </w:rPr>
              <w:t xml:space="preserve">s, etc. </w:t>
            </w:r>
          </w:p>
        </w:tc>
      </w:tr>
      <w:tr w:rsidR="00572006" w14:paraId="4CA27D75" w14:textId="77777777" w:rsidTr="0039303D">
        <w:trPr>
          <w:cnfStyle w:val="000000100000" w:firstRow="0" w:lastRow="0" w:firstColumn="0" w:lastColumn="0" w:oddVBand="0" w:evenVBand="0" w:oddHBand="1" w:evenHBand="0" w:firstRowFirstColumn="0" w:firstRowLastColumn="0" w:lastRowFirstColumn="0" w:lastRowLastColumn="0"/>
          <w:trHeight w:val="1493"/>
        </w:trPr>
        <w:tc>
          <w:tcPr>
            <w:tcW w:w="8494" w:type="dxa"/>
          </w:tcPr>
          <w:p w14:paraId="2E88D110" w14:textId="77777777" w:rsidR="00572006" w:rsidRDefault="00572006" w:rsidP="0091394D"/>
          <w:sdt>
            <w:sdtPr>
              <w:id w:val="-1956084785"/>
              <w:placeholder>
                <w:docPart w:val="DefaultPlaceholder_-1854013440"/>
              </w:placeholder>
              <w:showingPlcHdr/>
            </w:sdtPr>
            <w:sdtEndPr/>
            <w:sdtContent>
              <w:p w14:paraId="29C38DE2" w14:textId="78D3F154" w:rsidR="00895287" w:rsidRDefault="005E2092" w:rsidP="0091394D">
                <w:r w:rsidRPr="006A247E">
                  <w:rPr>
                    <w:rStyle w:val="Textodelmarcadordeposicin"/>
                  </w:rPr>
                  <w:t>Haga clic o pulse aquí para escribir texto.</w:t>
                </w:r>
              </w:p>
            </w:sdtContent>
          </w:sdt>
          <w:p w14:paraId="44BA18F5" w14:textId="77777777" w:rsidR="00895287" w:rsidRDefault="00895287" w:rsidP="0091394D"/>
          <w:p w14:paraId="57381381" w14:textId="77777777" w:rsidR="00895287" w:rsidRDefault="00895287" w:rsidP="0091394D"/>
          <w:p w14:paraId="6D9372A8" w14:textId="47425808" w:rsidR="00895287" w:rsidRDefault="00895287" w:rsidP="0091394D"/>
        </w:tc>
      </w:tr>
    </w:tbl>
    <w:p w14:paraId="416B356D" w14:textId="3BDA2CDF" w:rsidR="003C6F77" w:rsidRDefault="003C6F77" w:rsidP="003C6F77">
      <w:pPr>
        <w:pStyle w:val="Ttulo3"/>
      </w:pPr>
      <w:r>
        <w:t>Aspectos organizativos</w:t>
      </w:r>
    </w:p>
    <w:tbl>
      <w:tblPr>
        <w:tblStyle w:val="TablaJNIC"/>
        <w:tblW w:w="0" w:type="auto"/>
        <w:tblLook w:val="0420" w:firstRow="1" w:lastRow="0" w:firstColumn="0" w:lastColumn="0" w:noHBand="0" w:noVBand="1"/>
      </w:tblPr>
      <w:tblGrid>
        <w:gridCol w:w="8494"/>
      </w:tblGrid>
      <w:tr w:rsidR="0091394D" w14:paraId="223513E6" w14:textId="77777777" w:rsidTr="003C6F77">
        <w:trPr>
          <w:cnfStyle w:val="100000000000" w:firstRow="1" w:lastRow="0" w:firstColumn="0" w:lastColumn="0" w:oddVBand="0" w:evenVBand="0" w:oddHBand="0" w:evenHBand="0" w:firstRowFirstColumn="0" w:firstRowLastColumn="0" w:lastRowFirstColumn="0" w:lastRowLastColumn="0"/>
        </w:trPr>
        <w:tc>
          <w:tcPr>
            <w:tcW w:w="8494" w:type="dxa"/>
          </w:tcPr>
          <w:p w14:paraId="15BA2BF5" w14:textId="7753E311" w:rsidR="0091394D" w:rsidRPr="006A0310" w:rsidRDefault="008748AA" w:rsidP="00C22B42">
            <w:pPr>
              <w:spacing w:before="120"/>
              <w:rPr>
                <w:b w:val="0"/>
              </w:rPr>
            </w:pPr>
            <w:r>
              <w:rPr>
                <w:b w:val="0"/>
                <w:sz w:val="18"/>
              </w:rPr>
              <w:t>P</w:t>
            </w:r>
            <w:r w:rsidR="0091394D" w:rsidRPr="00116920">
              <w:rPr>
                <w:b w:val="0"/>
                <w:sz w:val="18"/>
              </w:rPr>
              <w:t>onentes</w:t>
            </w:r>
            <w:r w:rsidR="0018707B">
              <w:rPr>
                <w:b w:val="0"/>
                <w:sz w:val="18"/>
              </w:rPr>
              <w:t xml:space="preserve"> o tipología de ponentes</w:t>
            </w:r>
            <w:r w:rsidR="0091394D" w:rsidRPr="00116920">
              <w:rPr>
                <w:b w:val="0"/>
                <w:sz w:val="18"/>
              </w:rPr>
              <w:t xml:space="preserve"> que serán invitados a participar como </w:t>
            </w:r>
            <w:r w:rsidR="00F54A83" w:rsidRPr="00116920">
              <w:rPr>
                <w:b w:val="0"/>
                <w:sz w:val="18"/>
              </w:rPr>
              <w:t>Keynote</w:t>
            </w:r>
            <w:r w:rsidR="0091394D" w:rsidRPr="00116920">
              <w:rPr>
                <w:b w:val="0"/>
                <w:sz w:val="18"/>
              </w:rPr>
              <w:t xml:space="preserve"> </w:t>
            </w:r>
            <w:r w:rsidR="00F54A83" w:rsidRPr="00116920">
              <w:rPr>
                <w:b w:val="0"/>
                <w:sz w:val="18"/>
              </w:rPr>
              <w:t>speaker</w:t>
            </w:r>
            <w:r>
              <w:rPr>
                <w:b w:val="0"/>
                <w:sz w:val="18"/>
              </w:rPr>
              <w:t>.</w:t>
            </w:r>
          </w:p>
        </w:tc>
      </w:tr>
      <w:tr w:rsidR="003C6F77" w14:paraId="4DEAFACA" w14:textId="77777777" w:rsidTr="003C6F77">
        <w:trPr>
          <w:cnfStyle w:val="000000100000" w:firstRow="0" w:lastRow="0" w:firstColumn="0" w:lastColumn="0" w:oddVBand="0" w:evenVBand="0" w:oddHBand="1" w:evenHBand="0" w:firstRowFirstColumn="0" w:firstRowLastColumn="0" w:lastRowFirstColumn="0" w:lastRowLastColumn="0"/>
          <w:trHeight w:val="1109"/>
        </w:trPr>
        <w:tc>
          <w:tcPr>
            <w:tcW w:w="8494" w:type="dxa"/>
          </w:tcPr>
          <w:sdt>
            <w:sdtPr>
              <w:id w:val="1749607379"/>
              <w:placeholder>
                <w:docPart w:val="DefaultPlaceholder_-1854013440"/>
              </w:placeholder>
              <w:showingPlcHdr/>
            </w:sdtPr>
            <w:sdtEndPr/>
            <w:sdtContent>
              <w:p w14:paraId="1B7CDFF6" w14:textId="3D6D4100" w:rsidR="003C6F77" w:rsidRDefault="005E2092" w:rsidP="00C22B42">
                <w:pPr>
                  <w:spacing w:before="120"/>
                </w:pPr>
                <w:r w:rsidRPr="006A247E">
                  <w:rPr>
                    <w:rStyle w:val="Textodelmarcadordeposicin"/>
                  </w:rPr>
                  <w:t>Haga clic o pulse aquí para escribir texto.</w:t>
                </w:r>
              </w:p>
            </w:sdtContent>
          </w:sdt>
          <w:p w14:paraId="7DA9FDBC" w14:textId="77777777" w:rsidR="00895287" w:rsidRDefault="00895287" w:rsidP="00C22B42">
            <w:pPr>
              <w:spacing w:before="120"/>
            </w:pPr>
          </w:p>
          <w:p w14:paraId="51550F8C" w14:textId="77777777" w:rsidR="00895287" w:rsidRDefault="00895287" w:rsidP="00C22B42">
            <w:pPr>
              <w:spacing w:before="120"/>
            </w:pPr>
          </w:p>
          <w:p w14:paraId="136612C6" w14:textId="1720687C" w:rsidR="00895287" w:rsidRDefault="00895287" w:rsidP="00C22B42">
            <w:pPr>
              <w:spacing w:before="120"/>
            </w:pPr>
          </w:p>
        </w:tc>
      </w:tr>
      <w:tr w:rsidR="0091394D" w14:paraId="0AE29271" w14:textId="77777777" w:rsidTr="003C6F77">
        <w:trPr>
          <w:cnfStyle w:val="000000010000" w:firstRow="0" w:lastRow="0" w:firstColumn="0" w:lastColumn="0" w:oddVBand="0" w:evenVBand="0" w:oddHBand="0" w:evenHBand="1" w:firstRowFirstColumn="0" w:firstRowLastColumn="0" w:lastRowFirstColumn="0" w:lastRowLastColumn="0"/>
          <w:trHeight w:val="572"/>
        </w:trPr>
        <w:tc>
          <w:tcPr>
            <w:tcW w:w="8494" w:type="dxa"/>
          </w:tcPr>
          <w:p w14:paraId="383CADC1" w14:textId="1E52D73D" w:rsidR="0091394D" w:rsidRDefault="003C6F77" w:rsidP="003C6F77">
            <w:r>
              <w:rPr>
                <w:sz w:val="18"/>
              </w:rPr>
              <w:t>A</w:t>
            </w:r>
            <w:r w:rsidRPr="00116920">
              <w:rPr>
                <w:sz w:val="18"/>
              </w:rPr>
              <w:t>ctividades de difusión que se realizarán para dar a conocer el evento</w:t>
            </w:r>
            <w:r>
              <w:rPr>
                <w:sz w:val="18"/>
              </w:rPr>
              <w:t xml:space="preserve"> (antes, durante y en las semanas posteriores)</w:t>
            </w:r>
            <w:r w:rsidR="008748AA">
              <w:rPr>
                <w:sz w:val="18"/>
              </w:rPr>
              <w:t>.</w:t>
            </w:r>
          </w:p>
        </w:tc>
      </w:tr>
      <w:tr w:rsidR="003C6F77" w14:paraId="1FFDB9AD" w14:textId="77777777" w:rsidTr="003C6F77">
        <w:trPr>
          <w:cnfStyle w:val="000000100000" w:firstRow="0" w:lastRow="0" w:firstColumn="0" w:lastColumn="0" w:oddVBand="0" w:evenVBand="0" w:oddHBand="1" w:evenHBand="0" w:firstRowFirstColumn="0" w:firstRowLastColumn="0" w:lastRowFirstColumn="0" w:lastRowLastColumn="0"/>
          <w:trHeight w:val="1280"/>
        </w:trPr>
        <w:tc>
          <w:tcPr>
            <w:tcW w:w="8494" w:type="dxa"/>
          </w:tcPr>
          <w:sdt>
            <w:sdtPr>
              <w:id w:val="542949405"/>
              <w:placeholder>
                <w:docPart w:val="DefaultPlaceholder_-1854013440"/>
              </w:placeholder>
              <w:showingPlcHdr/>
            </w:sdtPr>
            <w:sdtEndPr/>
            <w:sdtContent>
              <w:p w14:paraId="7FCCE4A0" w14:textId="36C2CDBE" w:rsidR="003C6F77" w:rsidRDefault="005E2092" w:rsidP="00C22B42">
                <w:r w:rsidRPr="006A247E">
                  <w:rPr>
                    <w:rStyle w:val="Textodelmarcadordeposicin"/>
                  </w:rPr>
                  <w:t>Haga clic o pulse aquí para escribir texto.</w:t>
                </w:r>
              </w:p>
            </w:sdtContent>
          </w:sdt>
          <w:p w14:paraId="2AFFD379" w14:textId="77777777" w:rsidR="00895287" w:rsidRDefault="00895287" w:rsidP="00C22B42"/>
          <w:p w14:paraId="1C1BCBC0" w14:textId="77777777" w:rsidR="00895287" w:rsidRDefault="00895287" w:rsidP="00C22B42"/>
          <w:p w14:paraId="0DFF8E2B" w14:textId="33609AB4" w:rsidR="00895287" w:rsidRDefault="00895287" w:rsidP="00C22B42"/>
        </w:tc>
      </w:tr>
      <w:tr w:rsidR="003C6F77" w14:paraId="533E773C" w14:textId="77777777" w:rsidTr="003C6F77">
        <w:trPr>
          <w:cnfStyle w:val="000000010000" w:firstRow="0" w:lastRow="0" w:firstColumn="0" w:lastColumn="0" w:oddVBand="0" w:evenVBand="0" w:oddHBand="0" w:evenHBand="1" w:firstRowFirstColumn="0" w:firstRowLastColumn="0" w:lastRowFirstColumn="0" w:lastRowLastColumn="0"/>
          <w:trHeight w:val="53"/>
        </w:trPr>
        <w:tc>
          <w:tcPr>
            <w:tcW w:w="8494" w:type="dxa"/>
          </w:tcPr>
          <w:p w14:paraId="2C9B0C95" w14:textId="683AF97C" w:rsidR="003C6F77" w:rsidRDefault="003C6F77" w:rsidP="00C22B42">
            <w:r>
              <w:rPr>
                <w:sz w:val="18"/>
              </w:rPr>
              <w:lastRenderedPageBreak/>
              <w:t>P</w:t>
            </w:r>
            <w:r w:rsidRPr="00116920">
              <w:rPr>
                <w:sz w:val="18"/>
              </w:rPr>
              <w:t xml:space="preserve">ublicación de las actas, </w:t>
            </w:r>
            <w:r>
              <w:rPr>
                <w:sz w:val="18"/>
              </w:rPr>
              <w:t xml:space="preserve">posibilidad de publicar los trabajos originales en </w:t>
            </w:r>
            <w:r w:rsidR="00F54A83" w:rsidRPr="006E03C2">
              <w:rPr>
                <w:i/>
                <w:sz w:val="18"/>
              </w:rPr>
              <w:t>S</w:t>
            </w:r>
            <w:r w:rsidRPr="006E03C2">
              <w:rPr>
                <w:i/>
                <w:sz w:val="18"/>
              </w:rPr>
              <w:t>pecial issues</w:t>
            </w:r>
            <w:r>
              <w:rPr>
                <w:sz w:val="18"/>
              </w:rPr>
              <w:t xml:space="preserve"> en revistas de impacto</w:t>
            </w:r>
            <w:r w:rsidRPr="00116920">
              <w:rPr>
                <w:sz w:val="18"/>
              </w:rPr>
              <w:t>.</w:t>
            </w:r>
          </w:p>
        </w:tc>
      </w:tr>
      <w:tr w:rsidR="003C6F77" w14:paraId="52584567" w14:textId="77777777" w:rsidTr="003C6F77">
        <w:trPr>
          <w:cnfStyle w:val="000000100000" w:firstRow="0" w:lastRow="0" w:firstColumn="0" w:lastColumn="0" w:oddVBand="0" w:evenVBand="0" w:oddHBand="1" w:evenHBand="0" w:firstRowFirstColumn="0" w:firstRowLastColumn="0" w:lastRowFirstColumn="0" w:lastRowLastColumn="0"/>
          <w:trHeight w:val="1395"/>
        </w:trPr>
        <w:tc>
          <w:tcPr>
            <w:tcW w:w="8494" w:type="dxa"/>
          </w:tcPr>
          <w:sdt>
            <w:sdtPr>
              <w:rPr>
                <w:sz w:val="18"/>
              </w:rPr>
              <w:id w:val="-962649536"/>
              <w:placeholder>
                <w:docPart w:val="DefaultPlaceholder_-1854013440"/>
              </w:placeholder>
              <w:showingPlcHdr/>
            </w:sdtPr>
            <w:sdtEndPr/>
            <w:sdtContent>
              <w:p w14:paraId="3031F3B0" w14:textId="188B01A0" w:rsidR="003C6F77" w:rsidRDefault="005E2092" w:rsidP="00C22B42">
                <w:pPr>
                  <w:rPr>
                    <w:sz w:val="18"/>
                  </w:rPr>
                </w:pPr>
                <w:r w:rsidRPr="006A247E">
                  <w:rPr>
                    <w:rStyle w:val="Textodelmarcadordeposicin"/>
                  </w:rPr>
                  <w:t>Haga clic o pulse aquí para escribir texto.</w:t>
                </w:r>
              </w:p>
            </w:sdtContent>
          </w:sdt>
          <w:p w14:paraId="4CE441F8" w14:textId="77777777" w:rsidR="00895287" w:rsidRDefault="00895287" w:rsidP="00C22B42">
            <w:pPr>
              <w:rPr>
                <w:sz w:val="18"/>
              </w:rPr>
            </w:pPr>
          </w:p>
          <w:p w14:paraId="4A7D8872" w14:textId="77777777" w:rsidR="00895287" w:rsidRDefault="00895287" w:rsidP="00C22B42">
            <w:pPr>
              <w:rPr>
                <w:sz w:val="18"/>
              </w:rPr>
            </w:pPr>
          </w:p>
          <w:p w14:paraId="0800AEF2" w14:textId="77777777" w:rsidR="00895287" w:rsidRDefault="00895287" w:rsidP="00C22B42">
            <w:pPr>
              <w:rPr>
                <w:sz w:val="18"/>
              </w:rPr>
            </w:pPr>
          </w:p>
          <w:p w14:paraId="6C2B408D" w14:textId="1D4427D9" w:rsidR="00895287" w:rsidRPr="00116920" w:rsidRDefault="00895287" w:rsidP="00895287">
            <w:pPr>
              <w:ind w:left="0"/>
              <w:rPr>
                <w:sz w:val="18"/>
              </w:rPr>
            </w:pPr>
          </w:p>
        </w:tc>
      </w:tr>
    </w:tbl>
    <w:p w14:paraId="60F9E2EF" w14:textId="7FC471A9" w:rsidR="0091394D" w:rsidRDefault="003C6F77" w:rsidP="003C6F77">
      <w:pPr>
        <w:pStyle w:val="Ttulo2"/>
      </w:pPr>
      <w:r>
        <w:t>Fechas tentativas</w:t>
      </w:r>
      <w:r w:rsidR="008748AA">
        <w:t xml:space="preserve"> de celebración</w:t>
      </w:r>
    </w:p>
    <w:tbl>
      <w:tblPr>
        <w:tblStyle w:val="TablaJNIC"/>
        <w:tblW w:w="8497" w:type="dxa"/>
        <w:tblLook w:val="0420" w:firstRow="1" w:lastRow="0" w:firstColumn="0" w:lastColumn="0" w:noHBand="0" w:noVBand="1"/>
      </w:tblPr>
      <w:tblGrid>
        <w:gridCol w:w="2689"/>
        <w:gridCol w:w="2551"/>
        <w:gridCol w:w="3257"/>
      </w:tblGrid>
      <w:tr w:rsidR="00572006" w14:paraId="0181845B" w14:textId="77777777" w:rsidTr="0018707B">
        <w:trPr>
          <w:cnfStyle w:val="100000000000" w:firstRow="1" w:lastRow="0" w:firstColumn="0" w:lastColumn="0" w:oddVBand="0" w:evenVBand="0" w:oddHBand="0" w:evenHBand="0" w:firstRowFirstColumn="0" w:firstRowLastColumn="0" w:lastRowFirstColumn="0" w:lastRowLastColumn="0"/>
        </w:trPr>
        <w:tc>
          <w:tcPr>
            <w:tcW w:w="8497" w:type="dxa"/>
            <w:gridSpan w:val="3"/>
          </w:tcPr>
          <w:p w14:paraId="443C1F5C" w14:textId="6B84F785" w:rsidR="007C5F1E" w:rsidRPr="007C5F1E" w:rsidRDefault="007C5F1E" w:rsidP="00C22B42">
            <w:pPr>
              <w:spacing w:before="120"/>
              <w:rPr>
                <w:b w:val="0"/>
                <w:sz w:val="18"/>
              </w:rPr>
            </w:pPr>
            <w:r>
              <w:rPr>
                <w:b w:val="0"/>
                <w:sz w:val="18"/>
              </w:rPr>
              <w:t>Fechas tentativas. Idoneidad y Justificación</w:t>
            </w:r>
          </w:p>
          <w:p w14:paraId="440FCBFA" w14:textId="1D1FFDD7" w:rsidR="00572006" w:rsidRDefault="00834BCB" w:rsidP="00C22B42">
            <w:pPr>
              <w:spacing w:before="120"/>
              <w:rPr>
                <w:b w:val="0"/>
                <w:sz w:val="18"/>
              </w:rPr>
            </w:pPr>
            <w:r>
              <w:rPr>
                <w:sz w:val="18"/>
              </w:rPr>
              <w:t xml:space="preserve">NOTA: </w:t>
            </w:r>
            <w:r w:rsidR="00572006" w:rsidRPr="006A0310">
              <w:rPr>
                <w:b w:val="0"/>
                <w:sz w:val="18"/>
              </w:rPr>
              <w:t xml:space="preserve">Con el fin de mantener </w:t>
            </w:r>
            <w:r w:rsidR="00572006">
              <w:rPr>
                <w:b w:val="0"/>
                <w:sz w:val="18"/>
              </w:rPr>
              <w:t xml:space="preserve">unas fechas similares en todas las ediciones, </w:t>
            </w:r>
            <w:r w:rsidR="00572006" w:rsidRPr="006A0310">
              <w:rPr>
                <w:b w:val="0"/>
                <w:sz w:val="18"/>
              </w:rPr>
              <w:t xml:space="preserve">se </w:t>
            </w:r>
            <w:r w:rsidR="00572006">
              <w:rPr>
                <w:b w:val="0"/>
                <w:sz w:val="18"/>
              </w:rPr>
              <w:t xml:space="preserve">deberá intentar celebrar el evento durante </w:t>
            </w:r>
            <w:r w:rsidR="00572006" w:rsidRPr="006A0310">
              <w:rPr>
                <w:b w:val="0"/>
                <w:sz w:val="18"/>
              </w:rPr>
              <w:t xml:space="preserve">la </w:t>
            </w:r>
            <w:r w:rsidR="00572006" w:rsidRPr="00E0610D">
              <w:rPr>
                <w:b w:val="0"/>
                <w:sz w:val="18"/>
                <w:u w:val="single"/>
              </w:rPr>
              <w:t xml:space="preserve">primera </w:t>
            </w:r>
            <w:r>
              <w:rPr>
                <w:b w:val="0"/>
                <w:sz w:val="18"/>
                <w:u w:val="single"/>
              </w:rPr>
              <w:t xml:space="preserve">quincena </w:t>
            </w:r>
            <w:r w:rsidR="00572006" w:rsidRPr="00E0610D">
              <w:rPr>
                <w:b w:val="0"/>
                <w:sz w:val="18"/>
                <w:u w:val="single"/>
              </w:rPr>
              <w:t xml:space="preserve">de junio o en su defecto, durante la </w:t>
            </w:r>
            <w:r>
              <w:rPr>
                <w:b w:val="0"/>
                <w:sz w:val="18"/>
                <w:u w:val="single"/>
              </w:rPr>
              <w:t xml:space="preserve">tercera semana </w:t>
            </w:r>
            <w:r w:rsidR="00572006" w:rsidRPr="00E0610D">
              <w:rPr>
                <w:b w:val="0"/>
                <w:sz w:val="18"/>
                <w:u w:val="single"/>
              </w:rPr>
              <w:t>de dicho mes</w:t>
            </w:r>
            <w:r w:rsidR="00572006">
              <w:rPr>
                <w:b w:val="0"/>
                <w:sz w:val="18"/>
              </w:rPr>
              <w:t>.</w:t>
            </w:r>
          </w:p>
          <w:p w14:paraId="2D11088B" w14:textId="77777777" w:rsidR="00572006" w:rsidRPr="006A0310" w:rsidRDefault="00572006" w:rsidP="00C22B42">
            <w:pPr>
              <w:spacing w:before="120"/>
              <w:rPr>
                <w:b w:val="0"/>
              </w:rPr>
            </w:pPr>
            <w:r>
              <w:rPr>
                <w:b w:val="0"/>
                <w:sz w:val="18"/>
              </w:rPr>
              <w:t>Para una mayor comodidad de los asistentes, se recomienda ajustar las fechas para que, si el evento se celebra presencialmente, comience un miércoles y finalice un viernes. Verificar que las fechas propuestas no coinciden con otros eventos nacionales de la misma naturaleza, o con eventos locales de impacto en la ciudad.</w:t>
            </w:r>
          </w:p>
        </w:tc>
      </w:tr>
      <w:tr w:rsidR="00572006" w14:paraId="747F3614" w14:textId="77777777" w:rsidTr="006E03C2">
        <w:trPr>
          <w:cnfStyle w:val="000000100000" w:firstRow="0" w:lastRow="0" w:firstColumn="0" w:lastColumn="0" w:oddVBand="0" w:evenVBand="0" w:oddHBand="1" w:evenHBand="0" w:firstRowFirstColumn="0" w:firstRowLastColumn="0" w:lastRowFirstColumn="0" w:lastRowLastColumn="0"/>
          <w:trHeight w:val="1123"/>
        </w:trPr>
        <w:tc>
          <w:tcPr>
            <w:tcW w:w="0" w:type="dxa"/>
            <w:gridSpan w:val="3"/>
            <w:tcBorders>
              <w:bottom w:val="single" w:sz="4" w:space="0" w:color="auto"/>
            </w:tcBorders>
          </w:tcPr>
          <w:sdt>
            <w:sdtPr>
              <w:id w:val="733362951"/>
              <w:placeholder>
                <w:docPart w:val="DefaultPlaceholder_-1854013440"/>
              </w:placeholder>
              <w:showingPlcHdr/>
            </w:sdtPr>
            <w:sdtEndPr/>
            <w:sdtContent>
              <w:p w14:paraId="60BF51F3" w14:textId="679D2EB7" w:rsidR="00572006" w:rsidRDefault="005E2092" w:rsidP="00C22B42">
                <w:r w:rsidRPr="006A247E">
                  <w:rPr>
                    <w:rStyle w:val="Textodelmarcadordeposicin"/>
                  </w:rPr>
                  <w:t>Haga clic o pulse aquí para escribir texto.</w:t>
                </w:r>
              </w:p>
            </w:sdtContent>
          </w:sdt>
          <w:p w14:paraId="26B7CEA4" w14:textId="77777777" w:rsidR="00572006" w:rsidRDefault="00572006" w:rsidP="00C22B42"/>
        </w:tc>
      </w:tr>
      <w:tr w:rsidR="0018707B" w14:paraId="3B86D971" w14:textId="77777777" w:rsidTr="006E03C2">
        <w:tblPrEx>
          <w:tblLook w:val="0680" w:firstRow="0" w:lastRow="0" w:firstColumn="1" w:lastColumn="0" w:noHBand="1" w:noVBand="1"/>
        </w:tblPrEx>
        <w:trPr>
          <w:trHeight w:val="458"/>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single" w:sz="4" w:space="0" w:color="auto"/>
              <w:bottom w:val="single" w:sz="4" w:space="0" w:color="auto"/>
              <w:right w:val="single" w:sz="4" w:space="0" w:color="auto"/>
            </w:tcBorders>
            <w:tcMar>
              <w:right w:w="113" w:type="dxa"/>
            </w:tcMar>
          </w:tcPr>
          <w:p w14:paraId="3D23F702" w14:textId="464AB704" w:rsidR="0018707B" w:rsidRDefault="0018707B" w:rsidP="0018707B">
            <w:pPr>
              <w:jc w:val="right"/>
              <w:rPr>
                <w:noProof/>
              </w:rPr>
            </w:pPr>
            <w:r>
              <w:rPr>
                <w:noProof/>
              </w:rPr>
              <w:t>Flexibilidad de fechas</w:t>
            </w:r>
          </w:p>
        </w:tc>
        <w:tc>
          <w:tcPr>
            <w:tcW w:w="2551" w:type="dxa"/>
            <w:tcBorders>
              <w:top w:val="single" w:sz="4" w:space="0" w:color="auto"/>
              <w:left w:val="single" w:sz="4" w:space="0" w:color="auto"/>
              <w:bottom w:val="single" w:sz="4" w:space="0" w:color="auto"/>
              <w:right w:val="single" w:sz="4" w:space="0" w:color="auto"/>
            </w:tcBorders>
          </w:tcPr>
          <w:p w14:paraId="7B7A86E4" w14:textId="44551E98" w:rsidR="0018707B" w:rsidRPr="008748AA" w:rsidRDefault="0018707B" w:rsidP="0018707B">
            <w:pPr>
              <w:spacing w:before="40" w:after="0"/>
              <w:jc w:val="center"/>
              <w:cnfStyle w:val="000000000000" w:firstRow="0" w:lastRow="0" w:firstColumn="0" w:lastColumn="0" w:oddVBand="0" w:evenVBand="0" w:oddHBand="0" w:evenHBand="0" w:firstRowFirstColumn="0" w:firstRowLastColumn="0" w:lastRowFirstColumn="0" w:lastRowLastColumn="0"/>
              <w:rPr>
                <w:noProof/>
                <w:sz w:val="18"/>
              </w:rPr>
            </w:pPr>
            <w:r>
              <w:rPr>
                <w:noProof/>
                <w:sz w:val="18"/>
              </w:rPr>
              <w:t>SI</w:t>
            </w:r>
          </w:p>
          <w:sdt>
            <w:sdtPr>
              <w:rPr>
                <w:noProof/>
                <w:sz w:val="18"/>
              </w:rPr>
              <w:id w:val="125669831"/>
              <w14:checkbox>
                <w14:checked w14:val="0"/>
                <w14:checkedState w14:val="2612" w14:font="MS Gothic"/>
                <w14:uncheckedState w14:val="2610" w14:font="MS Gothic"/>
              </w14:checkbox>
            </w:sdtPr>
            <w:sdtEndPr/>
            <w:sdtContent>
              <w:p w14:paraId="627719E8" w14:textId="09C5C0FF" w:rsidR="0018707B" w:rsidRDefault="005E2092" w:rsidP="0018707B">
                <w:pPr>
                  <w:spacing w:before="120" w:after="0"/>
                  <w:jc w:val="center"/>
                  <w:cnfStyle w:val="000000000000" w:firstRow="0" w:lastRow="0" w:firstColumn="0" w:lastColumn="0" w:oddVBand="0" w:evenVBand="0" w:oddHBand="0" w:evenHBand="0" w:firstRowFirstColumn="0" w:firstRowLastColumn="0" w:lastRowFirstColumn="0" w:lastRowLastColumn="0"/>
                  <w:rPr>
                    <w:noProof/>
                  </w:rPr>
                </w:pPr>
                <w:r>
                  <w:rPr>
                    <w:rFonts w:ascii="MS Gothic" w:eastAsia="MS Gothic" w:hAnsi="MS Gothic" w:hint="eastAsia"/>
                    <w:noProof/>
                    <w:sz w:val="18"/>
                  </w:rPr>
                  <w:t>☐</w:t>
                </w:r>
              </w:p>
            </w:sdtContent>
          </w:sdt>
        </w:tc>
        <w:tc>
          <w:tcPr>
            <w:tcW w:w="3257" w:type="dxa"/>
            <w:tcBorders>
              <w:top w:val="single" w:sz="4" w:space="0" w:color="auto"/>
              <w:left w:val="single" w:sz="4" w:space="0" w:color="auto"/>
              <w:bottom w:val="single" w:sz="4" w:space="0" w:color="auto"/>
              <w:right w:val="single" w:sz="4" w:space="0" w:color="auto"/>
            </w:tcBorders>
          </w:tcPr>
          <w:p w14:paraId="5DB99965" w14:textId="08F87AFA" w:rsidR="0018707B" w:rsidRPr="008748AA" w:rsidRDefault="0018707B" w:rsidP="0018707B">
            <w:pPr>
              <w:spacing w:before="40" w:after="0"/>
              <w:ind w:left="0"/>
              <w:jc w:val="center"/>
              <w:cnfStyle w:val="000000000000" w:firstRow="0" w:lastRow="0" w:firstColumn="0" w:lastColumn="0" w:oddVBand="0" w:evenVBand="0" w:oddHBand="0" w:evenHBand="0" w:firstRowFirstColumn="0" w:firstRowLastColumn="0" w:lastRowFirstColumn="0" w:lastRowLastColumn="0"/>
              <w:rPr>
                <w:noProof/>
                <w:sz w:val="18"/>
              </w:rPr>
            </w:pPr>
            <w:r>
              <w:rPr>
                <w:noProof/>
                <w:sz w:val="18"/>
              </w:rPr>
              <w:t>NO</w:t>
            </w:r>
          </w:p>
          <w:sdt>
            <w:sdtPr>
              <w:rPr>
                <w:noProof/>
                <w:sz w:val="18"/>
              </w:rPr>
              <w:id w:val="-231771592"/>
              <w14:checkbox>
                <w14:checked w14:val="0"/>
                <w14:checkedState w14:val="2612" w14:font="MS Gothic"/>
                <w14:uncheckedState w14:val="2610" w14:font="MS Gothic"/>
              </w14:checkbox>
            </w:sdtPr>
            <w:sdtEndPr/>
            <w:sdtContent>
              <w:p w14:paraId="27C7EAC9" w14:textId="521BDA37" w:rsidR="0018707B" w:rsidRDefault="005E2092" w:rsidP="0018707B">
                <w:pPr>
                  <w:spacing w:before="120" w:after="0"/>
                  <w:jc w:val="center"/>
                  <w:cnfStyle w:val="000000000000" w:firstRow="0" w:lastRow="0" w:firstColumn="0" w:lastColumn="0" w:oddVBand="0" w:evenVBand="0" w:oddHBand="0" w:evenHBand="0" w:firstRowFirstColumn="0" w:firstRowLastColumn="0" w:lastRowFirstColumn="0" w:lastRowLastColumn="0"/>
                  <w:rPr>
                    <w:noProof/>
                  </w:rPr>
                </w:pPr>
                <w:r>
                  <w:rPr>
                    <w:rFonts w:ascii="MS Gothic" w:eastAsia="MS Gothic" w:hAnsi="MS Gothic" w:hint="eastAsia"/>
                    <w:noProof/>
                    <w:sz w:val="18"/>
                  </w:rPr>
                  <w:t>☐</w:t>
                </w:r>
              </w:p>
            </w:sdtContent>
          </w:sdt>
        </w:tc>
      </w:tr>
    </w:tbl>
    <w:p w14:paraId="52A94009" w14:textId="77777777" w:rsidR="0039303D" w:rsidRDefault="0039303D" w:rsidP="00BC3F9C">
      <w:pPr>
        <w:pStyle w:val="Ttulo2"/>
      </w:pPr>
      <w:r>
        <w:t>Bloque 2 Logística</w:t>
      </w:r>
    </w:p>
    <w:p w14:paraId="44D4817C" w14:textId="6E4FD935" w:rsidR="00BC3F9C" w:rsidRDefault="007C5F1E" w:rsidP="0039303D">
      <w:pPr>
        <w:pStyle w:val="Ttulo3"/>
      </w:pPr>
      <w:r>
        <w:t>Sede propuesta, l</w:t>
      </w:r>
      <w:r w:rsidR="0039303D">
        <w:t xml:space="preserve">ocalización geográfica </w:t>
      </w:r>
      <w:r>
        <w:t>e idoneidad</w:t>
      </w:r>
      <w:r w:rsidR="008748AA">
        <w:t xml:space="preserve"> (presencial)</w:t>
      </w:r>
    </w:p>
    <w:tbl>
      <w:tblPr>
        <w:tblStyle w:val="TablaJNIC"/>
        <w:tblW w:w="0" w:type="auto"/>
        <w:tblLook w:val="0620" w:firstRow="1" w:lastRow="0" w:firstColumn="0" w:lastColumn="0" w:noHBand="1" w:noVBand="1"/>
      </w:tblPr>
      <w:tblGrid>
        <w:gridCol w:w="8494"/>
      </w:tblGrid>
      <w:tr w:rsidR="0039303D" w14:paraId="290C1F03" w14:textId="77777777" w:rsidTr="003C6F77">
        <w:trPr>
          <w:cnfStyle w:val="100000000000" w:firstRow="1" w:lastRow="0" w:firstColumn="0" w:lastColumn="0" w:oddVBand="0" w:evenVBand="0" w:oddHBand="0" w:evenHBand="0" w:firstRowFirstColumn="0" w:firstRowLastColumn="0" w:lastRowFirstColumn="0" w:lastRowLastColumn="0"/>
        </w:trPr>
        <w:tc>
          <w:tcPr>
            <w:tcW w:w="8494" w:type="dxa"/>
          </w:tcPr>
          <w:p w14:paraId="03FBED1D" w14:textId="3982030F" w:rsidR="007C5F1E" w:rsidRDefault="003C6F77" w:rsidP="0062469F">
            <w:pPr>
              <w:spacing w:before="120"/>
              <w:jc w:val="left"/>
              <w:rPr>
                <w:sz w:val="18"/>
              </w:rPr>
            </w:pPr>
            <w:r>
              <w:rPr>
                <w:b w:val="0"/>
                <w:sz w:val="18"/>
              </w:rPr>
              <w:t>Localización y u</w:t>
            </w:r>
            <w:r w:rsidR="0039303D">
              <w:rPr>
                <w:b w:val="0"/>
                <w:sz w:val="18"/>
              </w:rPr>
              <w:t xml:space="preserve">bicación </w:t>
            </w:r>
            <w:r>
              <w:rPr>
                <w:b w:val="0"/>
                <w:sz w:val="18"/>
              </w:rPr>
              <w:t xml:space="preserve">exacta de la sede </w:t>
            </w:r>
            <w:r w:rsidR="0039303D">
              <w:rPr>
                <w:b w:val="0"/>
                <w:sz w:val="18"/>
              </w:rPr>
              <w:t xml:space="preserve">propuesta para la realización de la actividad principal expositiva de las jornadas. </w:t>
            </w:r>
            <w:r>
              <w:rPr>
                <w:b w:val="0"/>
                <w:sz w:val="18"/>
              </w:rPr>
              <w:t>I</w:t>
            </w:r>
            <w:r w:rsidR="0039303D">
              <w:rPr>
                <w:b w:val="0"/>
                <w:sz w:val="18"/>
              </w:rPr>
              <w:t xml:space="preserve">doneidad y </w:t>
            </w:r>
            <w:r w:rsidR="00F54A83">
              <w:rPr>
                <w:b w:val="0"/>
                <w:sz w:val="18"/>
              </w:rPr>
              <w:t>justificación</w:t>
            </w:r>
          </w:p>
          <w:p w14:paraId="31E13DC9" w14:textId="238AB38D" w:rsidR="0039303D" w:rsidRPr="006A0310" w:rsidRDefault="007C5F1E" w:rsidP="0062469F">
            <w:pPr>
              <w:spacing w:before="120"/>
              <w:jc w:val="left"/>
              <w:rPr>
                <w:b w:val="0"/>
              </w:rPr>
            </w:pPr>
            <w:r w:rsidRPr="007C5F1E">
              <w:rPr>
                <w:sz w:val="18"/>
              </w:rPr>
              <w:t>NOTA</w:t>
            </w:r>
            <w:r>
              <w:rPr>
                <w:b w:val="0"/>
                <w:sz w:val="18"/>
              </w:rPr>
              <w:t>. La sede debe contar con un seguro de responsabilidad civil para la realización de actividades tipo congreso. De no ser así, la contratación de dicho seguro debe incluirse en el presupuesto</w:t>
            </w:r>
            <w:r w:rsidR="0018707B">
              <w:rPr>
                <w:b w:val="0"/>
                <w:sz w:val="18"/>
              </w:rPr>
              <w:t xml:space="preserve"> de gastos</w:t>
            </w:r>
            <w:r>
              <w:rPr>
                <w:b w:val="0"/>
                <w:sz w:val="18"/>
              </w:rPr>
              <w:t>.</w:t>
            </w:r>
          </w:p>
        </w:tc>
      </w:tr>
      <w:tr w:rsidR="0039303D" w14:paraId="6FF9231B" w14:textId="77777777" w:rsidTr="003C6F77">
        <w:trPr>
          <w:trHeight w:val="997"/>
        </w:trPr>
        <w:tc>
          <w:tcPr>
            <w:tcW w:w="8494" w:type="dxa"/>
          </w:tcPr>
          <w:p w14:paraId="510E8B82" w14:textId="22D90ADA" w:rsidR="0039303D" w:rsidRDefault="0039303D" w:rsidP="0062469F"/>
          <w:sdt>
            <w:sdtPr>
              <w:id w:val="755408758"/>
              <w:placeholder>
                <w:docPart w:val="DefaultPlaceholder_-1854013440"/>
              </w:placeholder>
              <w:showingPlcHdr/>
            </w:sdtPr>
            <w:sdtEndPr/>
            <w:sdtContent>
              <w:p w14:paraId="7B820C95" w14:textId="70431124" w:rsidR="006E03C2" w:rsidRDefault="005E2092" w:rsidP="0062469F">
                <w:r w:rsidRPr="006A247E">
                  <w:rPr>
                    <w:rStyle w:val="Textodelmarcadordeposicin"/>
                  </w:rPr>
                  <w:t>Haga clic o pulse aquí para escribir texto.</w:t>
                </w:r>
              </w:p>
            </w:sdtContent>
          </w:sdt>
          <w:p w14:paraId="2375D49D" w14:textId="77777777" w:rsidR="006E03C2" w:rsidRDefault="006E03C2" w:rsidP="0062469F"/>
          <w:p w14:paraId="46EF9377" w14:textId="77777777" w:rsidR="0039303D" w:rsidRDefault="0039303D" w:rsidP="0062469F">
            <w:pPr>
              <w:ind w:left="0"/>
            </w:pPr>
          </w:p>
        </w:tc>
      </w:tr>
    </w:tbl>
    <w:p w14:paraId="15D6D03E" w14:textId="7CED0F52" w:rsidR="0039303D" w:rsidRDefault="0039303D" w:rsidP="0039303D">
      <w:pPr>
        <w:pStyle w:val="Ttulo3"/>
      </w:pPr>
      <w:r>
        <w:t xml:space="preserve">Características de las instalaciones </w:t>
      </w:r>
      <w:r w:rsidR="008748AA">
        <w:t>(</w:t>
      </w:r>
      <w:r>
        <w:t>presenciales</w:t>
      </w:r>
      <w:r w:rsidR="008748AA">
        <w:t>)</w:t>
      </w:r>
    </w:p>
    <w:tbl>
      <w:tblPr>
        <w:tblStyle w:val="TablaJNIC"/>
        <w:tblW w:w="8497" w:type="dxa"/>
        <w:tblLook w:val="0620" w:firstRow="1" w:lastRow="0" w:firstColumn="0" w:lastColumn="0" w:noHBand="1" w:noVBand="1"/>
      </w:tblPr>
      <w:tblGrid>
        <w:gridCol w:w="4245"/>
        <w:gridCol w:w="2410"/>
        <w:gridCol w:w="1842"/>
      </w:tblGrid>
      <w:tr w:rsidR="00FA7823" w14:paraId="1741C384" w14:textId="77777777" w:rsidTr="006E03C2">
        <w:trPr>
          <w:cnfStyle w:val="100000000000" w:firstRow="1" w:lastRow="0" w:firstColumn="0" w:lastColumn="0" w:oddVBand="0" w:evenVBand="0" w:oddHBand="0" w:evenHBand="0" w:firstRowFirstColumn="0" w:firstRowLastColumn="0" w:lastRowFirstColumn="0" w:lastRowLastColumn="0"/>
        </w:trPr>
        <w:tc>
          <w:tcPr>
            <w:tcW w:w="8497" w:type="dxa"/>
            <w:gridSpan w:val="3"/>
          </w:tcPr>
          <w:p w14:paraId="53845871" w14:textId="1E6FFD71" w:rsidR="009918A1" w:rsidRPr="006A0310" w:rsidRDefault="00E10EA7" w:rsidP="00AE22F0">
            <w:pPr>
              <w:spacing w:before="120"/>
              <w:jc w:val="left"/>
              <w:rPr>
                <w:b w:val="0"/>
              </w:rPr>
            </w:pPr>
            <w:r>
              <w:rPr>
                <w:b w:val="0"/>
                <w:sz w:val="18"/>
              </w:rPr>
              <w:t xml:space="preserve">Estancias </w:t>
            </w:r>
            <w:r w:rsidR="009918A1">
              <w:rPr>
                <w:b w:val="0"/>
                <w:sz w:val="18"/>
              </w:rPr>
              <w:t>que se utilizarán</w:t>
            </w:r>
            <w:r>
              <w:rPr>
                <w:b w:val="0"/>
                <w:sz w:val="18"/>
              </w:rPr>
              <w:t xml:space="preserve"> (amplitud, ventilación, aforo…)</w:t>
            </w:r>
            <w:r w:rsidR="009918A1">
              <w:rPr>
                <w:b w:val="0"/>
                <w:sz w:val="18"/>
              </w:rPr>
              <w:t xml:space="preserve">, </w:t>
            </w:r>
            <w:r w:rsidR="00CD32B3">
              <w:rPr>
                <w:b w:val="0"/>
                <w:sz w:val="18"/>
              </w:rPr>
              <w:t xml:space="preserve">aforo, </w:t>
            </w:r>
            <w:r w:rsidR="00C502CF">
              <w:rPr>
                <w:b w:val="0"/>
                <w:sz w:val="18"/>
              </w:rPr>
              <w:t>equipamiento</w:t>
            </w:r>
            <w:r w:rsidR="006A0310">
              <w:rPr>
                <w:b w:val="0"/>
                <w:sz w:val="18"/>
              </w:rPr>
              <w:t xml:space="preserve"> </w:t>
            </w:r>
            <w:r>
              <w:rPr>
                <w:b w:val="0"/>
                <w:sz w:val="18"/>
              </w:rPr>
              <w:t>técnic</w:t>
            </w:r>
            <w:r w:rsidR="00C502CF">
              <w:rPr>
                <w:b w:val="0"/>
                <w:sz w:val="18"/>
              </w:rPr>
              <w:t>o</w:t>
            </w:r>
            <w:r>
              <w:rPr>
                <w:b w:val="0"/>
                <w:sz w:val="18"/>
              </w:rPr>
              <w:t xml:space="preserve"> </w:t>
            </w:r>
            <w:r w:rsidR="006A0310">
              <w:rPr>
                <w:b w:val="0"/>
                <w:sz w:val="18"/>
              </w:rPr>
              <w:t>de las salas</w:t>
            </w:r>
            <w:r>
              <w:rPr>
                <w:b w:val="0"/>
                <w:sz w:val="18"/>
              </w:rPr>
              <w:t xml:space="preserve"> de exposición</w:t>
            </w:r>
            <w:r w:rsidR="009069C5">
              <w:rPr>
                <w:b w:val="0"/>
                <w:sz w:val="18"/>
              </w:rPr>
              <w:t>,</w:t>
            </w:r>
            <w:r w:rsidR="00C502CF">
              <w:rPr>
                <w:b w:val="0"/>
                <w:sz w:val="18"/>
              </w:rPr>
              <w:t xml:space="preserve"> </w:t>
            </w:r>
            <w:r w:rsidR="00AE22F0">
              <w:rPr>
                <w:b w:val="0"/>
                <w:sz w:val="18"/>
              </w:rPr>
              <w:t xml:space="preserve">personal de apoyo con el que se cuenta, </w:t>
            </w:r>
            <w:r w:rsidR="009069C5">
              <w:rPr>
                <w:b w:val="0"/>
                <w:sz w:val="18"/>
              </w:rPr>
              <w:t>puntos de carga (enchufes</w:t>
            </w:r>
            <w:r w:rsidR="003C6F77">
              <w:rPr>
                <w:b w:val="0"/>
                <w:sz w:val="18"/>
              </w:rPr>
              <w:t xml:space="preserve"> y regletas</w:t>
            </w:r>
            <w:r w:rsidR="009069C5">
              <w:rPr>
                <w:b w:val="0"/>
                <w:sz w:val="18"/>
              </w:rPr>
              <w:t>)</w:t>
            </w:r>
            <w:r w:rsidR="006A0310">
              <w:rPr>
                <w:b w:val="0"/>
                <w:sz w:val="18"/>
              </w:rPr>
              <w:t xml:space="preserve">, </w:t>
            </w:r>
          </w:p>
        </w:tc>
      </w:tr>
      <w:tr w:rsidR="00FA7823" w14:paraId="3018FF92" w14:textId="77777777" w:rsidTr="006E03C2">
        <w:trPr>
          <w:trHeight w:val="1064"/>
        </w:trPr>
        <w:tc>
          <w:tcPr>
            <w:tcW w:w="8497" w:type="dxa"/>
            <w:gridSpan w:val="3"/>
          </w:tcPr>
          <w:p w14:paraId="16598D54" w14:textId="77777777" w:rsidR="00E10EA7" w:rsidRDefault="00E10EA7" w:rsidP="0039303D"/>
          <w:sdt>
            <w:sdtPr>
              <w:id w:val="452831231"/>
              <w:placeholder>
                <w:docPart w:val="DefaultPlaceholder_-1854013440"/>
              </w:placeholder>
              <w:showingPlcHdr/>
            </w:sdtPr>
            <w:sdtEndPr/>
            <w:sdtContent>
              <w:p w14:paraId="5B683CAE" w14:textId="2708BC20" w:rsidR="006E03C2" w:rsidRDefault="005E2092" w:rsidP="0039303D">
                <w:r w:rsidRPr="006A247E">
                  <w:rPr>
                    <w:rStyle w:val="Textodelmarcadordeposicin"/>
                  </w:rPr>
                  <w:t>Haga clic o pulse aquí para escribir texto.</w:t>
                </w:r>
              </w:p>
            </w:sdtContent>
          </w:sdt>
          <w:p w14:paraId="4563DB18" w14:textId="77777777" w:rsidR="006E03C2" w:rsidRDefault="006E03C2" w:rsidP="006E03C2">
            <w:pPr>
              <w:ind w:left="0"/>
            </w:pPr>
          </w:p>
          <w:p w14:paraId="3399D8A5" w14:textId="4FA699B7" w:rsidR="006E03C2" w:rsidRDefault="006E03C2" w:rsidP="0039303D"/>
        </w:tc>
      </w:tr>
      <w:tr w:rsidR="00A5587D" w14:paraId="211EFDA9" w14:textId="77777777" w:rsidTr="006E03C2">
        <w:trPr>
          <w:trHeight w:val="458"/>
        </w:trPr>
        <w:tc>
          <w:tcPr>
            <w:tcW w:w="4245" w:type="dxa"/>
            <w:tcBorders>
              <w:top w:val="single" w:sz="4" w:space="0" w:color="auto"/>
              <w:left w:val="single" w:sz="4" w:space="0" w:color="auto"/>
              <w:bottom w:val="single" w:sz="4" w:space="0" w:color="auto"/>
              <w:right w:val="single" w:sz="4" w:space="0" w:color="auto"/>
            </w:tcBorders>
            <w:shd w:val="clear" w:color="auto" w:fill="68757E" w:themeFill="accent2"/>
            <w:tcMar>
              <w:right w:w="113" w:type="dxa"/>
            </w:tcMar>
          </w:tcPr>
          <w:p w14:paraId="2125D453" w14:textId="4BBC1756" w:rsidR="00A5587D" w:rsidRPr="006E03C2" w:rsidRDefault="00CD32B3" w:rsidP="0062469F">
            <w:pPr>
              <w:ind w:left="0"/>
              <w:jc w:val="right"/>
              <w:rPr>
                <w:noProof/>
                <w:color w:val="FFFFFF" w:themeColor="background1"/>
                <w:sz w:val="18"/>
              </w:rPr>
            </w:pPr>
            <w:r w:rsidRPr="006E03C2">
              <w:rPr>
                <w:noProof/>
                <w:color w:val="FFFFFF" w:themeColor="background1"/>
                <w:sz w:val="18"/>
              </w:rPr>
              <w:t>Aforo de la sala en la que se realizarían las jornadas (asegurando distancia entre asistentes)</w:t>
            </w:r>
          </w:p>
        </w:tc>
        <w:tc>
          <w:tcPr>
            <w:tcW w:w="4252" w:type="dxa"/>
            <w:gridSpan w:val="2"/>
            <w:tcBorders>
              <w:top w:val="single" w:sz="4" w:space="0" w:color="auto"/>
              <w:left w:val="single" w:sz="4" w:space="0" w:color="auto"/>
              <w:bottom w:val="single" w:sz="4" w:space="0" w:color="auto"/>
              <w:right w:val="single" w:sz="4" w:space="0" w:color="auto"/>
            </w:tcBorders>
            <w:vAlign w:val="top"/>
          </w:tcPr>
          <w:p w14:paraId="4EBC192F" w14:textId="77777777" w:rsidR="00A5587D" w:rsidRDefault="00A5587D" w:rsidP="0062469F">
            <w:pPr>
              <w:spacing w:before="120" w:after="0"/>
              <w:ind w:left="0"/>
              <w:jc w:val="center"/>
              <w:rPr>
                <w:noProof/>
              </w:rPr>
            </w:pPr>
          </w:p>
        </w:tc>
      </w:tr>
      <w:tr w:rsidR="006E03C2" w:rsidRPr="008748AA" w14:paraId="0A7F64C1" w14:textId="77777777" w:rsidTr="00DD4208">
        <w:trPr>
          <w:trHeight w:val="784"/>
        </w:trPr>
        <w:tc>
          <w:tcPr>
            <w:tcW w:w="4245" w:type="dxa"/>
            <w:vMerge w:val="restart"/>
            <w:tcBorders>
              <w:top w:val="single" w:sz="4" w:space="0" w:color="auto"/>
              <w:left w:val="single" w:sz="4" w:space="0" w:color="auto"/>
              <w:right w:val="single" w:sz="4" w:space="0" w:color="auto"/>
            </w:tcBorders>
            <w:shd w:val="clear" w:color="auto" w:fill="68757E" w:themeFill="accent2"/>
          </w:tcPr>
          <w:p w14:paraId="1B9981BA" w14:textId="77777777" w:rsidR="006E03C2" w:rsidRPr="006E03C2" w:rsidRDefault="006E03C2" w:rsidP="006E03C2">
            <w:pPr>
              <w:ind w:left="0" w:right="134"/>
              <w:jc w:val="right"/>
              <w:rPr>
                <w:noProof/>
                <w:color w:val="FFFFFF" w:themeColor="background1"/>
                <w:sz w:val="18"/>
              </w:rPr>
            </w:pPr>
            <w:r w:rsidRPr="006E03C2">
              <w:rPr>
                <w:noProof/>
                <w:color w:val="FFFFFF" w:themeColor="background1"/>
                <w:sz w:val="18"/>
              </w:rPr>
              <w:t>Instalaciones de la sala</w:t>
            </w:r>
            <w:r w:rsidRPr="006E03C2">
              <w:rPr>
                <w:noProof/>
                <w:color w:val="FFFFFF" w:themeColor="background1"/>
                <w:sz w:val="18"/>
              </w:rPr>
              <w:br/>
              <w:t>(seleccione las casillas que correspondan)</w:t>
            </w:r>
          </w:p>
        </w:tc>
        <w:tc>
          <w:tcPr>
            <w:tcW w:w="2410" w:type="dxa"/>
            <w:tcBorders>
              <w:top w:val="single" w:sz="4" w:space="0" w:color="auto"/>
              <w:left w:val="single" w:sz="4" w:space="0" w:color="auto"/>
              <w:bottom w:val="single" w:sz="4" w:space="0" w:color="auto"/>
              <w:right w:val="single" w:sz="4" w:space="0" w:color="auto"/>
            </w:tcBorders>
          </w:tcPr>
          <w:p w14:paraId="6B127E81" w14:textId="77777777" w:rsidR="006E03C2" w:rsidRPr="008748AA" w:rsidRDefault="006E03C2" w:rsidP="00D5787D">
            <w:pPr>
              <w:spacing w:before="40" w:after="0"/>
              <w:jc w:val="center"/>
              <w:rPr>
                <w:noProof/>
                <w:sz w:val="18"/>
              </w:rPr>
            </w:pPr>
            <w:r w:rsidRPr="008748AA">
              <w:rPr>
                <w:noProof/>
                <w:sz w:val="18"/>
              </w:rPr>
              <w:t>Wi-Fi</w:t>
            </w:r>
          </w:p>
          <w:sdt>
            <w:sdtPr>
              <w:rPr>
                <w:noProof/>
                <w:sz w:val="18"/>
              </w:rPr>
              <w:id w:val="-2141490831"/>
              <w14:checkbox>
                <w14:checked w14:val="0"/>
                <w14:checkedState w14:val="2612" w14:font="MS Gothic"/>
                <w14:uncheckedState w14:val="2610" w14:font="MS Gothic"/>
              </w14:checkbox>
            </w:sdtPr>
            <w:sdtEndPr/>
            <w:sdtContent>
              <w:p w14:paraId="3F8C1512" w14:textId="7950FF6F" w:rsidR="006E03C2" w:rsidRPr="008748AA" w:rsidRDefault="005E2092" w:rsidP="00D5787D">
                <w:pPr>
                  <w:spacing w:before="40" w:after="0"/>
                  <w:jc w:val="center"/>
                  <w:rPr>
                    <w:noProof/>
                    <w:sz w:val="18"/>
                  </w:rPr>
                </w:pPr>
                <w:r>
                  <w:rPr>
                    <w:rFonts w:ascii="MS Gothic" w:eastAsia="MS Gothic" w:hAnsi="MS Gothic" w:hint="eastAsia"/>
                    <w:noProof/>
                    <w:sz w:val="18"/>
                  </w:rPr>
                  <w:t>☐</w:t>
                </w:r>
              </w:p>
            </w:sdtContent>
          </w:sdt>
        </w:tc>
        <w:tc>
          <w:tcPr>
            <w:tcW w:w="1842" w:type="dxa"/>
            <w:tcBorders>
              <w:top w:val="single" w:sz="4" w:space="0" w:color="auto"/>
              <w:left w:val="single" w:sz="4" w:space="0" w:color="auto"/>
              <w:bottom w:val="single" w:sz="4" w:space="0" w:color="auto"/>
              <w:right w:val="single" w:sz="4" w:space="0" w:color="auto"/>
            </w:tcBorders>
          </w:tcPr>
          <w:p w14:paraId="7C113744" w14:textId="77777777" w:rsidR="006E03C2" w:rsidRPr="008748AA" w:rsidRDefault="006E03C2" w:rsidP="00D5787D">
            <w:pPr>
              <w:spacing w:before="40" w:after="0"/>
              <w:ind w:left="0"/>
              <w:jc w:val="center"/>
              <w:rPr>
                <w:noProof/>
                <w:sz w:val="18"/>
              </w:rPr>
            </w:pPr>
            <w:r w:rsidRPr="008748AA">
              <w:rPr>
                <w:noProof/>
                <w:sz w:val="18"/>
              </w:rPr>
              <w:t>Streaming</w:t>
            </w:r>
          </w:p>
          <w:sdt>
            <w:sdtPr>
              <w:rPr>
                <w:noProof/>
                <w:sz w:val="18"/>
              </w:rPr>
              <w:id w:val="1529835117"/>
              <w14:checkbox>
                <w14:checked w14:val="0"/>
                <w14:checkedState w14:val="2612" w14:font="MS Gothic"/>
                <w14:uncheckedState w14:val="2610" w14:font="MS Gothic"/>
              </w14:checkbox>
            </w:sdtPr>
            <w:sdtEndPr/>
            <w:sdtContent>
              <w:p w14:paraId="3B8222D7" w14:textId="67589E36" w:rsidR="006E03C2" w:rsidRPr="008748AA" w:rsidRDefault="005E2092" w:rsidP="00D5787D">
                <w:pPr>
                  <w:spacing w:before="40" w:after="0"/>
                  <w:ind w:left="0"/>
                  <w:jc w:val="center"/>
                  <w:rPr>
                    <w:noProof/>
                    <w:sz w:val="18"/>
                  </w:rPr>
                </w:pPr>
                <w:r>
                  <w:rPr>
                    <w:rFonts w:ascii="MS Gothic" w:eastAsia="MS Gothic" w:hAnsi="MS Gothic" w:hint="eastAsia"/>
                    <w:noProof/>
                    <w:sz w:val="18"/>
                  </w:rPr>
                  <w:t>☐</w:t>
                </w:r>
              </w:p>
            </w:sdtContent>
          </w:sdt>
        </w:tc>
      </w:tr>
      <w:tr w:rsidR="006E03C2" w:rsidRPr="008748AA" w14:paraId="21B909D9" w14:textId="77777777" w:rsidTr="006E03C2">
        <w:trPr>
          <w:trHeight w:val="784"/>
        </w:trPr>
        <w:tc>
          <w:tcPr>
            <w:tcW w:w="4245" w:type="dxa"/>
            <w:vMerge/>
            <w:tcBorders>
              <w:left w:val="single" w:sz="4" w:space="0" w:color="auto"/>
              <w:right w:val="single" w:sz="4" w:space="0" w:color="auto"/>
            </w:tcBorders>
            <w:shd w:val="clear" w:color="auto" w:fill="68757E" w:themeFill="accent2"/>
          </w:tcPr>
          <w:p w14:paraId="54490100" w14:textId="77777777" w:rsidR="006E03C2" w:rsidRPr="006E03C2" w:rsidRDefault="006E03C2" w:rsidP="00D5787D">
            <w:pPr>
              <w:jc w:val="right"/>
              <w:rPr>
                <w:noProof/>
                <w:color w:val="FFFFFF" w:themeColor="background1"/>
                <w:sz w:val="18"/>
              </w:rPr>
            </w:pPr>
          </w:p>
        </w:tc>
        <w:tc>
          <w:tcPr>
            <w:tcW w:w="2410" w:type="dxa"/>
            <w:tcBorders>
              <w:top w:val="single" w:sz="4" w:space="0" w:color="auto"/>
              <w:left w:val="single" w:sz="4" w:space="0" w:color="auto"/>
              <w:bottom w:val="single" w:sz="4" w:space="0" w:color="auto"/>
              <w:right w:val="single" w:sz="4" w:space="0" w:color="auto"/>
            </w:tcBorders>
          </w:tcPr>
          <w:p w14:paraId="0FB84262" w14:textId="610EFD58" w:rsidR="006E03C2" w:rsidRPr="008748AA" w:rsidRDefault="006E03C2" w:rsidP="00D5787D">
            <w:pPr>
              <w:spacing w:before="40" w:after="0"/>
              <w:jc w:val="center"/>
              <w:rPr>
                <w:noProof/>
                <w:sz w:val="18"/>
              </w:rPr>
            </w:pPr>
            <w:r w:rsidRPr="008748AA">
              <w:rPr>
                <w:noProof/>
                <w:sz w:val="18"/>
              </w:rPr>
              <w:t>Pasador de diapositivas</w:t>
            </w:r>
            <w:r w:rsidRPr="008748AA">
              <w:rPr>
                <w:noProof/>
                <w:sz w:val="18"/>
              </w:rPr>
              <w:br/>
            </w:r>
            <w:sdt>
              <w:sdtPr>
                <w:rPr>
                  <w:noProof/>
                  <w:sz w:val="18"/>
                </w:rPr>
                <w:id w:val="-1971669655"/>
                <w14:checkbox>
                  <w14:checked w14:val="0"/>
                  <w14:checkedState w14:val="2612" w14:font="MS Gothic"/>
                  <w14:uncheckedState w14:val="2610" w14:font="MS Gothic"/>
                </w14:checkbox>
              </w:sdtPr>
              <w:sdtEndPr/>
              <w:sdtContent>
                <w:r w:rsidR="005E2092">
                  <w:rPr>
                    <w:rFonts w:ascii="MS Gothic" w:eastAsia="MS Gothic" w:hAnsi="MS Gothic" w:hint="eastAsia"/>
                    <w:noProof/>
                    <w:sz w:val="18"/>
                  </w:rPr>
                  <w:t>☐</w:t>
                </w:r>
              </w:sdtContent>
            </w:sdt>
          </w:p>
        </w:tc>
        <w:tc>
          <w:tcPr>
            <w:tcW w:w="1842" w:type="dxa"/>
            <w:tcBorders>
              <w:top w:val="single" w:sz="4" w:space="0" w:color="auto"/>
              <w:left w:val="single" w:sz="4" w:space="0" w:color="auto"/>
              <w:bottom w:val="single" w:sz="4" w:space="0" w:color="auto"/>
              <w:right w:val="single" w:sz="4" w:space="0" w:color="auto"/>
            </w:tcBorders>
          </w:tcPr>
          <w:p w14:paraId="2AD753DD" w14:textId="16FE92C6" w:rsidR="006E03C2" w:rsidRPr="008748AA" w:rsidRDefault="006E03C2" w:rsidP="00D5787D">
            <w:pPr>
              <w:spacing w:before="40" w:after="0"/>
              <w:jc w:val="center"/>
              <w:rPr>
                <w:noProof/>
                <w:sz w:val="18"/>
              </w:rPr>
            </w:pPr>
            <w:r w:rsidRPr="008748AA">
              <w:rPr>
                <w:noProof/>
                <w:sz w:val="18"/>
              </w:rPr>
              <w:t>Personal auxiliar</w:t>
            </w:r>
            <w:sdt>
              <w:sdtPr>
                <w:rPr>
                  <w:noProof/>
                  <w:sz w:val="18"/>
                </w:rPr>
                <w:id w:val="-17620057"/>
                <w14:checkbox>
                  <w14:checked w14:val="0"/>
                  <w14:checkedState w14:val="2612" w14:font="MS Gothic"/>
                  <w14:uncheckedState w14:val="2610" w14:font="MS Gothic"/>
                </w14:checkbox>
              </w:sdtPr>
              <w:sdtEndPr/>
              <w:sdtContent>
                <w:r w:rsidR="005E2092">
                  <w:rPr>
                    <w:rFonts w:ascii="MS Gothic" w:eastAsia="MS Gothic" w:hAnsi="MS Gothic" w:hint="eastAsia"/>
                    <w:noProof/>
                    <w:sz w:val="18"/>
                  </w:rPr>
                  <w:t>☐</w:t>
                </w:r>
              </w:sdtContent>
            </w:sdt>
          </w:p>
        </w:tc>
      </w:tr>
      <w:tr w:rsidR="006E03C2" w:rsidRPr="008748AA" w14:paraId="00CBE682" w14:textId="77777777" w:rsidTr="006E03C2">
        <w:trPr>
          <w:trHeight w:val="784"/>
        </w:trPr>
        <w:tc>
          <w:tcPr>
            <w:tcW w:w="4245" w:type="dxa"/>
            <w:vMerge/>
            <w:tcBorders>
              <w:left w:val="single" w:sz="4" w:space="0" w:color="auto"/>
              <w:bottom w:val="single" w:sz="4" w:space="0" w:color="auto"/>
              <w:right w:val="single" w:sz="4" w:space="0" w:color="auto"/>
            </w:tcBorders>
            <w:shd w:val="clear" w:color="auto" w:fill="68757E" w:themeFill="accent2"/>
          </w:tcPr>
          <w:p w14:paraId="52BB8506" w14:textId="77777777" w:rsidR="006E03C2" w:rsidRPr="006E03C2" w:rsidRDefault="006E03C2" w:rsidP="00D5787D">
            <w:pPr>
              <w:jc w:val="right"/>
              <w:rPr>
                <w:noProof/>
                <w:color w:val="FFFFFF" w:themeColor="background1"/>
                <w:sz w:val="18"/>
              </w:rPr>
            </w:pPr>
          </w:p>
        </w:tc>
        <w:tc>
          <w:tcPr>
            <w:tcW w:w="2410" w:type="dxa"/>
            <w:tcBorders>
              <w:top w:val="single" w:sz="4" w:space="0" w:color="auto"/>
              <w:left w:val="single" w:sz="4" w:space="0" w:color="auto"/>
              <w:bottom w:val="single" w:sz="4" w:space="0" w:color="auto"/>
              <w:right w:val="single" w:sz="4" w:space="0" w:color="auto"/>
            </w:tcBorders>
          </w:tcPr>
          <w:p w14:paraId="7EEB240C" w14:textId="77777777" w:rsidR="006E03C2" w:rsidRPr="008748AA" w:rsidRDefault="006E03C2" w:rsidP="00D5787D">
            <w:pPr>
              <w:spacing w:before="40" w:after="0"/>
              <w:ind w:left="0"/>
              <w:jc w:val="center"/>
              <w:rPr>
                <w:noProof/>
                <w:sz w:val="18"/>
              </w:rPr>
            </w:pPr>
            <w:r w:rsidRPr="008748AA">
              <w:rPr>
                <w:noProof/>
                <w:sz w:val="18"/>
              </w:rPr>
              <w:t>Tomas de corriente para cargar dispositivos de los asistentes</w:t>
            </w:r>
          </w:p>
          <w:sdt>
            <w:sdtPr>
              <w:rPr>
                <w:noProof/>
                <w:sz w:val="18"/>
              </w:rPr>
              <w:id w:val="29543243"/>
              <w14:checkbox>
                <w14:checked w14:val="0"/>
                <w14:checkedState w14:val="2612" w14:font="MS Gothic"/>
                <w14:uncheckedState w14:val="2610" w14:font="MS Gothic"/>
              </w14:checkbox>
            </w:sdtPr>
            <w:sdtEndPr/>
            <w:sdtContent>
              <w:p w14:paraId="1DD2DDA4" w14:textId="6CDB74EE" w:rsidR="006E03C2" w:rsidRPr="008748AA" w:rsidRDefault="005E2092" w:rsidP="00D5787D">
                <w:pPr>
                  <w:spacing w:before="40" w:after="0"/>
                  <w:jc w:val="center"/>
                  <w:rPr>
                    <w:noProof/>
                    <w:sz w:val="18"/>
                  </w:rPr>
                </w:pPr>
                <w:r>
                  <w:rPr>
                    <w:rFonts w:ascii="MS Gothic" w:eastAsia="MS Gothic" w:hAnsi="MS Gothic" w:hint="eastAsia"/>
                    <w:noProof/>
                    <w:sz w:val="18"/>
                  </w:rPr>
                  <w:t>☐</w:t>
                </w:r>
              </w:p>
            </w:sdtContent>
          </w:sdt>
        </w:tc>
        <w:tc>
          <w:tcPr>
            <w:tcW w:w="1842" w:type="dxa"/>
            <w:tcBorders>
              <w:top w:val="single" w:sz="4" w:space="0" w:color="auto"/>
              <w:left w:val="single" w:sz="4" w:space="0" w:color="auto"/>
              <w:bottom w:val="single" w:sz="4" w:space="0" w:color="auto"/>
              <w:right w:val="single" w:sz="4" w:space="0" w:color="auto"/>
            </w:tcBorders>
          </w:tcPr>
          <w:p w14:paraId="3D8DAB07" w14:textId="77777777" w:rsidR="006E03C2" w:rsidRPr="008748AA" w:rsidRDefault="006E03C2" w:rsidP="00D5787D">
            <w:pPr>
              <w:spacing w:before="40" w:after="0"/>
              <w:jc w:val="center"/>
              <w:rPr>
                <w:noProof/>
                <w:sz w:val="18"/>
              </w:rPr>
            </w:pPr>
            <w:r w:rsidRPr="008748AA">
              <w:rPr>
                <w:noProof/>
                <w:sz w:val="18"/>
              </w:rPr>
              <w:t>Lugar adaptado para personas con discapacidad</w:t>
            </w:r>
          </w:p>
          <w:sdt>
            <w:sdtPr>
              <w:rPr>
                <w:noProof/>
                <w:sz w:val="18"/>
              </w:rPr>
              <w:id w:val="-310949865"/>
              <w14:checkbox>
                <w14:checked w14:val="0"/>
                <w14:checkedState w14:val="2612" w14:font="MS Gothic"/>
                <w14:uncheckedState w14:val="2610" w14:font="MS Gothic"/>
              </w14:checkbox>
            </w:sdtPr>
            <w:sdtEndPr/>
            <w:sdtContent>
              <w:p w14:paraId="7EE70C32" w14:textId="2C098358" w:rsidR="006E03C2" w:rsidRPr="008748AA" w:rsidRDefault="005E2092" w:rsidP="00D5787D">
                <w:pPr>
                  <w:spacing w:before="40" w:after="0"/>
                  <w:jc w:val="center"/>
                  <w:rPr>
                    <w:noProof/>
                    <w:sz w:val="18"/>
                  </w:rPr>
                </w:pPr>
                <w:r>
                  <w:rPr>
                    <w:rFonts w:ascii="MS Gothic" w:eastAsia="MS Gothic" w:hAnsi="MS Gothic" w:hint="eastAsia"/>
                    <w:noProof/>
                    <w:sz w:val="18"/>
                  </w:rPr>
                  <w:t>☐</w:t>
                </w:r>
              </w:p>
            </w:sdtContent>
          </w:sdt>
        </w:tc>
      </w:tr>
    </w:tbl>
    <w:p w14:paraId="42A6FF36" w14:textId="77777777" w:rsidR="00FF423A" w:rsidRDefault="00FF423A" w:rsidP="00CD32B3"/>
    <w:tbl>
      <w:tblPr>
        <w:tblStyle w:val="TablaJNIC"/>
        <w:tblW w:w="8497" w:type="dxa"/>
        <w:tblLook w:val="0420" w:firstRow="1" w:lastRow="0" w:firstColumn="0" w:lastColumn="0" w:noHBand="0" w:noVBand="1"/>
      </w:tblPr>
      <w:tblGrid>
        <w:gridCol w:w="4245"/>
        <w:gridCol w:w="4252"/>
      </w:tblGrid>
      <w:tr w:rsidR="00CD32B3" w14:paraId="1C947561" w14:textId="77777777" w:rsidTr="00D5787D">
        <w:trPr>
          <w:cnfStyle w:val="100000000000" w:firstRow="1" w:lastRow="0" w:firstColumn="0" w:lastColumn="0" w:oddVBand="0" w:evenVBand="0" w:oddHBand="0" w:evenHBand="0" w:firstRowFirstColumn="0" w:firstRowLastColumn="0" w:lastRowFirstColumn="0" w:lastRowLastColumn="0"/>
          <w:trHeight w:val="413"/>
        </w:trPr>
        <w:tc>
          <w:tcPr>
            <w:tcW w:w="8497" w:type="dxa"/>
            <w:gridSpan w:val="2"/>
          </w:tcPr>
          <w:p w14:paraId="1519DF33" w14:textId="77777777" w:rsidR="00CD32B3" w:rsidRDefault="00CD32B3" w:rsidP="00D5787D">
            <w:r>
              <w:rPr>
                <w:sz w:val="18"/>
              </w:rPr>
              <w:t>Transportes y accesos al lugar del evento, parkings, etc.</w:t>
            </w:r>
          </w:p>
        </w:tc>
      </w:tr>
      <w:tr w:rsidR="00CD32B3" w14:paraId="5910572C" w14:textId="77777777" w:rsidTr="006E03C2">
        <w:trPr>
          <w:cnfStyle w:val="000000100000" w:firstRow="0" w:lastRow="0" w:firstColumn="0" w:lastColumn="0" w:oddVBand="0" w:evenVBand="0" w:oddHBand="1" w:evenHBand="0" w:firstRowFirstColumn="0" w:firstRowLastColumn="0" w:lastRowFirstColumn="0" w:lastRowLastColumn="0"/>
          <w:trHeight w:val="1844"/>
        </w:trPr>
        <w:sdt>
          <w:sdtPr>
            <w:id w:val="1948427403"/>
            <w:placeholder>
              <w:docPart w:val="DefaultPlaceholder_-1854013440"/>
            </w:placeholder>
            <w:showingPlcHdr/>
          </w:sdtPr>
          <w:sdtEndPr/>
          <w:sdtContent>
            <w:tc>
              <w:tcPr>
                <w:tcW w:w="0" w:type="dxa"/>
                <w:gridSpan w:val="2"/>
              </w:tcPr>
              <w:p w14:paraId="0667D984" w14:textId="5BD034B6" w:rsidR="00FF423A" w:rsidRDefault="005E2092" w:rsidP="006E03C2">
                <w:pPr>
                  <w:ind w:left="0"/>
                </w:pPr>
                <w:r w:rsidRPr="006A247E">
                  <w:rPr>
                    <w:rStyle w:val="Textodelmarcadordeposicin"/>
                  </w:rPr>
                  <w:t>Haga clic o pulse aquí para escribir texto.</w:t>
                </w:r>
              </w:p>
            </w:tc>
          </w:sdtContent>
        </w:sdt>
      </w:tr>
      <w:tr w:rsidR="00CD32B3" w14:paraId="7A7C7F32" w14:textId="77777777" w:rsidTr="00D5787D">
        <w:tblPrEx>
          <w:tblLook w:val="06A0" w:firstRow="1" w:lastRow="0" w:firstColumn="1" w:lastColumn="0" w:noHBand="1" w:noVBand="1"/>
        </w:tblPrEx>
        <w:trPr>
          <w:trHeight w:val="458"/>
        </w:trPr>
        <w:tc>
          <w:tcPr>
            <w:cnfStyle w:val="001000000000" w:firstRow="0" w:lastRow="0" w:firstColumn="1" w:lastColumn="0" w:oddVBand="0" w:evenVBand="0" w:oddHBand="0" w:evenHBand="0" w:firstRowFirstColumn="0" w:firstRowLastColumn="0" w:lastRowFirstColumn="0" w:lastRowLastColumn="0"/>
            <w:tcW w:w="4245" w:type="dxa"/>
            <w:tcBorders>
              <w:top w:val="single" w:sz="4" w:space="0" w:color="auto"/>
              <w:bottom w:val="single" w:sz="4" w:space="0" w:color="auto"/>
            </w:tcBorders>
            <w:tcMar>
              <w:right w:w="113" w:type="dxa"/>
            </w:tcMar>
          </w:tcPr>
          <w:p w14:paraId="3B6D290D" w14:textId="77777777" w:rsidR="00CD32B3" w:rsidRPr="008748AA" w:rsidRDefault="00CD32B3" w:rsidP="00D5787D">
            <w:pPr>
              <w:ind w:left="0"/>
              <w:jc w:val="right"/>
              <w:rPr>
                <w:noProof/>
                <w:sz w:val="18"/>
              </w:rPr>
            </w:pPr>
            <w:r w:rsidRPr="008748AA">
              <w:rPr>
                <w:noProof/>
                <w:sz w:val="18"/>
              </w:rPr>
              <w:t>Plazas de parking cercanas a la sede de  celebración</w:t>
            </w:r>
            <w:r w:rsidRPr="008748AA">
              <w:rPr>
                <w:noProof/>
                <w:sz w:val="18"/>
              </w:rPr>
              <w:br/>
            </w:r>
            <w:r w:rsidRPr="008748AA">
              <w:rPr>
                <w:b w:val="0"/>
                <w:noProof/>
                <w:sz w:val="18"/>
              </w:rPr>
              <w:t>(en un rango de 1 Km.)</w:t>
            </w:r>
          </w:p>
        </w:tc>
        <w:sdt>
          <w:sdtPr>
            <w:rPr>
              <w:noProof/>
            </w:rPr>
            <w:id w:val="-753667506"/>
            <w:placeholder>
              <w:docPart w:val="DefaultPlaceholder_-1854013440"/>
            </w:placeholder>
            <w:showingPlcHdr/>
          </w:sdtPr>
          <w:sdtEndPr/>
          <w:sdtContent>
            <w:tc>
              <w:tcPr>
                <w:tcW w:w="4252" w:type="dxa"/>
                <w:vAlign w:val="top"/>
              </w:tcPr>
              <w:p w14:paraId="65CCBD06" w14:textId="0C906204" w:rsidR="00CD32B3" w:rsidRDefault="005E2092" w:rsidP="00D5787D">
                <w:pPr>
                  <w:spacing w:before="120" w:after="0"/>
                  <w:ind w:left="0"/>
                  <w:jc w:val="center"/>
                  <w:cnfStyle w:val="000000000000" w:firstRow="0" w:lastRow="0" w:firstColumn="0" w:lastColumn="0" w:oddVBand="0" w:evenVBand="0" w:oddHBand="0" w:evenHBand="0" w:firstRowFirstColumn="0" w:firstRowLastColumn="0" w:lastRowFirstColumn="0" w:lastRowLastColumn="0"/>
                  <w:rPr>
                    <w:noProof/>
                  </w:rPr>
                </w:pPr>
                <w:r w:rsidRPr="006A247E">
                  <w:rPr>
                    <w:rStyle w:val="Textodelmarcadordeposicin"/>
                  </w:rPr>
                  <w:t>Haga clic o pulse aquí para escribir texto.</w:t>
                </w:r>
              </w:p>
            </w:tc>
          </w:sdtContent>
        </w:sdt>
      </w:tr>
    </w:tbl>
    <w:p w14:paraId="5ECFB1B2" w14:textId="5F1C0F6E" w:rsidR="00CD32B3" w:rsidRDefault="00CD32B3" w:rsidP="00CD32B3"/>
    <w:tbl>
      <w:tblPr>
        <w:tblStyle w:val="TablaJNIC"/>
        <w:tblW w:w="8497" w:type="dxa"/>
        <w:tblLook w:val="0420" w:firstRow="1" w:lastRow="0" w:firstColumn="0" w:lastColumn="0" w:noHBand="0" w:noVBand="1"/>
      </w:tblPr>
      <w:tblGrid>
        <w:gridCol w:w="4245"/>
        <w:gridCol w:w="4252"/>
      </w:tblGrid>
      <w:tr w:rsidR="00CD32B3" w14:paraId="43970AA9" w14:textId="77777777" w:rsidTr="00D5787D">
        <w:trPr>
          <w:cnfStyle w:val="100000000000" w:firstRow="1" w:lastRow="0" w:firstColumn="0" w:lastColumn="0" w:oddVBand="0" w:evenVBand="0" w:oddHBand="0" w:evenHBand="0" w:firstRowFirstColumn="0" w:firstRowLastColumn="0" w:lastRowFirstColumn="0" w:lastRowLastColumn="0"/>
          <w:trHeight w:val="413"/>
        </w:trPr>
        <w:tc>
          <w:tcPr>
            <w:tcW w:w="8497" w:type="dxa"/>
            <w:gridSpan w:val="2"/>
          </w:tcPr>
          <w:p w14:paraId="43B64C39" w14:textId="77777777" w:rsidR="00CD32B3" w:rsidRDefault="00CD32B3" w:rsidP="00D5787D">
            <w:r>
              <w:rPr>
                <w:sz w:val="18"/>
              </w:rPr>
              <w:t>Opciones de alojamiento en la zona, cantidad, calidad y cercanía</w:t>
            </w:r>
          </w:p>
        </w:tc>
      </w:tr>
      <w:tr w:rsidR="00CD32B3" w14:paraId="612FE9B5" w14:textId="77777777" w:rsidTr="006E03C2">
        <w:trPr>
          <w:cnfStyle w:val="000000100000" w:firstRow="0" w:lastRow="0" w:firstColumn="0" w:lastColumn="0" w:oddVBand="0" w:evenVBand="0" w:oddHBand="1" w:evenHBand="0" w:firstRowFirstColumn="0" w:firstRowLastColumn="0" w:lastRowFirstColumn="0" w:lastRowLastColumn="0"/>
          <w:trHeight w:val="1878"/>
        </w:trPr>
        <w:tc>
          <w:tcPr>
            <w:tcW w:w="0" w:type="dxa"/>
            <w:gridSpan w:val="2"/>
          </w:tcPr>
          <w:p w14:paraId="1480DB13" w14:textId="77777777" w:rsidR="00CD32B3" w:rsidRDefault="00CD32B3" w:rsidP="00D5787D">
            <w:pPr>
              <w:rPr>
                <w:sz w:val="18"/>
              </w:rPr>
            </w:pPr>
          </w:p>
          <w:sdt>
            <w:sdtPr>
              <w:rPr>
                <w:sz w:val="18"/>
              </w:rPr>
              <w:id w:val="1353002243"/>
              <w:placeholder>
                <w:docPart w:val="DefaultPlaceholder_-1854013440"/>
              </w:placeholder>
              <w:showingPlcHdr/>
            </w:sdtPr>
            <w:sdtEndPr/>
            <w:sdtContent>
              <w:p w14:paraId="2E612E09" w14:textId="13353810" w:rsidR="00CD32B3" w:rsidRDefault="005E2092" w:rsidP="00D5787D">
                <w:pPr>
                  <w:rPr>
                    <w:sz w:val="18"/>
                  </w:rPr>
                </w:pPr>
                <w:r w:rsidRPr="006A247E">
                  <w:rPr>
                    <w:rStyle w:val="Textodelmarcadordeposicin"/>
                  </w:rPr>
                  <w:t>Haga clic o pulse aquí para escribir texto.</w:t>
                </w:r>
              </w:p>
            </w:sdtContent>
          </w:sdt>
        </w:tc>
      </w:tr>
      <w:tr w:rsidR="00CD32B3" w14:paraId="24E39B0A" w14:textId="77777777" w:rsidTr="00D5787D">
        <w:tblPrEx>
          <w:tblLook w:val="06A0" w:firstRow="1" w:lastRow="0" w:firstColumn="1" w:lastColumn="0" w:noHBand="1" w:noVBand="1"/>
        </w:tblPrEx>
        <w:trPr>
          <w:trHeight w:val="459"/>
        </w:trPr>
        <w:tc>
          <w:tcPr>
            <w:cnfStyle w:val="001000000000" w:firstRow="0" w:lastRow="0" w:firstColumn="1" w:lastColumn="0" w:oddVBand="0" w:evenVBand="0" w:oddHBand="0" w:evenHBand="0" w:firstRowFirstColumn="0" w:firstRowLastColumn="0" w:lastRowFirstColumn="0" w:lastRowLastColumn="0"/>
            <w:tcW w:w="4245" w:type="dxa"/>
            <w:tcBorders>
              <w:top w:val="single" w:sz="4" w:space="0" w:color="auto"/>
              <w:bottom w:val="single" w:sz="4" w:space="0" w:color="auto"/>
            </w:tcBorders>
            <w:tcMar>
              <w:right w:w="113" w:type="dxa"/>
            </w:tcMar>
          </w:tcPr>
          <w:p w14:paraId="3170331B" w14:textId="77777777" w:rsidR="00CD32B3" w:rsidRPr="008748AA" w:rsidRDefault="00CD32B3" w:rsidP="00D5787D">
            <w:pPr>
              <w:ind w:left="0"/>
              <w:jc w:val="right"/>
              <w:rPr>
                <w:noProof/>
                <w:sz w:val="18"/>
              </w:rPr>
            </w:pPr>
            <w:r w:rsidRPr="008748AA">
              <w:rPr>
                <w:noProof/>
                <w:sz w:val="18"/>
              </w:rPr>
              <w:t>Nº de hoteles de 3 o más estrellas cercanos</w:t>
            </w:r>
            <w:r w:rsidRPr="008748AA">
              <w:rPr>
                <w:noProof/>
                <w:sz w:val="18"/>
              </w:rPr>
              <w:br/>
            </w:r>
            <w:r w:rsidRPr="008748AA">
              <w:rPr>
                <w:b w:val="0"/>
                <w:noProof/>
                <w:sz w:val="18"/>
              </w:rPr>
              <w:t>(en un rango de 3 Km.)</w:t>
            </w:r>
          </w:p>
        </w:tc>
        <w:sdt>
          <w:sdtPr>
            <w:rPr>
              <w:noProof/>
            </w:rPr>
            <w:id w:val="-1507585518"/>
            <w:placeholder>
              <w:docPart w:val="DefaultPlaceholder_-1854013440"/>
            </w:placeholder>
            <w:showingPlcHdr/>
          </w:sdtPr>
          <w:sdtEndPr/>
          <w:sdtContent>
            <w:tc>
              <w:tcPr>
                <w:tcW w:w="4252" w:type="dxa"/>
                <w:vAlign w:val="top"/>
              </w:tcPr>
              <w:p w14:paraId="38656515" w14:textId="4C89838B" w:rsidR="00CD32B3" w:rsidRDefault="005E2092" w:rsidP="00D5787D">
                <w:pPr>
                  <w:spacing w:before="120" w:after="0"/>
                  <w:ind w:left="0"/>
                  <w:jc w:val="center"/>
                  <w:cnfStyle w:val="000000000000" w:firstRow="0" w:lastRow="0" w:firstColumn="0" w:lastColumn="0" w:oddVBand="0" w:evenVBand="0" w:oddHBand="0" w:evenHBand="0" w:firstRowFirstColumn="0" w:firstRowLastColumn="0" w:lastRowFirstColumn="0" w:lastRowLastColumn="0"/>
                  <w:rPr>
                    <w:noProof/>
                  </w:rPr>
                </w:pPr>
                <w:r w:rsidRPr="006A247E">
                  <w:rPr>
                    <w:rStyle w:val="Textodelmarcadordeposicin"/>
                  </w:rPr>
                  <w:t>Haga clic o pulse aquí para escribir texto.</w:t>
                </w:r>
              </w:p>
            </w:tc>
          </w:sdtContent>
        </w:sdt>
      </w:tr>
    </w:tbl>
    <w:p w14:paraId="5288D3AA" w14:textId="4F14EECD" w:rsidR="00CD32B3" w:rsidRDefault="00CD32B3" w:rsidP="00CD32B3"/>
    <w:tbl>
      <w:tblPr>
        <w:tblStyle w:val="TablaJNIC"/>
        <w:tblW w:w="8497" w:type="dxa"/>
        <w:tblLook w:val="0420" w:firstRow="1" w:lastRow="0" w:firstColumn="0" w:lastColumn="0" w:noHBand="0" w:noVBand="1"/>
      </w:tblPr>
      <w:tblGrid>
        <w:gridCol w:w="2547"/>
        <w:gridCol w:w="992"/>
        <w:gridCol w:w="4958"/>
      </w:tblGrid>
      <w:tr w:rsidR="00FF423A" w14:paraId="7868FC8F" w14:textId="77777777" w:rsidTr="00D5787D">
        <w:trPr>
          <w:cnfStyle w:val="100000000000" w:firstRow="1" w:lastRow="0" w:firstColumn="0" w:lastColumn="0" w:oddVBand="0" w:evenVBand="0" w:oddHBand="0" w:evenHBand="0" w:firstRowFirstColumn="0" w:firstRowLastColumn="0" w:lastRowFirstColumn="0" w:lastRowLastColumn="0"/>
          <w:trHeight w:val="413"/>
        </w:trPr>
        <w:tc>
          <w:tcPr>
            <w:tcW w:w="8497" w:type="dxa"/>
            <w:gridSpan w:val="3"/>
          </w:tcPr>
          <w:p w14:paraId="468BB343" w14:textId="77777777" w:rsidR="00FF423A" w:rsidRDefault="00FF423A" w:rsidP="00D5787D">
            <w:pPr>
              <w:rPr>
                <w:sz w:val="18"/>
              </w:rPr>
            </w:pPr>
            <w:r>
              <w:rPr>
                <w:sz w:val="18"/>
              </w:rPr>
              <w:t>Servicios de hostelería: Disponibilidad de catering para pausas café, o comida.</w:t>
            </w:r>
          </w:p>
        </w:tc>
      </w:tr>
      <w:tr w:rsidR="00FF423A" w14:paraId="22F820C7" w14:textId="77777777" w:rsidTr="006E03C2">
        <w:trPr>
          <w:cnfStyle w:val="000000100000" w:firstRow="0" w:lastRow="0" w:firstColumn="0" w:lastColumn="0" w:oddVBand="0" w:evenVBand="0" w:oddHBand="1" w:evenHBand="0" w:firstRowFirstColumn="0" w:firstRowLastColumn="0" w:lastRowFirstColumn="0" w:lastRowLastColumn="0"/>
          <w:trHeight w:val="1756"/>
        </w:trPr>
        <w:sdt>
          <w:sdtPr>
            <w:id w:val="448213384"/>
            <w:placeholder>
              <w:docPart w:val="DefaultPlaceholder_-1854013440"/>
            </w:placeholder>
            <w:showingPlcHdr/>
          </w:sdtPr>
          <w:sdtEndPr/>
          <w:sdtContent>
            <w:tc>
              <w:tcPr>
                <w:tcW w:w="0" w:type="dxa"/>
                <w:gridSpan w:val="3"/>
                <w:tcBorders>
                  <w:bottom w:val="single" w:sz="4" w:space="0" w:color="auto"/>
                </w:tcBorders>
              </w:tcPr>
              <w:p w14:paraId="6EADF760" w14:textId="42BCF215" w:rsidR="00FF423A" w:rsidRDefault="005E2092" w:rsidP="00D5787D">
                <w:r w:rsidRPr="006A247E">
                  <w:rPr>
                    <w:rStyle w:val="Textodelmarcadordeposicin"/>
                  </w:rPr>
                  <w:t>Haga clic o pulse aquí para escribir texto.</w:t>
                </w:r>
              </w:p>
            </w:tc>
          </w:sdtContent>
        </w:sdt>
      </w:tr>
      <w:tr w:rsidR="00FF423A" w14:paraId="4FAEB283" w14:textId="77777777" w:rsidTr="006E03C2">
        <w:tblPrEx>
          <w:tblLook w:val="06A0" w:firstRow="1" w:lastRow="0" w:firstColumn="1" w:lastColumn="0" w:noHBand="1" w:noVBand="1"/>
        </w:tblPrEx>
        <w:trPr>
          <w:trHeight w:val="434"/>
        </w:trPr>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4" w:space="0" w:color="auto"/>
              <w:left w:val="single" w:sz="4" w:space="0" w:color="auto"/>
              <w:bottom w:val="single" w:sz="4" w:space="0" w:color="auto"/>
              <w:right w:val="single" w:sz="4" w:space="0" w:color="auto"/>
            </w:tcBorders>
          </w:tcPr>
          <w:p w14:paraId="240E325C" w14:textId="77777777" w:rsidR="00FF423A" w:rsidRPr="00510932" w:rsidRDefault="00FF423A" w:rsidP="00D5787D">
            <w:pPr>
              <w:spacing w:after="0"/>
              <w:jc w:val="center"/>
              <w:rPr>
                <w:noProof/>
              </w:rPr>
            </w:pPr>
            <w:r>
              <w:rPr>
                <w:noProof/>
              </w:rPr>
              <w:t>CARACTERÍSTICAS DEL FORMATO PRESENCIAL</w:t>
            </w:r>
          </w:p>
        </w:tc>
      </w:tr>
      <w:tr w:rsidR="00FF423A" w14:paraId="218E108C" w14:textId="77777777" w:rsidTr="006E03C2">
        <w:tblPrEx>
          <w:tblLook w:val="06A0" w:firstRow="1" w:lastRow="0" w:firstColumn="1" w:lastColumn="0" w:noHBand="1" w:noVBand="1"/>
        </w:tblPrEx>
        <w:trPr>
          <w:trHeight w:val="1148"/>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tcMar>
              <w:right w:w="113" w:type="dxa"/>
            </w:tcMar>
          </w:tcPr>
          <w:p w14:paraId="36D34B6A" w14:textId="77777777" w:rsidR="00FF423A" w:rsidRPr="008748AA" w:rsidRDefault="00FF423A" w:rsidP="00D5787D">
            <w:pPr>
              <w:ind w:left="0"/>
              <w:jc w:val="right"/>
              <w:rPr>
                <w:noProof/>
                <w:sz w:val="18"/>
              </w:rPr>
            </w:pPr>
            <w:r w:rsidRPr="008748AA">
              <w:rPr>
                <w:noProof/>
                <w:sz w:val="18"/>
              </w:rPr>
              <w:t>Otros características generales</w:t>
            </w:r>
          </w:p>
        </w:tc>
        <w:tc>
          <w:tcPr>
            <w:tcW w:w="992" w:type="dxa"/>
            <w:tcBorders>
              <w:top w:val="single" w:sz="4" w:space="0" w:color="auto"/>
              <w:left w:val="single" w:sz="4" w:space="0" w:color="auto"/>
              <w:bottom w:val="single" w:sz="4" w:space="0" w:color="auto"/>
              <w:right w:val="single" w:sz="4" w:space="0" w:color="auto"/>
            </w:tcBorders>
          </w:tcPr>
          <w:p w14:paraId="6300FF3E" w14:textId="77777777" w:rsidR="00FF423A" w:rsidRPr="008748AA" w:rsidRDefault="00FF423A" w:rsidP="00D5787D">
            <w:pPr>
              <w:spacing w:before="40" w:after="0"/>
              <w:ind w:left="0"/>
              <w:jc w:val="center"/>
              <w:cnfStyle w:val="000000000000" w:firstRow="0" w:lastRow="0" w:firstColumn="0" w:lastColumn="0" w:oddVBand="0" w:evenVBand="0" w:oddHBand="0" w:evenHBand="0" w:firstRowFirstColumn="0" w:firstRowLastColumn="0" w:lastRowFirstColumn="0" w:lastRowLastColumn="0"/>
              <w:rPr>
                <w:noProof/>
                <w:sz w:val="18"/>
              </w:rPr>
            </w:pPr>
            <w:r w:rsidRPr="008748AA">
              <w:rPr>
                <w:noProof/>
                <w:sz w:val="18"/>
              </w:rPr>
              <w:t>Fotógrafo</w:t>
            </w:r>
          </w:p>
          <w:sdt>
            <w:sdtPr>
              <w:rPr>
                <w:noProof/>
                <w:sz w:val="18"/>
              </w:rPr>
              <w:id w:val="-681906382"/>
              <w14:checkbox>
                <w14:checked w14:val="0"/>
                <w14:checkedState w14:val="2612" w14:font="MS Gothic"/>
                <w14:uncheckedState w14:val="2610" w14:font="MS Gothic"/>
              </w14:checkbox>
            </w:sdtPr>
            <w:sdtEndPr/>
            <w:sdtContent>
              <w:p w14:paraId="384CD048" w14:textId="1FE00AE8" w:rsidR="00FF423A" w:rsidRPr="008748AA" w:rsidRDefault="005E2092" w:rsidP="00D5787D">
                <w:pPr>
                  <w:spacing w:before="40" w:after="0"/>
                  <w:ind w:left="0"/>
                  <w:jc w:val="center"/>
                  <w:cnfStyle w:val="000000000000" w:firstRow="0" w:lastRow="0" w:firstColumn="0" w:lastColumn="0" w:oddVBand="0" w:evenVBand="0" w:oddHBand="0" w:evenHBand="0" w:firstRowFirstColumn="0" w:firstRowLastColumn="0" w:lastRowFirstColumn="0" w:lastRowLastColumn="0"/>
                  <w:rPr>
                    <w:noProof/>
                    <w:sz w:val="18"/>
                  </w:rPr>
                </w:pPr>
                <w:r>
                  <w:rPr>
                    <w:rFonts w:ascii="MS Gothic" w:eastAsia="MS Gothic" w:hAnsi="MS Gothic" w:hint="eastAsia"/>
                    <w:noProof/>
                    <w:sz w:val="18"/>
                  </w:rPr>
                  <w:t>☐</w:t>
                </w:r>
              </w:p>
            </w:sdtContent>
          </w:sdt>
        </w:tc>
        <w:tc>
          <w:tcPr>
            <w:tcW w:w="4958" w:type="dxa"/>
            <w:tcBorders>
              <w:top w:val="single" w:sz="4" w:space="0" w:color="auto"/>
              <w:left w:val="single" w:sz="4" w:space="0" w:color="auto"/>
              <w:bottom w:val="single" w:sz="4" w:space="0" w:color="auto"/>
              <w:right w:val="single" w:sz="4" w:space="0" w:color="auto"/>
            </w:tcBorders>
          </w:tcPr>
          <w:p w14:paraId="75DF1D10" w14:textId="77777777" w:rsidR="00FF423A" w:rsidRPr="008748AA" w:rsidRDefault="00FF423A" w:rsidP="00D5787D">
            <w:pPr>
              <w:spacing w:before="40" w:after="0"/>
              <w:ind w:left="0"/>
              <w:jc w:val="center"/>
              <w:cnfStyle w:val="000000000000" w:firstRow="0" w:lastRow="0" w:firstColumn="0" w:lastColumn="0" w:oddVBand="0" w:evenVBand="0" w:oddHBand="0" w:evenHBand="0" w:firstRowFirstColumn="0" w:firstRowLastColumn="0" w:lastRowFirstColumn="0" w:lastRowLastColumn="0"/>
              <w:rPr>
                <w:noProof/>
                <w:sz w:val="18"/>
              </w:rPr>
            </w:pPr>
            <w:r w:rsidRPr="008748AA">
              <w:rPr>
                <w:noProof/>
                <w:sz w:val="18"/>
              </w:rPr>
              <w:t>Posibilidad de menús especiales (celiacos/sin gluten, etc.)</w:t>
            </w:r>
          </w:p>
          <w:sdt>
            <w:sdtPr>
              <w:rPr>
                <w:noProof/>
                <w:sz w:val="18"/>
              </w:rPr>
              <w:id w:val="700522150"/>
              <w14:checkbox>
                <w14:checked w14:val="0"/>
                <w14:checkedState w14:val="2612" w14:font="MS Gothic"/>
                <w14:uncheckedState w14:val="2610" w14:font="MS Gothic"/>
              </w14:checkbox>
            </w:sdtPr>
            <w:sdtEndPr/>
            <w:sdtContent>
              <w:p w14:paraId="0B6AF6E3" w14:textId="67686AF2" w:rsidR="00FF423A" w:rsidRPr="008748AA" w:rsidRDefault="005E2092" w:rsidP="00D5787D">
                <w:pPr>
                  <w:spacing w:before="40" w:after="0"/>
                  <w:ind w:left="0"/>
                  <w:jc w:val="center"/>
                  <w:cnfStyle w:val="000000000000" w:firstRow="0" w:lastRow="0" w:firstColumn="0" w:lastColumn="0" w:oddVBand="0" w:evenVBand="0" w:oddHBand="0" w:evenHBand="0" w:firstRowFirstColumn="0" w:firstRowLastColumn="0" w:lastRowFirstColumn="0" w:lastRowLastColumn="0"/>
                  <w:rPr>
                    <w:noProof/>
                    <w:sz w:val="18"/>
                  </w:rPr>
                </w:pPr>
                <w:r>
                  <w:rPr>
                    <w:rFonts w:ascii="MS Gothic" w:eastAsia="MS Gothic" w:hAnsi="MS Gothic" w:hint="eastAsia"/>
                    <w:noProof/>
                    <w:sz w:val="18"/>
                  </w:rPr>
                  <w:t>☐</w:t>
                </w:r>
              </w:p>
            </w:sdtContent>
          </w:sdt>
        </w:tc>
      </w:tr>
    </w:tbl>
    <w:p w14:paraId="711A0071" w14:textId="102A84DE" w:rsidR="00FF423A" w:rsidRDefault="00FF423A" w:rsidP="006E03C2"/>
    <w:p w14:paraId="4A380081" w14:textId="6178361E" w:rsidR="006E03C2" w:rsidRDefault="006E03C2" w:rsidP="006E03C2"/>
    <w:p w14:paraId="5BC11442" w14:textId="77777777" w:rsidR="006E03C2" w:rsidRDefault="006E03C2" w:rsidP="006E03C2"/>
    <w:p w14:paraId="7E2B6F7E" w14:textId="1D75D24D" w:rsidR="0039303D" w:rsidRDefault="0039303D" w:rsidP="0039303D">
      <w:pPr>
        <w:pStyle w:val="Ttulo3"/>
      </w:pPr>
      <w:r>
        <w:t>Características de la plataforma online</w:t>
      </w:r>
      <w:r w:rsidR="008748AA">
        <w:t xml:space="preserve"> (contingencias)</w:t>
      </w:r>
    </w:p>
    <w:tbl>
      <w:tblPr>
        <w:tblStyle w:val="TablaJNIC"/>
        <w:tblW w:w="8497" w:type="dxa"/>
        <w:tblCellMar>
          <w:left w:w="57" w:type="dxa"/>
        </w:tblCellMar>
        <w:tblLook w:val="0620" w:firstRow="1" w:lastRow="0" w:firstColumn="0" w:lastColumn="0" w:noHBand="1" w:noVBand="1"/>
      </w:tblPr>
      <w:tblGrid>
        <w:gridCol w:w="3681"/>
        <w:gridCol w:w="4816"/>
      </w:tblGrid>
      <w:tr w:rsidR="00E10EA7" w14:paraId="6A6C16BF" w14:textId="77777777" w:rsidTr="008748AA">
        <w:trPr>
          <w:cnfStyle w:val="100000000000" w:firstRow="1" w:lastRow="0" w:firstColumn="0" w:lastColumn="0" w:oddVBand="0" w:evenVBand="0" w:oddHBand="0" w:evenHBand="0" w:firstRowFirstColumn="0" w:firstRowLastColumn="0" w:lastRowFirstColumn="0" w:lastRowLastColumn="0"/>
        </w:trPr>
        <w:tc>
          <w:tcPr>
            <w:tcW w:w="8497" w:type="dxa"/>
            <w:gridSpan w:val="2"/>
            <w:tcMar>
              <w:right w:w="57" w:type="dxa"/>
            </w:tcMar>
          </w:tcPr>
          <w:p w14:paraId="271EFA11" w14:textId="514DA986" w:rsidR="00E10EA7" w:rsidRPr="006A0310" w:rsidRDefault="00E10EA7" w:rsidP="003F3CF6">
            <w:pPr>
              <w:spacing w:before="120"/>
              <w:jc w:val="left"/>
              <w:rPr>
                <w:b w:val="0"/>
              </w:rPr>
            </w:pPr>
            <w:r>
              <w:rPr>
                <w:b w:val="0"/>
                <w:sz w:val="18"/>
              </w:rPr>
              <w:t xml:space="preserve">Plataforma online, características técnicas, aforo, </w:t>
            </w:r>
            <w:r w:rsidR="003F3CF6">
              <w:rPr>
                <w:b w:val="0"/>
                <w:sz w:val="18"/>
              </w:rPr>
              <w:t xml:space="preserve">modificaciones sobre la </w:t>
            </w:r>
            <w:r>
              <w:rPr>
                <w:b w:val="0"/>
                <w:sz w:val="18"/>
              </w:rPr>
              <w:t xml:space="preserve">distribución de los tracks </w:t>
            </w:r>
            <w:r w:rsidR="003F3CF6">
              <w:rPr>
                <w:b w:val="0"/>
                <w:sz w:val="18"/>
              </w:rPr>
              <w:t>o la</w:t>
            </w:r>
            <w:r>
              <w:rPr>
                <w:b w:val="0"/>
                <w:sz w:val="18"/>
              </w:rPr>
              <w:t xml:space="preserve"> duración del evento, </w:t>
            </w:r>
            <w:r w:rsidR="003F3CF6">
              <w:rPr>
                <w:b w:val="0"/>
                <w:sz w:val="18"/>
              </w:rPr>
              <w:t xml:space="preserve">tipo de ponencias </w:t>
            </w:r>
            <w:r w:rsidR="00F54A83">
              <w:rPr>
                <w:b w:val="0"/>
                <w:sz w:val="18"/>
              </w:rPr>
              <w:t>Keynote</w:t>
            </w:r>
            <w:r w:rsidR="003F3CF6">
              <w:rPr>
                <w:b w:val="0"/>
                <w:sz w:val="18"/>
              </w:rPr>
              <w:t xml:space="preserve">, sesiones </w:t>
            </w:r>
            <w:r w:rsidR="00F54A83">
              <w:rPr>
                <w:b w:val="0"/>
                <w:sz w:val="18"/>
              </w:rPr>
              <w:t>pregrabadas</w:t>
            </w:r>
            <w:r w:rsidR="003F3CF6">
              <w:rPr>
                <w:b w:val="0"/>
                <w:sz w:val="18"/>
              </w:rPr>
              <w:t xml:space="preserve">/en directo, </w:t>
            </w:r>
            <w:r w:rsidR="00C608C9">
              <w:rPr>
                <w:b w:val="0"/>
                <w:sz w:val="18"/>
              </w:rPr>
              <w:t xml:space="preserve">moderación, gestión de preguntas, </w:t>
            </w:r>
            <w:r w:rsidR="000D6896">
              <w:rPr>
                <w:b w:val="0"/>
                <w:sz w:val="18"/>
              </w:rPr>
              <w:t xml:space="preserve">características de la realización (Picture in </w:t>
            </w:r>
            <w:proofErr w:type="gramStart"/>
            <w:r w:rsidR="00F54A83">
              <w:rPr>
                <w:b w:val="0"/>
                <w:sz w:val="18"/>
              </w:rPr>
              <w:t>picture</w:t>
            </w:r>
            <w:r w:rsidR="000D6896">
              <w:rPr>
                <w:b w:val="0"/>
                <w:sz w:val="18"/>
              </w:rPr>
              <w:t>,…</w:t>
            </w:r>
            <w:proofErr w:type="gramEnd"/>
            <w:r w:rsidR="000D6896">
              <w:rPr>
                <w:b w:val="0"/>
                <w:sz w:val="18"/>
              </w:rPr>
              <w:t xml:space="preserve">), </w:t>
            </w:r>
            <w:r w:rsidR="003F3CF6">
              <w:rPr>
                <w:b w:val="0"/>
                <w:sz w:val="18"/>
              </w:rPr>
              <w:t>etc.</w:t>
            </w:r>
          </w:p>
        </w:tc>
      </w:tr>
      <w:tr w:rsidR="00E10EA7" w14:paraId="6AC8405B" w14:textId="77777777" w:rsidTr="0018707B">
        <w:trPr>
          <w:trHeight w:val="1882"/>
        </w:trPr>
        <w:tc>
          <w:tcPr>
            <w:tcW w:w="8497" w:type="dxa"/>
            <w:gridSpan w:val="2"/>
          </w:tcPr>
          <w:sdt>
            <w:sdtPr>
              <w:id w:val="-216749069"/>
              <w:placeholder>
                <w:docPart w:val="DefaultPlaceholder_-1854013440"/>
              </w:placeholder>
              <w:showingPlcHdr/>
            </w:sdtPr>
            <w:sdtEndPr/>
            <w:sdtContent>
              <w:p w14:paraId="540A0863" w14:textId="7060B01A" w:rsidR="00E10EA7" w:rsidRDefault="005E2092" w:rsidP="0039303D">
                <w:r w:rsidRPr="006A247E">
                  <w:rPr>
                    <w:rStyle w:val="Textodelmarcadordeposicin"/>
                  </w:rPr>
                  <w:t>Haga clic o pulse aquí para escribir texto.</w:t>
                </w:r>
              </w:p>
            </w:sdtContent>
          </w:sdt>
          <w:p w14:paraId="0AC60C08" w14:textId="69E36797" w:rsidR="00895287" w:rsidRDefault="00895287" w:rsidP="0039303D"/>
        </w:tc>
      </w:tr>
      <w:tr w:rsidR="00D65AD6" w14:paraId="3820D3ED" w14:textId="77777777" w:rsidTr="00CD7500">
        <w:tblPrEx>
          <w:tblCellMar>
            <w:left w:w="0" w:type="dxa"/>
          </w:tblCellMar>
          <w:tblLook w:val="06A0" w:firstRow="1" w:lastRow="0" w:firstColumn="1" w:lastColumn="0" w:noHBand="1" w:noVBand="1"/>
        </w:tblPrEx>
        <w:trPr>
          <w:trHeight w:val="564"/>
        </w:trPr>
        <w:tc>
          <w:tcPr>
            <w:cnfStyle w:val="001000000000" w:firstRow="0" w:lastRow="0" w:firstColumn="1" w:lastColumn="0" w:oddVBand="0" w:evenVBand="0" w:oddHBand="0" w:evenHBand="0" w:firstRowFirstColumn="0" w:firstRowLastColumn="0" w:lastRowFirstColumn="0" w:lastRowLastColumn="0"/>
            <w:tcW w:w="8497" w:type="dxa"/>
            <w:gridSpan w:val="2"/>
          </w:tcPr>
          <w:p w14:paraId="163CDE17" w14:textId="2B6D5B3D" w:rsidR="00D65AD6" w:rsidRDefault="00D65AD6" w:rsidP="0062469F">
            <w:pPr>
              <w:spacing w:after="0"/>
              <w:jc w:val="center"/>
              <w:rPr>
                <w:noProof/>
              </w:rPr>
            </w:pPr>
            <w:r>
              <w:rPr>
                <w:noProof/>
              </w:rPr>
              <w:t xml:space="preserve">CARACTERÍSTICAS FORMATO ONLINE </w:t>
            </w:r>
            <w:r w:rsidRPr="00AE22F0">
              <w:rPr>
                <w:i/>
                <w:noProof/>
                <w:u w:val="single"/>
              </w:rPr>
              <w:t>(</w:t>
            </w:r>
            <w:r>
              <w:rPr>
                <w:i/>
                <w:noProof/>
                <w:u w:val="single"/>
              </w:rPr>
              <w:t>contingencia</w:t>
            </w:r>
            <w:r w:rsidR="00CD32B3">
              <w:rPr>
                <w:i/>
                <w:noProof/>
                <w:u w:val="single"/>
              </w:rPr>
              <w:t>s</w:t>
            </w:r>
            <w:r w:rsidRPr="00AE22F0">
              <w:rPr>
                <w:i/>
                <w:noProof/>
                <w:u w:val="single"/>
              </w:rPr>
              <w:t>)</w:t>
            </w:r>
          </w:p>
        </w:tc>
      </w:tr>
      <w:tr w:rsidR="00FF423A" w14:paraId="26506214" w14:textId="77777777" w:rsidTr="008748AA">
        <w:tblPrEx>
          <w:tblCellMar>
            <w:left w:w="0" w:type="dxa"/>
          </w:tblCellMar>
          <w:tblLook w:val="06A0" w:firstRow="1" w:lastRow="0" w:firstColumn="1" w:lastColumn="0" w:noHBand="1" w:noVBand="1"/>
        </w:tblPrEx>
        <w:trPr>
          <w:trHeight w:val="458"/>
        </w:trPr>
        <w:tc>
          <w:tcPr>
            <w:cnfStyle w:val="001000000000" w:firstRow="0" w:lastRow="0" w:firstColumn="1" w:lastColumn="0" w:oddVBand="0" w:evenVBand="0" w:oddHBand="0" w:evenHBand="0" w:firstRowFirstColumn="0" w:firstRowLastColumn="0" w:lastRowFirstColumn="0" w:lastRowLastColumn="0"/>
            <w:tcW w:w="3681" w:type="dxa"/>
            <w:tcBorders>
              <w:bottom w:val="single" w:sz="4" w:space="0" w:color="auto"/>
            </w:tcBorders>
            <w:tcMar>
              <w:right w:w="113" w:type="dxa"/>
            </w:tcMar>
          </w:tcPr>
          <w:p w14:paraId="74792550" w14:textId="77C93E83" w:rsidR="00FF423A" w:rsidRPr="008748AA" w:rsidRDefault="00FF423A" w:rsidP="0062469F">
            <w:pPr>
              <w:jc w:val="right"/>
              <w:rPr>
                <w:noProof/>
                <w:sz w:val="18"/>
              </w:rPr>
            </w:pPr>
            <w:r>
              <w:rPr>
                <w:noProof/>
                <w:sz w:val="18"/>
              </w:rPr>
              <w:t>Plataforma online a utilizar</w:t>
            </w:r>
          </w:p>
        </w:tc>
        <w:sdt>
          <w:sdtPr>
            <w:rPr>
              <w:noProof/>
            </w:rPr>
            <w:id w:val="-408390593"/>
            <w:placeholder>
              <w:docPart w:val="DefaultPlaceholder_-1854013440"/>
            </w:placeholder>
            <w:showingPlcHdr/>
          </w:sdtPr>
          <w:sdtEndPr/>
          <w:sdtContent>
            <w:tc>
              <w:tcPr>
                <w:tcW w:w="4816" w:type="dxa"/>
                <w:vAlign w:val="top"/>
              </w:tcPr>
              <w:p w14:paraId="669968A5" w14:textId="7D070948" w:rsidR="00FF423A" w:rsidRDefault="005E2092" w:rsidP="0062469F">
                <w:pPr>
                  <w:spacing w:after="0"/>
                  <w:jc w:val="center"/>
                  <w:cnfStyle w:val="000000000000" w:firstRow="0" w:lastRow="0" w:firstColumn="0" w:lastColumn="0" w:oddVBand="0" w:evenVBand="0" w:oddHBand="0" w:evenHBand="0" w:firstRowFirstColumn="0" w:firstRowLastColumn="0" w:lastRowFirstColumn="0" w:lastRowLastColumn="0"/>
                  <w:rPr>
                    <w:noProof/>
                  </w:rPr>
                </w:pPr>
                <w:r w:rsidRPr="006A247E">
                  <w:rPr>
                    <w:rStyle w:val="Textodelmarcadordeposicin"/>
                  </w:rPr>
                  <w:t>Haga clic o pulse aquí para escribir texto.</w:t>
                </w:r>
              </w:p>
            </w:tc>
          </w:sdtContent>
        </w:sdt>
      </w:tr>
      <w:tr w:rsidR="00EF22F9" w14:paraId="5B10F099" w14:textId="77777777" w:rsidTr="008748AA">
        <w:tblPrEx>
          <w:tblCellMar>
            <w:left w:w="0" w:type="dxa"/>
          </w:tblCellMar>
          <w:tblLook w:val="06A0" w:firstRow="1" w:lastRow="0" w:firstColumn="1" w:lastColumn="0" w:noHBand="1" w:noVBand="1"/>
        </w:tblPrEx>
        <w:trPr>
          <w:trHeight w:val="458"/>
        </w:trPr>
        <w:tc>
          <w:tcPr>
            <w:cnfStyle w:val="001000000000" w:firstRow="0" w:lastRow="0" w:firstColumn="1" w:lastColumn="0" w:oddVBand="0" w:evenVBand="0" w:oddHBand="0" w:evenHBand="0" w:firstRowFirstColumn="0" w:firstRowLastColumn="0" w:lastRowFirstColumn="0" w:lastRowLastColumn="0"/>
            <w:tcW w:w="3681" w:type="dxa"/>
            <w:tcBorders>
              <w:bottom w:val="single" w:sz="4" w:space="0" w:color="auto"/>
            </w:tcBorders>
            <w:tcMar>
              <w:right w:w="113" w:type="dxa"/>
            </w:tcMar>
          </w:tcPr>
          <w:p w14:paraId="5E6EEE15" w14:textId="233BD18D" w:rsidR="00EF22F9" w:rsidRPr="008748AA" w:rsidRDefault="00EF22F9" w:rsidP="0062469F">
            <w:pPr>
              <w:jc w:val="right"/>
              <w:rPr>
                <w:b w:val="0"/>
                <w:noProof/>
                <w:sz w:val="18"/>
              </w:rPr>
            </w:pPr>
            <w:r w:rsidRPr="008748AA">
              <w:rPr>
                <w:noProof/>
                <w:sz w:val="18"/>
              </w:rPr>
              <w:t>Registro del evento</w:t>
            </w:r>
            <w:r w:rsidRPr="008748AA">
              <w:rPr>
                <w:noProof/>
                <w:sz w:val="18"/>
              </w:rPr>
              <w:br/>
            </w:r>
            <w:r w:rsidRPr="008748AA">
              <w:rPr>
                <w:b w:val="0"/>
                <w:noProof/>
                <w:sz w:val="18"/>
              </w:rPr>
              <w:t>(Abierto/ con control de acceso)</w:t>
            </w:r>
          </w:p>
        </w:tc>
        <w:sdt>
          <w:sdtPr>
            <w:rPr>
              <w:noProof/>
            </w:rPr>
            <w:id w:val="1422297674"/>
            <w:placeholder>
              <w:docPart w:val="DefaultPlaceholder_-1854013440"/>
            </w:placeholder>
            <w:showingPlcHdr/>
          </w:sdtPr>
          <w:sdtEndPr/>
          <w:sdtContent>
            <w:tc>
              <w:tcPr>
                <w:tcW w:w="4816" w:type="dxa"/>
                <w:vAlign w:val="top"/>
              </w:tcPr>
              <w:p w14:paraId="14534F2B" w14:textId="5135DC8F" w:rsidR="00EF22F9" w:rsidRDefault="005E2092" w:rsidP="0062469F">
                <w:pPr>
                  <w:spacing w:after="0"/>
                  <w:jc w:val="center"/>
                  <w:cnfStyle w:val="000000000000" w:firstRow="0" w:lastRow="0" w:firstColumn="0" w:lastColumn="0" w:oddVBand="0" w:evenVBand="0" w:oddHBand="0" w:evenHBand="0" w:firstRowFirstColumn="0" w:firstRowLastColumn="0" w:lastRowFirstColumn="0" w:lastRowLastColumn="0"/>
                  <w:rPr>
                    <w:noProof/>
                  </w:rPr>
                </w:pPr>
                <w:r w:rsidRPr="006A247E">
                  <w:rPr>
                    <w:rStyle w:val="Textodelmarcadordeposicin"/>
                  </w:rPr>
                  <w:t>Haga clic o pulse aquí para escribir texto.</w:t>
                </w:r>
              </w:p>
            </w:tc>
          </w:sdtContent>
        </w:sdt>
      </w:tr>
      <w:tr w:rsidR="00EF22F9" w14:paraId="3F43D68E" w14:textId="77777777" w:rsidTr="008748AA">
        <w:tblPrEx>
          <w:tblCellMar>
            <w:left w:w="0" w:type="dxa"/>
          </w:tblCellMar>
          <w:tblLook w:val="06A0" w:firstRow="1" w:lastRow="0" w:firstColumn="1" w:lastColumn="0" w:noHBand="1" w:noVBand="1"/>
        </w:tblPrEx>
        <w:trPr>
          <w:trHeight w:val="458"/>
        </w:trPr>
        <w:tc>
          <w:tcPr>
            <w:cnfStyle w:val="001000000000" w:firstRow="0" w:lastRow="0" w:firstColumn="1" w:lastColumn="0" w:oddVBand="0" w:evenVBand="0" w:oddHBand="0" w:evenHBand="0" w:firstRowFirstColumn="0" w:firstRowLastColumn="0" w:lastRowFirstColumn="0" w:lastRowLastColumn="0"/>
            <w:tcW w:w="3681" w:type="dxa"/>
            <w:tcBorders>
              <w:bottom w:val="single" w:sz="4" w:space="0" w:color="auto"/>
            </w:tcBorders>
            <w:tcMar>
              <w:right w:w="113" w:type="dxa"/>
            </w:tcMar>
          </w:tcPr>
          <w:p w14:paraId="33EAFE77" w14:textId="77777777" w:rsidR="00EF22F9" w:rsidRPr="008748AA" w:rsidRDefault="00EF22F9" w:rsidP="0062469F">
            <w:pPr>
              <w:jc w:val="right"/>
              <w:rPr>
                <w:noProof/>
                <w:sz w:val="18"/>
              </w:rPr>
            </w:pPr>
            <w:r w:rsidRPr="008748AA">
              <w:rPr>
                <w:noProof/>
                <w:sz w:val="18"/>
              </w:rPr>
              <w:t>Existencia de moderación</w:t>
            </w:r>
            <w:r w:rsidRPr="008748AA">
              <w:rPr>
                <w:noProof/>
                <w:sz w:val="18"/>
              </w:rPr>
              <w:br/>
            </w:r>
            <w:r w:rsidRPr="008748AA">
              <w:rPr>
                <w:b w:val="0"/>
                <w:noProof/>
                <w:sz w:val="18"/>
              </w:rPr>
              <w:t>(silenciar micros, expulsar asistentes, etc.)</w:t>
            </w:r>
          </w:p>
        </w:tc>
        <w:sdt>
          <w:sdtPr>
            <w:rPr>
              <w:noProof/>
            </w:rPr>
            <w:id w:val="452906314"/>
            <w:placeholder>
              <w:docPart w:val="DefaultPlaceholder_-1854013440"/>
            </w:placeholder>
            <w:showingPlcHdr/>
          </w:sdtPr>
          <w:sdtEndPr/>
          <w:sdtContent>
            <w:tc>
              <w:tcPr>
                <w:tcW w:w="4816" w:type="dxa"/>
                <w:vAlign w:val="top"/>
              </w:tcPr>
              <w:p w14:paraId="1F19E3C6" w14:textId="762D22A5" w:rsidR="00EF22F9" w:rsidRDefault="005E2092" w:rsidP="0062469F">
                <w:pPr>
                  <w:spacing w:after="0"/>
                  <w:jc w:val="center"/>
                  <w:cnfStyle w:val="000000000000" w:firstRow="0" w:lastRow="0" w:firstColumn="0" w:lastColumn="0" w:oddVBand="0" w:evenVBand="0" w:oddHBand="0" w:evenHBand="0" w:firstRowFirstColumn="0" w:firstRowLastColumn="0" w:lastRowFirstColumn="0" w:lastRowLastColumn="0"/>
                  <w:rPr>
                    <w:noProof/>
                  </w:rPr>
                </w:pPr>
                <w:r w:rsidRPr="006A247E">
                  <w:rPr>
                    <w:rStyle w:val="Textodelmarcadordeposicin"/>
                  </w:rPr>
                  <w:t>Haga clic o pulse aquí para escribir texto.</w:t>
                </w:r>
              </w:p>
            </w:tc>
          </w:sdtContent>
        </w:sdt>
      </w:tr>
      <w:tr w:rsidR="00EF22F9" w14:paraId="4CCE4E1C" w14:textId="77777777" w:rsidTr="008748AA">
        <w:tblPrEx>
          <w:tblCellMar>
            <w:left w:w="0" w:type="dxa"/>
          </w:tblCellMar>
          <w:tblLook w:val="06A0" w:firstRow="1" w:lastRow="0" w:firstColumn="1" w:lastColumn="0" w:noHBand="1" w:noVBand="1"/>
        </w:tblPrEx>
        <w:trPr>
          <w:trHeight w:val="458"/>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uto"/>
              <w:bottom w:val="single" w:sz="4" w:space="0" w:color="auto"/>
            </w:tcBorders>
            <w:tcMar>
              <w:right w:w="113" w:type="dxa"/>
            </w:tcMar>
          </w:tcPr>
          <w:p w14:paraId="288AE532" w14:textId="5E503428" w:rsidR="00EF22F9" w:rsidRPr="008748AA" w:rsidRDefault="00EF22F9" w:rsidP="0062469F">
            <w:pPr>
              <w:ind w:left="0"/>
              <w:jc w:val="right"/>
              <w:rPr>
                <w:noProof/>
                <w:sz w:val="18"/>
              </w:rPr>
            </w:pPr>
            <w:r w:rsidRPr="008748AA">
              <w:rPr>
                <w:noProof/>
                <w:sz w:val="18"/>
              </w:rPr>
              <w:t>Formato del programa investigador</w:t>
            </w:r>
            <w:r w:rsidRPr="008748AA">
              <w:rPr>
                <w:noProof/>
                <w:sz w:val="18"/>
              </w:rPr>
              <w:br/>
            </w:r>
            <w:r w:rsidRPr="008748AA">
              <w:rPr>
                <w:b w:val="0"/>
                <w:noProof/>
                <w:sz w:val="18"/>
              </w:rPr>
              <w:t>(single/multi track simultáneas)</w:t>
            </w:r>
          </w:p>
        </w:tc>
        <w:sdt>
          <w:sdtPr>
            <w:rPr>
              <w:noProof/>
            </w:rPr>
            <w:id w:val="-457637163"/>
            <w:placeholder>
              <w:docPart w:val="DefaultPlaceholder_-1854013440"/>
            </w:placeholder>
            <w:showingPlcHdr/>
          </w:sdtPr>
          <w:sdtEndPr/>
          <w:sdtContent>
            <w:tc>
              <w:tcPr>
                <w:tcW w:w="4816" w:type="dxa"/>
                <w:vAlign w:val="top"/>
              </w:tcPr>
              <w:p w14:paraId="54C2B609" w14:textId="72AC12C9" w:rsidR="00EF22F9" w:rsidRDefault="005E2092" w:rsidP="0062469F">
                <w:pPr>
                  <w:spacing w:before="120" w:after="0"/>
                  <w:jc w:val="center"/>
                  <w:cnfStyle w:val="000000000000" w:firstRow="0" w:lastRow="0" w:firstColumn="0" w:lastColumn="0" w:oddVBand="0" w:evenVBand="0" w:oddHBand="0" w:evenHBand="0" w:firstRowFirstColumn="0" w:firstRowLastColumn="0" w:lastRowFirstColumn="0" w:lastRowLastColumn="0"/>
                  <w:rPr>
                    <w:noProof/>
                  </w:rPr>
                </w:pPr>
                <w:r w:rsidRPr="006A247E">
                  <w:rPr>
                    <w:rStyle w:val="Textodelmarcadordeposicin"/>
                  </w:rPr>
                  <w:t>Haga clic o pulse aquí para escribir texto.</w:t>
                </w:r>
              </w:p>
            </w:tc>
          </w:sdtContent>
        </w:sdt>
      </w:tr>
      <w:tr w:rsidR="00EF22F9" w14:paraId="062DADCE" w14:textId="77777777" w:rsidTr="008748AA">
        <w:tblPrEx>
          <w:tblCellMar>
            <w:left w:w="0" w:type="dxa"/>
          </w:tblCellMar>
          <w:tblLook w:val="06A0" w:firstRow="1" w:lastRow="0" w:firstColumn="1" w:lastColumn="0" w:noHBand="1" w:noVBand="1"/>
        </w:tblPrEx>
        <w:trPr>
          <w:trHeight w:val="458"/>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uto"/>
              <w:bottom w:val="single" w:sz="4" w:space="0" w:color="auto"/>
            </w:tcBorders>
            <w:tcMar>
              <w:right w:w="113" w:type="dxa"/>
            </w:tcMar>
          </w:tcPr>
          <w:p w14:paraId="21977605" w14:textId="664D2AFC" w:rsidR="00EF22F9" w:rsidRPr="008748AA" w:rsidRDefault="00EF22F9" w:rsidP="0062469F">
            <w:pPr>
              <w:jc w:val="right"/>
              <w:rPr>
                <w:b w:val="0"/>
                <w:noProof/>
                <w:sz w:val="18"/>
              </w:rPr>
            </w:pPr>
            <w:r w:rsidRPr="008748AA">
              <w:rPr>
                <w:noProof/>
                <w:sz w:val="18"/>
              </w:rPr>
              <w:t>Exposiciones de las sesiones y mesas redondas</w:t>
            </w:r>
            <w:r w:rsidRPr="008748AA">
              <w:rPr>
                <w:noProof/>
                <w:sz w:val="18"/>
              </w:rPr>
              <w:br/>
            </w:r>
            <w:r w:rsidRPr="008748AA">
              <w:rPr>
                <w:b w:val="0"/>
                <w:noProof/>
                <w:sz w:val="18"/>
              </w:rPr>
              <w:t>(en directo / pre-grabadas)</w:t>
            </w:r>
          </w:p>
        </w:tc>
        <w:sdt>
          <w:sdtPr>
            <w:rPr>
              <w:noProof/>
            </w:rPr>
            <w:id w:val="-261990538"/>
            <w:placeholder>
              <w:docPart w:val="DefaultPlaceholder_-1854013440"/>
            </w:placeholder>
            <w:showingPlcHdr/>
          </w:sdtPr>
          <w:sdtEndPr/>
          <w:sdtContent>
            <w:tc>
              <w:tcPr>
                <w:tcW w:w="4816" w:type="dxa"/>
                <w:vAlign w:val="top"/>
              </w:tcPr>
              <w:p w14:paraId="68FB27AB" w14:textId="4D574F48" w:rsidR="00EF22F9" w:rsidRDefault="005E2092" w:rsidP="0062469F">
                <w:pPr>
                  <w:spacing w:before="120" w:after="0"/>
                  <w:jc w:val="center"/>
                  <w:cnfStyle w:val="000000000000" w:firstRow="0" w:lastRow="0" w:firstColumn="0" w:lastColumn="0" w:oddVBand="0" w:evenVBand="0" w:oddHBand="0" w:evenHBand="0" w:firstRowFirstColumn="0" w:firstRowLastColumn="0" w:lastRowFirstColumn="0" w:lastRowLastColumn="0"/>
                  <w:rPr>
                    <w:noProof/>
                  </w:rPr>
                </w:pPr>
                <w:r w:rsidRPr="006A247E">
                  <w:rPr>
                    <w:rStyle w:val="Textodelmarcadordeposicin"/>
                  </w:rPr>
                  <w:t>Haga clic o pulse aquí para escribir texto.</w:t>
                </w:r>
              </w:p>
            </w:tc>
          </w:sdtContent>
        </w:sdt>
      </w:tr>
      <w:tr w:rsidR="00EF22F9" w14:paraId="68BC30F7" w14:textId="77777777" w:rsidTr="008748AA">
        <w:tblPrEx>
          <w:tblCellMar>
            <w:left w:w="0" w:type="dxa"/>
          </w:tblCellMar>
          <w:tblLook w:val="06A0" w:firstRow="1" w:lastRow="0" w:firstColumn="1" w:lastColumn="0" w:noHBand="1" w:noVBand="1"/>
        </w:tblPrEx>
        <w:trPr>
          <w:trHeight w:val="784"/>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uto"/>
              <w:bottom w:val="single" w:sz="4" w:space="0" w:color="auto"/>
            </w:tcBorders>
            <w:tcMar>
              <w:right w:w="113" w:type="dxa"/>
            </w:tcMar>
          </w:tcPr>
          <w:p w14:paraId="217173C8" w14:textId="6C314DCC" w:rsidR="00EF22F9" w:rsidRPr="008748AA" w:rsidRDefault="00EF22F9" w:rsidP="0062469F">
            <w:pPr>
              <w:ind w:left="0"/>
              <w:jc w:val="right"/>
              <w:rPr>
                <w:b w:val="0"/>
                <w:noProof/>
                <w:sz w:val="18"/>
              </w:rPr>
            </w:pPr>
            <w:r w:rsidRPr="008748AA">
              <w:rPr>
                <w:noProof/>
                <w:sz w:val="18"/>
              </w:rPr>
              <w:t>Sesiones de preguntas/respuestas tras las exposiciones</w:t>
            </w:r>
            <w:r w:rsidRPr="008748AA">
              <w:rPr>
                <w:noProof/>
                <w:sz w:val="18"/>
              </w:rPr>
              <w:br/>
            </w:r>
            <w:r w:rsidRPr="008748AA">
              <w:rPr>
                <w:b w:val="0"/>
                <w:noProof/>
                <w:sz w:val="18"/>
              </w:rPr>
              <w:t>(No / Si, en directo / Si, por chat/ Si, en plataforma separada)</w:t>
            </w:r>
          </w:p>
        </w:tc>
        <w:sdt>
          <w:sdtPr>
            <w:rPr>
              <w:noProof/>
            </w:rPr>
            <w:id w:val="-869758615"/>
            <w:placeholder>
              <w:docPart w:val="DefaultPlaceholder_-1854013440"/>
            </w:placeholder>
            <w:showingPlcHdr/>
          </w:sdtPr>
          <w:sdtEndPr/>
          <w:sdtContent>
            <w:tc>
              <w:tcPr>
                <w:tcW w:w="4816" w:type="dxa"/>
              </w:tcPr>
              <w:p w14:paraId="3246FF48" w14:textId="6EE31343" w:rsidR="00EF22F9" w:rsidRDefault="005E2092" w:rsidP="0062469F">
                <w:pPr>
                  <w:spacing w:before="40" w:after="0"/>
                  <w:ind w:left="0"/>
                  <w:jc w:val="center"/>
                  <w:cnfStyle w:val="000000000000" w:firstRow="0" w:lastRow="0" w:firstColumn="0" w:lastColumn="0" w:oddVBand="0" w:evenVBand="0" w:oddHBand="0" w:evenHBand="0" w:firstRowFirstColumn="0" w:firstRowLastColumn="0" w:lastRowFirstColumn="0" w:lastRowLastColumn="0"/>
                  <w:rPr>
                    <w:noProof/>
                  </w:rPr>
                </w:pPr>
                <w:r w:rsidRPr="006A247E">
                  <w:rPr>
                    <w:rStyle w:val="Textodelmarcadordeposicin"/>
                  </w:rPr>
                  <w:t>Haga clic o pulse aquí para escribir texto.</w:t>
                </w:r>
              </w:p>
            </w:tc>
          </w:sdtContent>
        </w:sdt>
      </w:tr>
      <w:tr w:rsidR="00EF22F9" w14:paraId="72AE1C95" w14:textId="77777777" w:rsidTr="008748AA">
        <w:tblPrEx>
          <w:tblCellMar>
            <w:left w:w="0" w:type="dxa"/>
          </w:tblCellMar>
          <w:tblLook w:val="06A0" w:firstRow="1" w:lastRow="0" w:firstColumn="1" w:lastColumn="0" w:noHBand="1" w:noVBand="1"/>
        </w:tblPrEx>
        <w:trPr>
          <w:trHeight w:val="784"/>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uto"/>
              <w:bottom w:val="single" w:sz="4" w:space="0" w:color="auto"/>
            </w:tcBorders>
            <w:tcMar>
              <w:right w:w="113" w:type="dxa"/>
            </w:tcMar>
          </w:tcPr>
          <w:p w14:paraId="16AF5C55" w14:textId="2450257F" w:rsidR="00EF22F9" w:rsidRPr="008748AA" w:rsidRDefault="00EF22F9" w:rsidP="0062469F">
            <w:pPr>
              <w:jc w:val="right"/>
              <w:rPr>
                <w:b w:val="0"/>
                <w:noProof/>
                <w:sz w:val="18"/>
              </w:rPr>
            </w:pPr>
            <w:r w:rsidRPr="008748AA">
              <w:rPr>
                <w:noProof/>
                <w:sz w:val="18"/>
              </w:rPr>
              <w:lastRenderedPageBreak/>
              <w:t>Acceso a las sesiones, una vez finalizado el evento</w:t>
            </w:r>
            <w:r w:rsidRPr="008748AA">
              <w:rPr>
                <w:noProof/>
                <w:sz w:val="18"/>
              </w:rPr>
              <w:br/>
            </w:r>
            <w:r w:rsidRPr="008748AA">
              <w:rPr>
                <w:b w:val="0"/>
                <w:noProof/>
                <w:sz w:val="18"/>
              </w:rPr>
              <w:t>(No / Solo asistentes/ en abierto)</w:t>
            </w:r>
          </w:p>
        </w:tc>
        <w:sdt>
          <w:sdtPr>
            <w:rPr>
              <w:noProof/>
            </w:rPr>
            <w:id w:val="1484349369"/>
            <w:placeholder>
              <w:docPart w:val="DefaultPlaceholder_-1854013440"/>
            </w:placeholder>
            <w:showingPlcHdr/>
          </w:sdtPr>
          <w:sdtEndPr/>
          <w:sdtContent>
            <w:tc>
              <w:tcPr>
                <w:tcW w:w="4816" w:type="dxa"/>
              </w:tcPr>
              <w:p w14:paraId="0D438766" w14:textId="4710DDCD" w:rsidR="00EF22F9" w:rsidRDefault="005E2092" w:rsidP="0062469F">
                <w:pPr>
                  <w:spacing w:before="40" w:after="0"/>
                  <w:jc w:val="center"/>
                  <w:cnfStyle w:val="000000000000" w:firstRow="0" w:lastRow="0" w:firstColumn="0" w:lastColumn="0" w:oddVBand="0" w:evenVBand="0" w:oddHBand="0" w:evenHBand="0" w:firstRowFirstColumn="0" w:firstRowLastColumn="0" w:lastRowFirstColumn="0" w:lastRowLastColumn="0"/>
                  <w:rPr>
                    <w:noProof/>
                  </w:rPr>
                </w:pPr>
                <w:r w:rsidRPr="006A247E">
                  <w:rPr>
                    <w:rStyle w:val="Textodelmarcadordeposicin"/>
                  </w:rPr>
                  <w:t>Haga clic o pulse aquí para escribir texto.</w:t>
                </w:r>
              </w:p>
            </w:tc>
          </w:sdtContent>
        </w:sdt>
      </w:tr>
      <w:tr w:rsidR="00EF22F9" w14:paraId="2F24D5F0" w14:textId="77777777" w:rsidTr="008748AA">
        <w:tblPrEx>
          <w:tblCellMar>
            <w:left w:w="0" w:type="dxa"/>
          </w:tblCellMar>
          <w:tblLook w:val="06A0" w:firstRow="1" w:lastRow="0" w:firstColumn="1" w:lastColumn="0" w:noHBand="1" w:noVBand="1"/>
        </w:tblPrEx>
        <w:trPr>
          <w:trHeight w:val="784"/>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uto"/>
              <w:bottom w:val="single" w:sz="4" w:space="0" w:color="auto"/>
            </w:tcBorders>
            <w:tcMar>
              <w:right w:w="113" w:type="dxa"/>
            </w:tcMar>
          </w:tcPr>
          <w:p w14:paraId="1C8B79BD" w14:textId="77777777" w:rsidR="00EF22F9" w:rsidRPr="008748AA" w:rsidRDefault="00EF22F9" w:rsidP="0062469F">
            <w:pPr>
              <w:jc w:val="right"/>
              <w:rPr>
                <w:noProof/>
                <w:sz w:val="18"/>
              </w:rPr>
            </w:pPr>
            <w:r w:rsidRPr="008748AA">
              <w:rPr>
                <w:noProof/>
                <w:sz w:val="18"/>
              </w:rPr>
              <w:t>Tiempo de disponibilidad de las sesiones, una vez finalizado el evento</w:t>
            </w:r>
          </w:p>
        </w:tc>
        <w:sdt>
          <w:sdtPr>
            <w:rPr>
              <w:noProof/>
            </w:rPr>
            <w:id w:val="1056280109"/>
            <w:placeholder>
              <w:docPart w:val="DefaultPlaceholder_-1854013440"/>
            </w:placeholder>
            <w:showingPlcHdr/>
          </w:sdtPr>
          <w:sdtEndPr/>
          <w:sdtContent>
            <w:tc>
              <w:tcPr>
                <w:tcW w:w="4816" w:type="dxa"/>
              </w:tcPr>
              <w:p w14:paraId="2F00074D" w14:textId="5BB2A72E" w:rsidR="00EF22F9" w:rsidRDefault="005E2092" w:rsidP="0062469F">
                <w:pPr>
                  <w:spacing w:before="40" w:after="0"/>
                  <w:jc w:val="center"/>
                  <w:cnfStyle w:val="000000000000" w:firstRow="0" w:lastRow="0" w:firstColumn="0" w:lastColumn="0" w:oddVBand="0" w:evenVBand="0" w:oddHBand="0" w:evenHBand="0" w:firstRowFirstColumn="0" w:firstRowLastColumn="0" w:lastRowFirstColumn="0" w:lastRowLastColumn="0"/>
                  <w:rPr>
                    <w:noProof/>
                  </w:rPr>
                </w:pPr>
                <w:r w:rsidRPr="006A247E">
                  <w:rPr>
                    <w:rStyle w:val="Textodelmarcadordeposicin"/>
                  </w:rPr>
                  <w:t>Haga clic o pulse aquí para escribir texto.</w:t>
                </w:r>
              </w:p>
            </w:tc>
          </w:sdtContent>
        </w:sdt>
      </w:tr>
    </w:tbl>
    <w:p w14:paraId="65091F85" w14:textId="2DEC19C0" w:rsidR="00464412" w:rsidRDefault="00464412" w:rsidP="00464412">
      <w:pPr>
        <w:pStyle w:val="Ttulo2"/>
      </w:pPr>
      <w:r>
        <w:t xml:space="preserve">Bloque </w:t>
      </w:r>
      <w:r w:rsidR="0039303D">
        <w:t>3</w:t>
      </w:r>
      <w:r>
        <w:t xml:space="preserve"> </w:t>
      </w:r>
      <w:r w:rsidR="00EC27A1" w:rsidRPr="00EC27A1">
        <w:t>Apoyos institucionales, posibles colaboradores y patrocinios</w:t>
      </w:r>
    </w:p>
    <w:tbl>
      <w:tblPr>
        <w:tblStyle w:val="TablaJNIC"/>
        <w:tblW w:w="0" w:type="auto"/>
        <w:tblCellMar>
          <w:left w:w="57" w:type="dxa"/>
        </w:tblCellMar>
        <w:tblLook w:val="0620" w:firstRow="1" w:lastRow="0" w:firstColumn="0" w:lastColumn="0" w:noHBand="1" w:noVBand="1"/>
      </w:tblPr>
      <w:tblGrid>
        <w:gridCol w:w="3819"/>
        <w:gridCol w:w="4675"/>
      </w:tblGrid>
      <w:tr w:rsidR="00D812D9" w14:paraId="7089779E" w14:textId="77777777" w:rsidTr="008748AA">
        <w:trPr>
          <w:cnfStyle w:val="100000000000" w:firstRow="1" w:lastRow="0" w:firstColumn="0" w:lastColumn="0" w:oddVBand="0" w:evenVBand="0" w:oddHBand="0" w:evenHBand="0" w:firstRowFirstColumn="0" w:firstRowLastColumn="0" w:lastRowFirstColumn="0" w:lastRowLastColumn="0"/>
        </w:trPr>
        <w:tc>
          <w:tcPr>
            <w:tcW w:w="8494" w:type="dxa"/>
            <w:gridSpan w:val="2"/>
            <w:tcMar>
              <w:right w:w="57" w:type="dxa"/>
            </w:tcMar>
          </w:tcPr>
          <w:p w14:paraId="1D235BE7" w14:textId="319D7690" w:rsidR="00A42A88" w:rsidRPr="00A42A88" w:rsidRDefault="00834BCB" w:rsidP="00A42A88">
            <w:pPr>
              <w:spacing w:before="120"/>
              <w:rPr>
                <w:b w:val="0"/>
                <w:sz w:val="18"/>
              </w:rPr>
            </w:pPr>
            <w:r>
              <w:rPr>
                <w:b w:val="0"/>
                <w:sz w:val="18"/>
              </w:rPr>
              <w:t>Previsión de e</w:t>
            </w:r>
            <w:r w:rsidR="00A42A88">
              <w:rPr>
                <w:b w:val="0"/>
                <w:sz w:val="18"/>
              </w:rPr>
              <w:t xml:space="preserve">ntidades que </w:t>
            </w:r>
            <w:r w:rsidR="008748AA">
              <w:rPr>
                <w:b w:val="0"/>
                <w:sz w:val="18"/>
              </w:rPr>
              <w:t xml:space="preserve">respaldarán y </w:t>
            </w:r>
            <w:r w:rsidR="00A42A88">
              <w:rPr>
                <w:b w:val="0"/>
                <w:sz w:val="18"/>
              </w:rPr>
              <w:t xml:space="preserve">apoyarán el evento, </w:t>
            </w:r>
            <w:r w:rsidR="00C502CF">
              <w:rPr>
                <w:b w:val="0"/>
                <w:sz w:val="18"/>
              </w:rPr>
              <w:t xml:space="preserve">de forma </w:t>
            </w:r>
            <w:r w:rsidR="00A42A88">
              <w:rPr>
                <w:b w:val="0"/>
                <w:sz w:val="18"/>
              </w:rPr>
              <w:t>institucional</w:t>
            </w:r>
            <w:r w:rsidR="00EC27A1">
              <w:rPr>
                <w:b w:val="0"/>
                <w:sz w:val="18"/>
              </w:rPr>
              <w:t>, con servicios</w:t>
            </w:r>
            <w:r w:rsidR="00A42A88">
              <w:rPr>
                <w:b w:val="0"/>
                <w:sz w:val="18"/>
              </w:rPr>
              <w:t xml:space="preserve"> o económicamente.</w:t>
            </w:r>
            <w:r w:rsidR="005C6364">
              <w:rPr>
                <w:b w:val="0"/>
                <w:sz w:val="18"/>
              </w:rPr>
              <w:t xml:space="preserve"> Número, tipología y detalle, incluyendo el tipo de aportación e idoneidad para el evento.</w:t>
            </w:r>
          </w:p>
        </w:tc>
      </w:tr>
      <w:tr w:rsidR="00D812D9" w14:paraId="5C60E145" w14:textId="77777777" w:rsidTr="008748AA">
        <w:trPr>
          <w:trHeight w:val="1818"/>
        </w:trPr>
        <w:tc>
          <w:tcPr>
            <w:tcW w:w="8494" w:type="dxa"/>
            <w:gridSpan w:val="2"/>
          </w:tcPr>
          <w:sdt>
            <w:sdtPr>
              <w:id w:val="1927693194"/>
              <w:placeholder>
                <w:docPart w:val="DefaultPlaceholder_-1854013440"/>
              </w:placeholder>
              <w:showingPlcHdr/>
            </w:sdtPr>
            <w:sdtEndPr/>
            <w:sdtContent>
              <w:p w14:paraId="6B55D302" w14:textId="26926B5A" w:rsidR="00D812D9" w:rsidRDefault="005E2092" w:rsidP="0039303D">
                <w:r w:rsidRPr="006A247E">
                  <w:rPr>
                    <w:rStyle w:val="Textodelmarcadordeposicin"/>
                  </w:rPr>
                  <w:t>Haga clic o pulse aquí para escribir texto.</w:t>
                </w:r>
              </w:p>
            </w:sdtContent>
          </w:sdt>
          <w:p w14:paraId="3E6FA6DA" w14:textId="22FB7CE4" w:rsidR="00895287" w:rsidRDefault="00895287" w:rsidP="0039303D"/>
        </w:tc>
      </w:tr>
      <w:tr w:rsidR="008748AA" w14:paraId="3CCE689A" w14:textId="77777777" w:rsidTr="00544D60">
        <w:tblPrEx>
          <w:tblCellMar>
            <w:left w:w="0" w:type="dxa"/>
          </w:tblCellMar>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8494" w:type="dxa"/>
            <w:gridSpan w:val="2"/>
          </w:tcPr>
          <w:p w14:paraId="67C99E65" w14:textId="451953CD" w:rsidR="008748AA" w:rsidRPr="00510932" w:rsidRDefault="008748AA" w:rsidP="0062469F">
            <w:pPr>
              <w:spacing w:after="0"/>
              <w:jc w:val="center"/>
              <w:rPr>
                <w:noProof/>
              </w:rPr>
            </w:pPr>
            <w:r>
              <w:rPr>
                <w:noProof/>
              </w:rPr>
              <w:t>CARACTERÍSTICAS DE LOS PATROCINIOS</w:t>
            </w:r>
          </w:p>
        </w:tc>
      </w:tr>
      <w:tr w:rsidR="008748AA" w14:paraId="2E5E8293" w14:textId="77777777" w:rsidTr="00544D60">
        <w:tblPrEx>
          <w:tblCellMar>
            <w:left w:w="0"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819" w:type="dxa"/>
            <w:tcBorders>
              <w:bottom w:val="single" w:sz="4" w:space="0" w:color="auto"/>
            </w:tcBorders>
            <w:tcMar>
              <w:right w:w="113" w:type="dxa"/>
            </w:tcMar>
          </w:tcPr>
          <w:p w14:paraId="558FA29A" w14:textId="72DBED82" w:rsidR="008748AA" w:rsidRPr="008748AA" w:rsidRDefault="00544D60" w:rsidP="0062469F">
            <w:pPr>
              <w:jc w:val="right"/>
              <w:rPr>
                <w:noProof/>
                <w:sz w:val="18"/>
              </w:rPr>
            </w:pPr>
            <w:r>
              <w:rPr>
                <w:noProof/>
                <w:sz w:val="18"/>
              </w:rPr>
              <w:t>Nº de Patrocinadores económicos</w:t>
            </w:r>
          </w:p>
        </w:tc>
        <w:sdt>
          <w:sdtPr>
            <w:rPr>
              <w:noProof/>
              <w:sz w:val="18"/>
            </w:rPr>
            <w:id w:val="2145151812"/>
            <w:placeholder>
              <w:docPart w:val="DefaultPlaceholder_-1854013440"/>
            </w:placeholder>
            <w:showingPlcHdr/>
          </w:sdtPr>
          <w:sdtEndPr/>
          <w:sdtContent>
            <w:tc>
              <w:tcPr>
                <w:tcW w:w="4675" w:type="dxa"/>
                <w:vAlign w:val="top"/>
              </w:tcPr>
              <w:p w14:paraId="6304131F" w14:textId="3573E8F9" w:rsidR="008748AA" w:rsidRPr="008748AA" w:rsidRDefault="005E2092" w:rsidP="008748AA">
                <w:pPr>
                  <w:spacing w:before="120" w:after="0"/>
                  <w:jc w:val="center"/>
                  <w:cnfStyle w:val="000000100000" w:firstRow="0" w:lastRow="0" w:firstColumn="0" w:lastColumn="0" w:oddVBand="0" w:evenVBand="0" w:oddHBand="1" w:evenHBand="0" w:firstRowFirstColumn="0" w:firstRowLastColumn="0" w:lastRowFirstColumn="0" w:lastRowLastColumn="0"/>
                  <w:rPr>
                    <w:noProof/>
                    <w:sz w:val="18"/>
                  </w:rPr>
                </w:pPr>
                <w:r w:rsidRPr="006A247E">
                  <w:rPr>
                    <w:rStyle w:val="Textodelmarcadordeposicin"/>
                  </w:rPr>
                  <w:t>Haga clic o pulse aquí para escribir texto.</w:t>
                </w:r>
              </w:p>
            </w:tc>
          </w:sdtContent>
        </w:sdt>
      </w:tr>
      <w:tr w:rsidR="00544D60" w14:paraId="6E63DD94" w14:textId="77777777" w:rsidTr="00544D60">
        <w:tblPrEx>
          <w:tblCellMar>
            <w:left w:w="0" w:type="dxa"/>
          </w:tblCellMar>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819" w:type="dxa"/>
            <w:tcBorders>
              <w:top w:val="single" w:sz="4" w:space="0" w:color="auto"/>
              <w:bottom w:val="single" w:sz="4" w:space="0" w:color="auto"/>
            </w:tcBorders>
            <w:tcMar>
              <w:right w:w="113" w:type="dxa"/>
            </w:tcMar>
          </w:tcPr>
          <w:p w14:paraId="2414CDF3" w14:textId="27881188" w:rsidR="00544D60" w:rsidRPr="008748AA" w:rsidRDefault="00544D60" w:rsidP="00544D60">
            <w:pPr>
              <w:jc w:val="right"/>
              <w:rPr>
                <w:noProof/>
                <w:sz w:val="18"/>
              </w:rPr>
            </w:pPr>
            <w:r w:rsidRPr="008748AA">
              <w:rPr>
                <w:noProof/>
                <w:sz w:val="18"/>
              </w:rPr>
              <w:t xml:space="preserve">Estimación del % del presupuesto aportado por patrocinadores </w:t>
            </w:r>
            <w:r w:rsidRPr="008748AA">
              <w:rPr>
                <w:b w:val="0"/>
                <w:noProof/>
                <w:sz w:val="18"/>
              </w:rPr>
              <w:t>(aproximado</w:t>
            </w:r>
            <w:r>
              <w:rPr>
                <w:b w:val="0"/>
                <w:noProof/>
                <w:sz w:val="18"/>
              </w:rPr>
              <w:t>)</w:t>
            </w:r>
          </w:p>
        </w:tc>
        <w:sdt>
          <w:sdtPr>
            <w:rPr>
              <w:noProof/>
              <w:sz w:val="18"/>
            </w:rPr>
            <w:id w:val="837266313"/>
            <w:placeholder>
              <w:docPart w:val="DefaultPlaceholder_-1854013440"/>
            </w:placeholder>
            <w:showingPlcHdr/>
          </w:sdtPr>
          <w:sdtEndPr/>
          <w:sdtContent>
            <w:tc>
              <w:tcPr>
                <w:tcW w:w="4675" w:type="dxa"/>
                <w:shd w:val="clear" w:color="auto" w:fill="FFFFFF" w:themeFill="background1"/>
                <w:vAlign w:val="top"/>
              </w:tcPr>
              <w:p w14:paraId="4D2DBACB" w14:textId="7F5D095F" w:rsidR="00544D60" w:rsidRPr="008748AA" w:rsidRDefault="005E2092" w:rsidP="00544D60">
                <w:pPr>
                  <w:spacing w:before="120" w:after="0"/>
                  <w:jc w:val="center"/>
                  <w:cnfStyle w:val="000000010000" w:firstRow="0" w:lastRow="0" w:firstColumn="0" w:lastColumn="0" w:oddVBand="0" w:evenVBand="0" w:oddHBand="0" w:evenHBand="1" w:firstRowFirstColumn="0" w:firstRowLastColumn="0" w:lastRowFirstColumn="0" w:lastRowLastColumn="0"/>
                  <w:rPr>
                    <w:noProof/>
                    <w:sz w:val="18"/>
                  </w:rPr>
                </w:pPr>
                <w:r w:rsidRPr="006A247E">
                  <w:rPr>
                    <w:rStyle w:val="Textodelmarcadordeposicin"/>
                  </w:rPr>
                  <w:t>Haga clic o pulse aquí para escribir texto.</w:t>
                </w:r>
              </w:p>
            </w:tc>
          </w:sdtContent>
        </w:sdt>
      </w:tr>
      <w:tr w:rsidR="00544D60" w14:paraId="126D6E9D" w14:textId="77777777" w:rsidTr="00544D60">
        <w:tblPrEx>
          <w:tblCellMar>
            <w:left w:w="0"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819" w:type="dxa"/>
            <w:tcBorders>
              <w:top w:val="single" w:sz="4" w:space="0" w:color="auto"/>
              <w:bottom w:val="single" w:sz="4" w:space="0" w:color="auto"/>
            </w:tcBorders>
            <w:tcMar>
              <w:right w:w="113" w:type="dxa"/>
            </w:tcMar>
          </w:tcPr>
          <w:p w14:paraId="14F356C8" w14:textId="1044C1F8" w:rsidR="00544D60" w:rsidRPr="008748AA" w:rsidRDefault="00544D60" w:rsidP="00544D60">
            <w:pPr>
              <w:jc w:val="right"/>
              <w:rPr>
                <w:noProof/>
                <w:sz w:val="18"/>
              </w:rPr>
            </w:pPr>
            <w:r>
              <w:rPr>
                <w:noProof/>
                <w:sz w:val="18"/>
              </w:rPr>
              <w:t>Nº de Colaboradores institucionales</w:t>
            </w:r>
          </w:p>
        </w:tc>
        <w:sdt>
          <w:sdtPr>
            <w:rPr>
              <w:noProof/>
              <w:sz w:val="18"/>
            </w:rPr>
            <w:id w:val="-1467727681"/>
            <w:placeholder>
              <w:docPart w:val="DefaultPlaceholder_-1854013440"/>
            </w:placeholder>
            <w:showingPlcHdr/>
          </w:sdtPr>
          <w:sdtEndPr/>
          <w:sdtContent>
            <w:tc>
              <w:tcPr>
                <w:tcW w:w="4675" w:type="dxa"/>
                <w:vAlign w:val="top"/>
              </w:tcPr>
              <w:p w14:paraId="5654E8A2" w14:textId="17EEBAD1" w:rsidR="00544D60" w:rsidRPr="008748AA" w:rsidRDefault="005E2092" w:rsidP="00544D60">
                <w:pPr>
                  <w:spacing w:before="120" w:after="0"/>
                  <w:jc w:val="center"/>
                  <w:cnfStyle w:val="000000100000" w:firstRow="0" w:lastRow="0" w:firstColumn="0" w:lastColumn="0" w:oddVBand="0" w:evenVBand="0" w:oddHBand="1" w:evenHBand="0" w:firstRowFirstColumn="0" w:firstRowLastColumn="0" w:lastRowFirstColumn="0" w:lastRowLastColumn="0"/>
                  <w:rPr>
                    <w:noProof/>
                    <w:sz w:val="18"/>
                  </w:rPr>
                </w:pPr>
                <w:r w:rsidRPr="006A247E">
                  <w:rPr>
                    <w:rStyle w:val="Textodelmarcadordeposicin"/>
                  </w:rPr>
                  <w:t>Haga clic o pulse aquí para escribir texto.</w:t>
                </w:r>
              </w:p>
            </w:tc>
          </w:sdtContent>
        </w:sdt>
      </w:tr>
    </w:tbl>
    <w:p w14:paraId="0065E52C" w14:textId="7EE91E36" w:rsidR="00464412" w:rsidRDefault="00464412" w:rsidP="00464412">
      <w:pPr>
        <w:pStyle w:val="Ttulo2"/>
      </w:pPr>
      <w:r>
        <w:t xml:space="preserve">Bloque </w:t>
      </w:r>
      <w:r w:rsidR="0039303D">
        <w:t>4 Actividades sociales</w:t>
      </w:r>
      <w:r w:rsidR="00EC27A1">
        <w:t xml:space="preserve"> (presencial)</w:t>
      </w:r>
    </w:p>
    <w:tbl>
      <w:tblPr>
        <w:tblStyle w:val="TablaJNIC"/>
        <w:tblW w:w="0" w:type="auto"/>
        <w:tblCellMar>
          <w:left w:w="57" w:type="dxa"/>
        </w:tblCellMar>
        <w:tblLook w:val="0620" w:firstRow="1" w:lastRow="0" w:firstColumn="0" w:lastColumn="0" w:noHBand="1" w:noVBand="1"/>
      </w:tblPr>
      <w:tblGrid>
        <w:gridCol w:w="8494"/>
      </w:tblGrid>
      <w:tr w:rsidR="0039303D" w14:paraId="2970BF02" w14:textId="77777777" w:rsidTr="0062469F">
        <w:trPr>
          <w:cnfStyle w:val="100000000000" w:firstRow="1" w:lastRow="0" w:firstColumn="0" w:lastColumn="0" w:oddVBand="0" w:evenVBand="0" w:oddHBand="0" w:evenHBand="0" w:firstRowFirstColumn="0" w:firstRowLastColumn="0" w:lastRowFirstColumn="0" w:lastRowLastColumn="0"/>
        </w:trPr>
        <w:tc>
          <w:tcPr>
            <w:tcW w:w="8494" w:type="dxa"/>
            <w:tcMar>
              <w:right w:w="57" w:type="dxa"/>
            </w:tcMar>
          </w:tcPr>
          <w:p w14:paraId="3728DF1F" w14:textId="1D51F9AC" w:rsidR="00EC27A1" w:rsidRPr="00EC27A1" w:rsidRDefault="00EC27A1" w:rsidP="0062469F">
            <w:pPr>
              <w:spacing w:before="120" w:after="0"/>
              <w:rPr>
                <w:b w:val="0"/>
                <w:sz w:val="18"/>
                <w:szCs w:val="18"/>
              </w:rPr>
            </w:pPr>
            <w:r w:rsidRPr="00EC27A1">
              <w:rPr>
                <w:b w:val="0"/>
                <w:sz w:val="18"/>
                <w:szCs w:val="18"/>
              </w:rPr>
              <w:t>Descr</w:t>
            </w:r>
            <w:r>
              <w:rPr>
                <w:b w:val="0"/>
                <w:sz w:val="18"/>
                <w:szCs w:val="18"/>
              </w:rPr>
              <w:t xml:space="preserve">ipción de actividades posibles que fomenten la </w:t>
            </w:r>
            <w:r w:rsidR="00F54A83">
              <w:rPr>
                <w:b w:val="0"/>
                <w:sz w:val="18"/>
                <w:szCs w:val="18"/>
              </w:rPr>
              <w:t>interacción</w:t>
            </w:r>
            <w:r>
              <w:rPr>
                <w:b w:val="0"/>
                <w:sz w:val="18"/>
                <w:szCs w:val="18"/>
              </w:rPr>
              <w:t xml:space="preserve"> y networking (a modo de ejemplo: bienvenida pre-evento, cena de gala)</w:t>
            </w:r>
            <w:r w:rsidR="00834BCB">
              <w:rPr>
                <w:b w:val="0"/>
                <w:sz w:val="18"/>
                <w:szCs w:val="18"/>
              </w:rPr>
              <w:t>.</w:t>
            </w:r>
          </w:p>
          <w:p w14:paraId="475FC19F" w14:textId="34BAE70B" w:rsidR="0039303D" w:rsidRPr="006A0310" w:rsidRDefault="00834BCB" w:rsidP="0062469F">
            <w:pPr>
              <w:spacing w:before="120" w:after="0"/>
              <w:rPr>
                <w:b w:val="0"/>
                <w:sz w:val="18"/>
                <w:szCs w:val="18"/>
              </w:rPr>
            </w:pPr>
            <w:r>
              <w:rPr>
                <w:sz w:val="18"/>
                <w:szCs w:val="18"/>
              </w:rPr>
              <w:t xml:space="preserve">NOTA: </w:t>
            </w:r>
            <w:r w:rsidR="0039303D">
              <w:rPr>
                <w:b w:val="0"/>
                <w:sz w:val="18"/>
                <w:szCs w:val="18"/>
              </w:rPr>
              <w:t>De cara a que los asistentes de JNIC puedan tener más libertad durante el evento, l</w:t>
            </w:r>
            <w:r w:rsidR="0039303D" w:rsidRPr="006A0310">
              <w:rPr>
                <w:b w:val="0"/>
                <w:sz w:val="18"/>
                <w:szCs w:val="18"/>
              </w:rPr>
              <w:t>as actividades sociales debe</w:t>
            </w:r>
            <w:r w:rsidR="0039303D">
              <w:rPr>
                <w:b w:val="0"/>
                <w:sz w:val="18"/>
                <w:szCs w:val="18"/>
              </w:rPr>
              <w:t>rá</w:t>
            </w:r>
            <w:r w:rsidR="0039303D" w:rsidRPr="006A0310">
              <w:rPr>
                <w:b w:val="0"/>
                <w:sz w:val="18"/>
                <w:szCs w:val="18"/>
              </w:rPr>
              <w:t>n estar sujetas a las siguientes condiciones</w:t>
            </w:r>
            <w:r w:rsidR="0039303D">
              <w:rPr>
                <w:b w:val="0"/>
                <w:sz w:val="18"/>
                <w:szCs w:val="18"/>
              </w:rPr>
              <w:t>:</w:t>
            </w:r>
          </w:p>
          <w:p w14:paraId="3F93CFEC" w14:textId="48B44AF5" w:rsidR="0039303D" w:rsidRPr="006A0310" w:rsidRDefault="0039303D" w:rsidP="008B6E27">
            <w:pPr>
              <w:pStyle w:val="Prrafodelista"/>
              <w:numPr>
                <w:ilvl w:val="0"/>
                <w:numId w:val="7"/>
              </w:numPr>
              <w:rPr>
                <w:b w:val="0"/>
              </w:rPr>
            </w:pPr>
            <w:r>
              <w:rPr>
                <w:b w:val="0"/>
                <w:sz w:val="18"/>
                <w:szCs w:val="18"/>
              </w:rPr>
              <w:t>Al menos 1 tarde/noche del evento debe quedar libre, sin cena programada</w:t>
            </w:r>
            <w:r w:rsidR="00834BCB">
              <w:rPr>
                <w:b w:val="0"/>
                <w:sz w:val="18"/>
                <w:szCs w:val="18"/>
              </w:rPr>
              <w:t xml:space="preserve"> y sin actividades, o con una actividad post-evento muy ligera.</w:t>
            </w:r>
          </w:p>
          <w:p w14:paraId="249C5E70" w14:textId="520E4B7E" w:rsidR="0039303D" w:rsidRPr="00834BCB" w:rsidRDefault="0039303D" w:rsidP="008B6E27">
            <w:pPr>
              <w:pStyle w:val="Prrafodelista"/>
              <w:numPr>
                <w:ilvl w:val="0"/>
                <w:numId w:val="7"/>
              </w:numPr>
              <w:spacing w:before="120"/>
              <w:rPr>
                <w:b w:val="0"/>
              </w:rPr>
            </w:pPr>
            <w:r>
              <w:rPr>
                <w:b w:val="0"/>
                <w:sz w:val="18"/>
              </w:rPr>
              <w:t>Toda actividad programada (incluida la cena de gala) debe</w:t>
            </w:r>
            <w:r>
              <w:t xml:space="preserve"> </w:t>
            </w:r>
            <w:r>
              <w:rPr>
                <w:b w:val="0"/>
                <w:sz w:val="18"/>
              </w:rPr>
              <w:t>finalizar antes de las 23:00, permitiendo a los asistentes descansar, si así lo desean</w:t>
            </w:r>
          </w:p>
          <w:p w14:paraId="0972FC0A" w14:textId="6CE3EC09" w:rsidR="00834BCB" w:rsidRPr="00834BCB" w:rsidRDefault="00834BCB" w:rsidP="008B6E27">
            <w:pPr>
              <w:pStyle w:val="Prrafodelista"/>
              <w:numPr>
                <w:ilvl w:val="0"/>
                <w:numId w:val="7"/>
              </w:numPr>
              <w:spacing w:before="120"/>
              <w:rPr>
                <w:b w:val="0"/>
                <w:sz w:val="18"/>
                <w:szCs w:val="18"/>
              </w:rPr>
            </w:pPr>
            <w:r w:rsidRPr="00834BCB">
              <w:rPr>
                <w:b w:val="0"/>
                <w:sz w:val="18"/>
                <w:szCs w:val="18"/>
              </w:rPr>
              <w:t>Se deberá facilitar</w:t>
            </w:r>
            <w:r>
              <w:rPr>
                <w:b w:val="0"/>
                <w:sz w:val="18"/>
                <w:szCs w:val="18"/>
              </w:rPr>
              <w:t xml:space="preserve"> el </w:t>
            </w:r>
            <w:r w:rsidR="00F54A83">
              <w:rPr>
                <w:b w:val="0"/>
                <w:sz w:val="18"/>
                <w:szCs w:val="18"/>
              </w:rPr>
              <w:t>desplazamiento</w:t>
            </w:r>
            <w:r>
              <w:rPr>
                <w:b w:val="0"/>
                <w:sz w:val="18"/>
                <w:szCs w:val="18"/>
              </w:rPr>
              <w:t>, o bien contar con el tiempo suficiente para su asistencia.</w:t>
            </w:r>
          </w:p>
          <w:p w14:paraId="1DDFB007" w14:textId="7EE30A14" w:rsidR="0039303D" w:rsidRPr="00A8537E" w:rsidRDefault="0039303D" w:rsidP="008B6E27">
            <w:pPr>
              <w:pStyle w:val="Prrafodelista"/>
              <w:numPr>
                <w:ilvl w:val="0"/>
                <w:numId w:val="7"/>
              </w:numPr>
              <w:spacing w:before="120"/>
              <w:rPr>
                <w:b w:val="0"/>
              </w:rPr>
            </w:pPr>
            <w:r>
              <w:rPr>
                <w:b w:val="0"/>
                <w:sz w:val="18"/>
              </w:rPr>
              <w:t xml:space="preserve">Deberá </w:t>
            </w:r>
            <w:r w:rsidR="00F54A83">
              <w:rPr>
                <w:b w:val="0"/>
                <w:sz w:val="18"/>
              </w:rPr>
              <w:t>incluirse</w:t>
            </w:r>
            <w:r w:rsidR="00EC27A1">
              <w:rPr>
                <w:b w:val="0"/>
                <w:sz w:val="18"/>
              </w:rPr>
              <w:t xml:space="preserve"> en el presupuesto, los detalles</w:t>
            </w:r>
            <w:r>
              <w:rPr>
                <w:b w:val="0"/>
                <w:sz w:val="18"/>
              </w:rPr>
              <w:t xml:space="preserve"> de costes de la actividad/es prevista/s </w:t>
            </w:r>
          </w:p>
        </w:tc>
      </w:tr>
      <w:tr w:rsidR="0039303D" w14:paraId="199983CD" w14:textId="77777777" w:rsidTr="0062469F">
        <w:trPr>
          <w:trHeight w:val="3266"/>
        </w:trPr>
        <w:tc>
          <w:tcPr>
            <w:tcW w:w="8494" w:type="dxa"/>
          </w:tcPr>
          <w:p w14:paraId="56E1C930" w14:textId="77777777" w:rsidR="0039303D" w:rsidRDefault="0039303D" w:rsidP="0039303D"/>
          <w:p w14:paraId="4DCF4162" w14:textId="77777777" w:rsidR="006E03C2" w:rsidRDefault="006E03C2" w:rsidP="0039303D"/>
          <w:sdt>
            <w:sdtPr>
              <w:id w:val="624509658"/>
              <w:placeholder>
                <w:docPart w:val="DefaultPlaceholder_-1854013440"/>
              </w:placeholder>
              <w:showingPlcHdr/>
            </w:sdtPr>
            <w:sdtEndPr/>
            <w:sdtContent>
              <w:p w14:paraId="24456D90" w14:textId="77DDC4F8" w:rsidR="006E03C2" w:rsidRDefault="005E2092" w:rsidP="0039303D">
                <w:r w:rsidRPr="006A247E">
                  <w:rPr>
                    <w:rStyle w:val="Textodelmarcadordeposicin"/>
                  </w:rPr>
                  <w:t>Haga clic o pulse aquí para escribir texto.</w:t>
                </w:r>
              </w:p>
            </w:sdtContent>
          </w:sdt>
          <w:p w14:paraId="1C4415A2" w14:textId="77777777" w:rsidR="006E03C2" w:rsidRDefault="006E03C2" w:rsidP="0039303D"/>
          <w:p w14:paraId="193CE1C7" w14:textId="77777777" w:rsidR="006E03C2" w:rsidRDefault="006E03C2" w:rsidP="0039303D"/>
          <w:p w14:paraId="6EDC27DA" w14:textId="77777777" w:rsidR="006E03C2" w:rsidRDefault="006E03C2" w:rsidP="0039303D"/>
          <w:p w14:paraId="6C81B268" w14:textId="77777777" w:rsidR="006E03C2" w:rsidRDefault="006E03C2" w:rsidP="0039303D"/>
          <w:p w14:paraId="6FB87D55" w14:textId="77777777" w:rsidR="006E03C2" w:rsidRDefault="006E03C2" w:rsidP="0039303D"/>
          <w:p w14:paraId="738F717A" w14:textId="77777777" w:rsidR="006E03C2" w:rsidRDefault="006E03C2" w:rsidP="0039303D"/>
          <w:p w14:paraId="07721317" w14:textId="77777777" w:rsidR="006E03C2" w:rsidRDefault="006E03C2" w:rsidP="0039303D"/>
          <w:p w14:paraId="108DD6AB" w14:textId="77777777" w:rsidR="006E03C2" w:rsidRDefault="006E03C2" w:rsidP="0039303D"/>
          <w:p w14:paraId="0C1E2555" w14:textId="77777777" w:rsidR="006E03C2" w:rsidRDefault="006E03C2" w:rsidP="0039303D"/>
          <w:p w14:paraId="17F768A0" w14:textId="77777777" w:rsidR="006E03C2" w:rsidRDefault="006E03C2" w:rsidP="0039303D"/>
          <w:p w14:paraId="7A33265B" w14:textId="77777777" w:rsidR="006E03C2" w:rsidRDefault="006E03C2" w:rsidP="0039303D"/>
          <w:p w14:paraId="75DF7816" w14:textId="77777777" w:rsidR="006E03C2" w:rsidRDefault="006E03C2" w:rsidP="0039303D"/>
          <w:p w14:paraId="6935DC6D" w14:textId="77777777" w:rsidR="006E03C2" w:rsidRDefault="006E03C2" w:rsidP="0039303D"/>
          <w:p w14:paraId="502A5E09" w14:textId="77777777" w:rsidR="006E03C2" w:rsidRDefault="006E03C2" w:rsidP="0039303D"/>
          <w:p w14:paraId="7C3508A4" w14:textId="52563489" w:rsidR="006E03C2" w:rsidRDefault="006E03C2" w:rsidP="0039303D"/>
        </w:tc>
      </w:tr>
    </w:tbl>
    <w:p w14:paraId="601572A5" w14:textId="698DEABC" w:rsidR="00464412" w:rsidRDefault="00464412" w:rsidP="00464412">
      <w:pPr>
        <w:pStyle w:val="Ttulo2"/>
      </w:pPr>
      <w:r>
        <w:t xml:space="preserve">Bloque </w:t>
      </w:r>
      <w:r w:rsidR="0039303D">
        <w:t>5</w:t>
      </w:r>
      <w:r>
        <w:t xml:space="preserve"> </w:t>
      </w:r>
      <w:r w:rsidR="0039303D">
        <w:t>Presupuesto</w:t>
      </w:r>
      <w:r w:rsidR="00EC27A1">
        <w:t xml:space="preserve"> detallado (orientativo) y precio de inscripción</w:t>
      </w:r>
    </w:p>
    <w:tbl>
      <w:tblPr>
        <w:tblStyle w:val="TablaJNIC"/>
        <w:tblW w:w="8490" w:type="dxa"/>
        <w:tblCellMar>
          <w:left w:w="57" w:type="dxa"/>
        </w:tblCellMar>
        <w:tblLook w:val="0620" w:firstRow="1" w:lastRow="0" w:firstColumn="0" w:lastColumn="0" w:noHBand="1" w:noVBand="1"/>
      </w:tblPr>
      <w:tblGrid>
        <w:gridCol w:w="2678"/>
        <w:gridCol w:w="1428"/>
        <w:gridCol w:w="4384"/>
      </w:tblGrid>
      <w:tr w:rsidR="0039303D" w14:paraId="59269A88" w14:textId="77777777" w:rsidTr="006E03C2">
        <w:trPr>
          <w:cnfStyle w:val="100000000000" w:firstRow="1" w:lastRow="0" w:firstColumn="0" w:lastColumn="0" w:oddVBand="0" w:evenVBand="0" w:oddHBand="0" w:evenHBand="0" w:firstRowFirstColumn="0" w:firstRowLastColumn="0" w:lastRowFirstColumn="0" w:lastRowLastColumn="0"/>
        </w:trPr>
        <w:tc>
          <w:tcPr>
            <w:tcW w:w="8490" w:type="dxa"/>
            <w:gridSpan w:val="3"/>
            <w:tcMar>
              <w:right w:w="57" w:type="dxa"/>
            </w:tcMar>
          </w:tcPr>
          <w:p w14:paraId="7300F1D0" w14:textId="43E8E1FC" w:rsidR="003F1B5B" w:rsidRDefault="003F1B5B" w:rsidP="0062469F">
            <w:pPr>
              <w:spacing w:before="120" w:after="0"/>
              <w:rPr>
                <w:sz w:val="18"/>
                <w:szCs w:val="18"/>
              </w:rPr>
            </w:pPr>
            <w:r w:rsidRPr="003F1B5B">
              <w:rPr>
                <w:sz w:val="18"/>
                <w:szCs w:val="18"/>
              </w:rPr>
              <w:t>El envío de este formulario implica la aceptación expresa del requisito mínimo obligatorio de cofinanciación. En consecuencia, la entidad solicitante declara que está en condiciones de asumir, con carácter obligatorio y en el momento de la firma del Convenio, una aportación económica de 9.000 € + IVA destinada a la organización del evento. La acreditación de dicha cofinanciación tendrá carácter de requisito obligatorio y excluyente para la admisión y valoración de la candidatura. Asimismo, el correspondiente compromiso económico deberá haber sido formalmente aprobado por el órgano competente de la entidad organizadora con carácter previo a la adjudicación de la sede.</w:t>
            </w:r>
          </w:p>
          <w:p w14:paraId="206BC69B" w14:textId="6CCF97D7" w:rsidR="0039303D" w:rsidRPr="003F1812" w:rsidRDefault="0039303D" w:rsidP="0062469F">
            <w:pPr>
              <w:spacing w:before="120" w:after="0"/>
              <w:rPr>
                <w:b w:val="0"/>
                <w:sz w:val="18"/>
                <w:szCs w:val="18"/>
              </w:rPr>
            </w:pPr>
            <w:r w:rsidRPr="003F1812">
              <w:rPr>
                <w:b w:val="0"/>
                <w:sz w:val="18"/>
                <w:szCs w:val="18"/>
              </w:rPr>
              <w:t>Se deberá</w:t>
            </w:r>
            <w:r>
              <w:rPr>
                <w:b w:val="0"/>
                <w:sz w:val="18"/>
                <w:szCs w:val="18"/>
              </w:rPr>
              <w:t xml:space="preserve"> especificar la siguiente información</w:t>
            </w:r>
            <w:r w:rsidRPr="003F1812">
              <w:rPr>
                <w:b w:val="0"/>
                <w:sz w:val="18"/>
                <w:szCs w:val="18"/>
              </w:rPr>
              <w:t>:</w:t>
            </w:r>
          </w:p>
          <w:p w14:paraId="61AEFE40" w14:textId="0575BE72" w:rsidR="0039303D" w:rsidRPr="006A0310" w:rsidRDefault="0039303D" w:rsidP="008B6E27">
            <w:pPr>
              <w:pStyle w:val="Prrafodelista"/>
              <w:numPr>
                <w:ilvl w:val="0"/>
                <w:numId w:val="6"/>
              </w:numPr>
              <w:rPr>
                <w:b w:val="0"/>
                <w:sz w:val="18"/>
                <w:szCs w:val="18"/>
              </w:rPr>
            </w:pPr>
            <w:r w:rsidRPr="00A42A88">
              <w:rPr>
                <w:b w:val="0"/>
                <w:sz w:val="18"/>
                <w:szCs w:val="18"/>
                <w:u w:val="single"/>
              </w:rPr>
              <w:t>Presupuesto</w:t>
            </w:r>
            <w:r w:rsidR="00834BCB">
              <w:rPr>
                <w:b w:val="0"/>
                <w:sz w:val="18"/>
                <w:szCs w:val="18"/>
                <w:u w:val="single"/>
              </w:rPr>
              <w:t xml:space="preserve"> gastos</w:t>
            </w:r>
            <w:r w:rsidRPr="00A42A88">
              <w:rPr>
                <w:b w:val="0"/>
                <w:sz w:val="18"/>
                <w:szCs w:val="18"/>
                <w:u w:val="single"/>
              </w:rPr>
              <w:t xml:space="preserve"> 1</w:t>
            </w:r>
            <w:r>
              <w:rPr>
                <w:b w:val="0"/>
                <w:sz w:val="18"/>
                <w:szCs w:val="18"/>
              </w:rPr>
              <w:t>: Dedicado a la l</w:t>
            </w:r>
            <w:r w:rsidRPr="006A0310">
              <w:rPr>
                <w:b w:val="0"/>
                <w:sz w:val="18"/>
                <w:szCs w:val="18"/>
              </w:rPr>
              <w:t>ogística</w:t>
            </w:r>
            <w:r>
              <w:rPr>
                <w:b w:val="0"/>
                <w:sz w:val="18"/>
                <w:szCs w:val="18"/>
              </w:rPr>
              <w:t xml:space="preserve"> del evento, catering durante las sesiones y </w:t>
            </w:r>
            <w:r w:rsidRPr="006A0310">
              <w:rPr>
                <w:b w:val="0"/>
                <w:sz w:val="18"/>
                <w:szCs w:val="18"/>
              </w:rPr>
              <w:t>agenda</w:t>
            </w:r>
            <w:r>
              <w:rPr>
                <w:b w:val="0"/>
                <w:sz w:val="18"/>
                <w:szCs w:val="18"/>
              </w:rPr>
              <w:t xml:space="preserve"> (</w:t>
            </w:r>
            <w:r w:rsidR="00F54A83">
              <w:rPr>
                <w:b w:val="0"/>
                <w:sz w:val="18"/>
                <w:szCs w:val="18"/>
              </w:rPr>
              <w:t>incluidos</w:t>
            </w:r>
            <w:r>
              <w:rPr>
                <w:b w:val="0"/>
                <w:sz w:val="18"/>
                <w:szCs w:val="18"/>
              </w:rPr>
              <w:t xml:space="preserve"> keynotes) detallados por partidas</w:t>
            </w:r>
            <w:r w:rsidR="00834BCB">
              <w:rPr>
                <w:b w:val="0"/>
                <w:sz w:val="18"/>
                <w:szCs w:val="18"/>
              </w:rPr>
              <w:t xml:space="preserve">. Debe contemplarse el presupuesto de gastos en caso de </w:t>
            </w:r>
            <w:r w:rsidR="00F54A83">
              <w:rPr>
                <w:b w:val="0"/>
                <w:sz w:val="18"/>
                <w:szCs w:val="18"/>
              </w:rPr>
              <w:t>contingencia</w:t>
            </w:r>
            <w:r w:rsidR="00834BCB">
              <w:rPr>
                <w:b w:val="0"/>
                <w:sz w:val="18"/>
                <w:szCs w:val="18"/>
              </w:rPr>
              <w:t xml:space="preserve"> (online)</w:t>
            </w:r>
          </w:p>
          <w:p w14:paraId="115CC434" w14:textId="5F5F1A5E" w:rsidR="0039303D" w:rsidRPr="006A0310" w:rsidRDefault="0039303D" w:rsidP="008B6E27">
            <w:pPr>
              <w:pStyle w:val="Prrafodelista"/>
              <w:numPr>
                <w:ilvl w:val="0"/>
                <w:numId w:val="6"/>
              </w:numPr>
              <w:spacing w:before="120"/>
            </w:pPr>
            <w:r w:rsidRPr="00A42A88">
              <w:rPr>
                <w:b w:val="0"/>
                <w:sz w:val="18"/>
                <w:szCs w:val="18"/>
                <w:u w:val="single"/>
              </w:rPr>
              <w:t xml:space="preserve">Presupuesto </w:t>
            </w:r>
            <w:r w:rsidR="00834BCB">
              <w:rPr>
                <w:b w:val="0"/>
                <w:sz w:val="18"/>
                <w:szCs w:val="18"/>
                <w:u w:val="single"/>
              </w:rPr>
              <w:t xml:space="preserve">gastos </w:t>
            </w:r>
            <w:r w:rsidRPr="00A42A88">
              <w:rPr>
                <w:b w:val="0"/>
                <w:sz w:val="18"/>
                <w:szCs w:val="18"/>
                <w:u w:val="single"/>
              </w:rPr>
              <w:t>2</w:t>
            </w:r>
            <w:r>
              <w:rPr>
                <w:b w:val="0"/>
                <w:sz w:val="18"/>
                <w:szCs w:val="18"/>
                <w:u w:val="single"/>
              </w:rPr>
              <w:t xml:space="preserve"> (solo modalidad presencial)</w:t>
            </w:r>
            <w:r>
              <w:rPr>
                <w:b w:val="0"/>
                <w:sz w:val="18"/>
                <w:szCs w:val="18"/>
              </w:rPr>
              <w:t>: Dedicado a las a</w:t>
            </w:r>
            <w:r w:rsidRPr="006A0310">
              <w:rPr>
                <w:b w:val="0"/>
                <w:sz w:val="18"/>
                <w:szCs w:val="18"/>
              </w:rPr>
              <w:t>ctividades sociales</w:t>
            </w:r>
            <w:r>
              <w:rPr>
                <w:b w:val="0"/>
                <w:sz w:val="18"/>
                <w:szCs w:val="18"/>
              </w:rPr>
              <w:t xml:space="preserve"> y de networking, cena de gala, etc.</w:t>
            </w:r>
          </w:p>
          <w:p w14:paraId="2EDFC866" w14:textId="60C68D24" w:rsidR="0039303D" w:rsidRPr="006A0310" w:rsidRDefault="0039303D" w:rsidP="008B6E27">
            <w:pPr>
              <w:pStyle w:val="Prrafodelista"/>
              <w:numPr>
                <w:ilvl w:val="0"/>
                <w:numId w:val="6"/>
              </w:numPr>
              <w:spacing w:before="120"/>
            </w:pPr>
            <w:r w:rsidRPr="00A8537E">
              <w:rPr>
                <w:b w:val="0"/>
                <w:sz w:val="18"/>
                <w:szCs w:val="18"/>
                <w:u w:val="single"/>
              </w:rPr>
              <w:t>Ingresos estimados</w:t>
            </w:r>
            <w:r>
              <w:rPr>
                <w:b w:val="0"/>
                <w:sz w:val="18"/>
                <w:szCs w:val="18"/>
              </w:rPr>
              <w:t>: Especificando patrocinios</w:t>
            </w:r>
            <w:r w:rsidR="00155C09">
              <w:rPr>
                <w:b w:val="0"/>
                <w:sz w:val="18"/>
                <w:szCs w:val="18"/>
              </w:rPr>
              <w:t xml:space="preserve"> </w:t>
            </w:r>
            <w:r w:rsidR="0018707B">
              <w:rPr>
                <w:b w:val="0"/>
                <w:sz w:val="18"/>
                <w:szCs w:val="18"/>
              </w:rPr>
              <w:t>previstos</w:t>
            </w:r>
            <w:r>
              <w:rPr>
                <w:b w:val="0"/>
                <w:sz w:val="18"/>
                <w:szCs w:val="18"/>
              </w:rPr>
              <w:t>, apoyos y precios de inscripción</w:t>
            </w:r>
            <w:r w:rsidR="0018707B">
              <w:rPr>
                <w:b w:val="0"/>
                <w:sz w:val="18"/>
                <w:szCs w:val="18"/>
              </w:rPr>
              <w:t xml:space="preserve"> tentativos</w:t>
            </w:r>
          </w:p>
          <w:p w14:paraId="5A17ABCC" w14:textId="41E7986E" w:rsidR="003F1B5B" w:rsidRPr="003F1B5B" w:rsidRDefault="0039303D" w:rsidP="003F1B5B">
            <w:pPr>
              <w:spacing w:before="120"/>
              <w:rPr>
                <w:b w:val="0"/>
                <w:sz w:val="18"/>
                <w:szCs w:val="18"/>
              </w:rPr>
            </w:pPr>
            <w:r w:rsidRPr="006A0310">
              <w:rPr>
                <w:sz w:val="18"/>
                <w:szCs w:val="18"/>
              </w:rPr>
              <w:t xml:space="preserve">El </w:t>
            </w:r>
            <w:r>
              <w:rPr>
                <w:sz w:val="18"/>
                <w:szCs w:val="18"/>
              </w:rPr>
              <w:t>P</w:t>
            </w:r>
            <w:r w:rsidRPr="006A0310">
              <w:rPr>
                <w:sz w:val="18"/>
                <w:szCs w:val="18"/>
              </w:rPr>
              <w:t xml:space="preserve">resupuesto </w:t>
            </w:r>
            <w:r>
              <w:rPr>
                <w:sz w:val="18"/>
                <w:szCs w:val="18"/>
              </w:rPr>
              <w:t xml:space="preserve">2 </w:t>
            </w:r>
            <w:r w:rsidRPr="006A0310">
              <w:rPr>
                <w:sz w:val="18"/>
                <w:szCs w:val="18"/>
              </w:rPr>
              <w:t>no podrá ser</w:t>
            </w:r>
            <w:r>
              <w:rPr>
                <w:sz w:val="18"/>
                <w:szCs w:val="18"/>
              </w:rPr>
              <w:t>, en ningún caso,</w:t>
            </w:r>
            <w:r w:rsidRPr="006A0310">
              <w:rPr>
                <w:sz w:val="18"/>
                <w:szCs w:val="18"/>
              </w:rPr>
              <w:t xml:space="preserve"> superior al </w:t>
            </w:r>
            <w:r>
              <w:rPr>
                <w:sz w:val="18"/>
                <w:szCs w:val="18"/>
              </w:rPr>
              <w:t>Presupuesto 1</w:t>
            </w:r>
          </w:p>
        </w:tc>
      </w:tr>
      <w:tr w:rsidR="0039303D" w14:paraId="703CD015" w14:textId="77777777" w:rsidTr="006E03C2">
        <w:trPr>
          <w:trHeight w:val="3148"/>
        </w:trPr>
        <w:tc>
          <w:tcPr>
            <w:tcW w:w="8490" w:type="dxa"/>
            <w:gridSpan w:val="3"/>
            <w:tcBorders>
              <w:bottom w:val="single" w:sz="4" w:space="0" w:color="auto"/>
            </w:tcBorders>
          </w:tcPr>
          <w:p w14:paraId="51386316" w14:textId="77777777" w:rsidR="0039303D" w:rsidRDefault="0039303D" w:rsidP="0062469F">
            <w:pPr>
              <w:ind w:left="0"/>
            </w:pPr>
          </w:p>
          <w:sdt>
            <w:sdtPr>
              <w:id w:val="-1035503105"/>
              <w:placeholder>
                <w:docPart w:val="DefaultPlaceholder_-1854013440"/>
              </w:placeholder>
              <w:showingPlcHdr/>
            </w:sdtPr>
            <w:sdtEndPr/>
            <w:sdtContent>
              <w:p w14:paraId="18974C8C" w14:textId="3C5A6AC6" w:rsidR="006E03C2" w:rsidRDefault="005E2092" w:rsidP="0062469F">
                <w:pPr>
                  <w:ind w:left="0"/>
                </w:pPr>
                <w:r w:rsidRPr="006A247E">
                  <w:rPr>
                    <w:rStyle w:val="Textodelmarcadordeposicin"/>
                  </w:rPr>
                  <w:t>Haga clic o pulse aquí para escribir texto.</w:t>
                </w:r>
              </w:p>
            </w:sdtContent>
          </w:sdt>
          <w:p w14:paraId="2B6F9E28" w14:textId="77777777" w:rsidR="006E03C2" w:rsidRDefault="006E03C2" w:rsidP="0062469F">
            <w:pPr>
              <w:ind w:left="0"/>
            </w:pPr>
          </w:p>
          <w:p w14:paraId="215813AB" w14:textId="77777777" w:rsidR="006E03C2" w:rsidRDefault="006E03C2" w:rsidP="0062469F">
            <w:pPr>
              <w:ind w:left="0"/>
            </w:pPr>
          </w:p>
          <w:p w14:paraId="0CCBAC03" w14:textId="77777777" w:rsidR="006E03C2" w:rsidRDefault="006E03C2" w:rsidP="0062469F">
            <w:pPr>
              <w:ind w:left="0"/>
            </w:pPr>
          </w:p>
          <w:p w14:paraId="20BE22FD" w14:textId="77777777" w:rsidR="006E03C2" w:rsidRDefault="006E03C2" w:rsidP="0062469F">
            <w:pPr>
              <w:ind w:left="0"/>
            </w:pPr>
          </w:p>
          <w:p w14:paraId="734ED5B4" w14:textId="77777777" w:rsidR="006E03C2" w:rsidRDefault="006E03C2" w:rsidP="0062469F">
            <w:pPr>
              <w:ind w:left="0"/>
            </w:pPr>
          </w:p>
          <w:p w14:paraId="0A6FBCE4" w14:textId="77777777" w:rsidR="006E03C2" w:rsidRDefault="006E03C2" w:rsidP="0062469F">
            <w:pPr>
              <w:ind w:left="0"/>
            </w:pPr>
          </w:p>
          <w:p w14:paraId="61803C31" w14:textId="77777777" w:rsidR="006E03C2" w:rsidRDefault="006E03C2" w:rsidP="0062469F">
            <w:pPr>
              <w:ind w:left="0"/>
            </w:pPr>
          </w:p>
          <w:p w14:paraId="6F2F4913" w14:textId="77777777" w:rsidR="006E03C2" w:rsidRDefault="006E03C2" w:rsidP="0062469F">
            <w:pPr>
              <w:ind w:left="0"/>
            </w:pPr>
          </w:p>
          <w:p w14:paraId="7447D7FC" w14:textId="77777777" w:rsidR="006E03C2" w:rsidRDefault="006E03C2" w:rsidP="0062469F">
            <w:pPr>
              <w:ind w:left="0"/>
            </w:pPr>
          </w:p>
          <w:p w14:paraId="458113FB" w14:textId="77777777" w:rsidR="006E03C2" w:rsidRDefault="006E03C2" w:rsidP="0062469F">
            <w:pPr>
              <w:ind w:left="0"/>
            </w:pPr>
          </w:p>
          <w:p w14:paraId="05438B29" w14:textId="77777777" w:rsidR="006E03C2" w:rsidRDefault="006E03C2" w:rsidP="0062469F">
            <w:pPr>
              <w:ind w:left="0"/>
            </w:pPr>
          </w:p>
          <w:p w14:paraId="6FEA3D5B" w14:textId="77777777" w:rsidR="006E03C2" w:rsidRDefault="006E03C2" w:rsidP="0062469F">
            <w:pPr>
              <w:ind w:left="0"/>
            </w:pPr>
          </w:p>
          <w:p w14:paraId="377348E6" w14:textId="77777777" w:rsidR="006E03C2" w:rsidRDefault="006E03C2" w:rsidP="0062469F">
            <w:pPr>
              <w:ind w:left="0"/>
            </w:pPr>
          </w:p>
          <w:p w14:paraId="5FC44070" w14:textId="77777777" w:rsidR="006E03C2" w:rsidRDefault="006E03C2" w:rsidP="0062469F">
            <w:pPr>
              <w:ind w:left="0"/>
            </w:pPr>
          </w:p>
          <w:p w14:paraId="32972091" w14:textId="77777777" w:rsidR="006E03C2" w:rsidRDefault="006E03C2" w:rsidP="0062469F">
            <w:pPr>
              <w:ind w:left="0"/>
            </w:pPr>
          </w:p>
          <w:p w14:paraId="3FE88C0E" w14:textId="77777777" w:rsidR="006E03C2" w:rsidRDefault="006E03C2" w:rsidP="0062469F">
            <w:pPr>
              <w:ind w:left="0"/>
            </w:pPr>
          </w:p>
          <w:p w14:paraId="06972A42" w14:textId="6AC9199D" w:rsidR="006E03C2" w:rsidRDefault="006E03C2" w:rsidP="0062469F">
            <w:pPr>
              <w:ind w:left="0"/>
            </w:pPr>
          </w:p>
        </w:tc>
      </w:tr>
      <w:tr w:rsidR="00FF423A" w14:paraId="1CCDCE2F" w14:textId="77777777" w:rsidTr="008008E3">
        <w:trPr>
          <w:trHeight w:val="795"/>
        </w:trPr>
        <w:tc>
          <w:tcPr>
            <w:tcW w:w="2678" w:type="dxa"/>
            <w:tcBorders>
              <w:top w:val="single" w:sz="4" w:space="0" w:color="auto"/>
              <w:left w:val="single" w:sz="4" w:space="0" w:color="auto"/>
              <w:bottom w:val="single" w:sz="4" w:space="0" w:color="auto"/>
              <w:right w:val="single" w:sz="4" w:space="0" w:color="auto"/>
            </w:tcBorders>
            <w:shd w:val="clear" w:color="auto" w:fill="68757E" w:themeFill="accent2"/>
          </w:tcPr>
          <w:p w14:paraId="3513B4E5" w14:textId="19A44910" w:rsidR="00FF423A" w:rsidRDefault="00FF423A" w:rsidP="006E03C2">
            <w:pPr>
              <w:ind w:right="244"/>
            </w:pPr>
            <w:r w:rsidRPr="006E03C2">
              <w:rPr>
                <w:color w:val="FFFFFF" w:themeColor="background1"/>
              </w:rPr>
              <w:t>Importe cuotas de Inscripción</w:t>
            </w:r>
          </w:p>
        </w:tc>
        <w:sdt>
          <w:sdtPr>
            <w:id w:val="-2094772512"/>
            <w:placeholder>
              <w:docPart w:val="DefaultPlaceholder_-1854013440"/>
            </w:placeholder>
            <w:showingPlcHdr/>
          </w:sdtPr>
          <w:sdtEndPr/>
          <w:sdtContent>
            <w:tc>
              <w:tcPr>
                <w:tcW w:w="581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9DEE5A" w14:textId="2073BC34" w:rsidR="00FF423A" w:rsidRDefault="005E2092" w:rsidP="0062469F">
                <w:r w:rsidRPr="006A247E">
                  <w:rPr>
                    <w:rStyle w:val="Textodelmarcadordeposicin"/>
                  </w:rPr>
                  <w:t>Haga clic o pulse aquí para escribir texto.</w:t>
                </w:r>
              </w:p>
            </w:tc>
          </w:sdtContent>
        </w:sdt>
      </w:tr>
      <w:tr w:rsidR="001B4091" w14:paraId="5D14593D" w14:textId="77777777" w:rsidTr="008008E3">
        <w:trPr>
          <w:trHeight w:val="795"/>
        </w:trPr>
        <w:tc>
          <w:tcPr>
            <w:tcW w:w="2678" w:type="dxa"/>
            <w:tcBorders>
              <w:top w:val="single" w:sz="4" w:space="0" w:color="auto"/>
              <w:left w:val="single" w:sz="4" w:space="0" w:color="auto"/>
              <w:bottom w:val="single" w:sz="4" w:space="0" w:color="auto"/>
              <w:right w:val="single" w:sz="4" w:space="0" w:color="auto"/>
            </w:tcBorders>
            <w:shd w:val="clear" w:color="auto" w:fill="68757E" w:themeFill="accent2"/>
          </w:tcPr>
          <w:p w14:paraId="32A43007" w14:textId="5DAF8D39" w:rsidR="001B4091" w:rsidRPr="00FF423A" w:rsidRDefault="001B4091" w:rsidP="006E03C2">
            <w:pPr>
              <w:ind w:right="244"/>
              <w:rPr>
                <w:color w:val="FFFFFF" w:themeColor="background1"/>
              </w:rPr>
            </w:pPr>
            <w:r w:rsidRPr="006E03C2">
              <w:rPr>
                <w:color w:val="FFFFFF" w:themeColor="background1"/>
              </w:rPr>
              <w:t>Posibles descuentos para asistentes</w:t>
            </w:r>
          </w:p>
        </w:tc>
        <w:sdt>
          <w:sdtPr>
            <w:rPr>
              <w:noProof/>
              <w:sz w:val="18"/>
            </w:rPr>
            <w:id w:val="950821376"/>
            <w:placeholder>
              <w:docPart w:val="DefaultPlaceholder_-1854013440"/>
            </w:placeholder>
            <w:showingPlcHdr/>
          </w:sdtPr>
          <w:sdtEndPr/>
          <w:sdtContent>
            <w:tc>
              <w:tcPr>
                <w:tcW w:w="581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98060F4" w14:textId="7CC9C55D" w:rsidR="001B4091" w:rsidRPr="008748AA" w:rsidRDefault="005E2092" w:rsidP="0062469F">
                <w:pPr>
                  <w:rPr>
                    <w:noProof/>
                    <w:sz w:val="18"/>
                  </w:rPr>
                </w:pPr>
                <w:r w:rsidRPr="006A247E">
                  <w:rPr>
                    <w:rStyle w:val="Textodelmarcadordeposicin"/>
                  </w:rPr>
                  <w:t>Haga clic o pulse aquí para escribir texto.</w:t>
                </w:r>
              </w:p>
            </w:tc>
          </w:sdtContent>
        </w:sdt>
      </w:tr>
      <w:tr w:rsidR="001B4091" w14:paraId="18CD2B76" w14:textId="77777777" w:rsidTr="008008E3">
        <w:trPr>
          <w:trHeight w:val="795"/>
        </w:trPr>
        <w:tc>
          <w:tcPr>
            <w:tcW w:w="2678" w:type="dxa"/>
            <w:tcBorders>
              <w:top w:val="single" w:sz="4" w:space="0" w:color="auto"/>
              <w:left w:val="single" w:sz="4" w:space="0" w:color="auto"/>
              <w:bottom w:val="single" w:sz="4" w:space="0" w:color="auto"/>
              <w:right w:val="single" w:sz="4" w:space="0" w:color="auto"/>
            </w:tcBorders>
            <w:shd w:val="clear" w:color="auto" w:fill="68757E" w:themeFill="accent2"/>
          </w:tcPr>
          <w:p w14:paraId="5B2B4164" w14:textId="6F578882" w:rsidR="00310430" w:rsidRPr="006E03C2" w:rsidRDefault="00310430" w:rsidP="006E03C2">
            <w:pPr>
              <w:ind w:right="244"/>
              <w:rPr>
                <w:color w:val="FFFFFF" w:themeColor="background1"/>
              </w:rPr>
            </w:pPr>
            <w:r w:rsidRPr="006E03C2">
              <w:rPr>
                <w:color w:val="FFFFFF" w:themeColor="background1"/>
              </w:rPr>
              <w:t>Tarifas diferentes por tipo de asistente</w:t>
            </w:r>
          </w:p>
        </w:tc>
        <w:tc>
          <w:tcPr>
            <w:tcW w:w="1428" w:type="dxa"/>
            <w:tcBorders>
              <w:top w:val="single" w:sz="4" w:space="0" w:color="auto"/>
              <w:left w:val="single" w:sz="4" w:space="0" w:color="auto"/>
              <w:bottom w:val="single" w:sz="4" w:space="0" w:color="auto"/>
              <w:right w:val="single" w:sz="4" w:space="0" w:color="auto"/>
            </w:tcBorders>
            <w:shd w:val="clear" w:color="auto" w:fill="FFFFFF" w:themeFill="background1"/>
          </w:tcPr>
          <w:p w14:paraId="2AD9F4C1" w14:textId="2E914BB9" w:rsidR="00310430" w:rsidRDefault="00C87307" w:rsidP="0062469F">
            <w:sdt>
              <w:sdtPr>
                <w:rPr>
                  <w:noProof/>
                  <w:sz w:val="18"/>
                </w:rPr>
                <w:id w:val="-961957396"/>
                <w14:checkbox>
                  <w14:checked w14:val="0"/>
                  <w14:checkedState w14:val="2612" w14:font="MS Gothic"/>
                  <w14:uncheckedState w14:val="2610" w14:font="MS Gothic"/>
                </w14:checkbox>
              </w:sdtPr>
              <w:sdtEndPr/>
              <w:sdtContent>
                <w:r w:rsidR="005E2092">
                  <w:rPr>
                    <w:rFonts w:ascii="MS Gothic" w:eastAsia="MS Gothic" w:hAnsi="MS Gothic" w:hint="eastAsia"/>
                    <w:noProof/>
                    <w:sz w:val="18"/>
                  </w:rPr>
                  <w:t>☐</w:t>
                </w:r>
              </w:sdtContent>
            </w:sdt>
            <w:r w:rsidR="00310430">
              <w:rPr>
                <w:noProof/>
                <w:sz w:val="18"/>
              </w:rPr>
              <w:t xml:space="preserve"> Estudiante</w:t>
            </w:r>
          </w:p>
        </w:tc>
        <w:tc>
          <w:tcPr>
            <w:tcW w:w="4384" w:type="dxa"/>
            <w:tcBorders>
              <w:top w:val="single" w:sz="4" w:space="0" w:color="auto"/>
              <w:left w:val="single" w:sz="4" w:space="0" w:color="auto"/>
              <w:bottom w:val="single" w:sz="4" w:space="0" w:color="auto"/>
              <w:right w:val="single" w:sz="4" w:space="0" w:color="auto"/>
            </w:tcBorders>
            <w:shd w:val="clear" w:color="auto" w:fill="FFFFFF" w:themeFill="background1"/>
          </w:tcPr>
          <w:p w14:paraId="2578727F" w14:textId="7EFD2874" w:rsidR="00310430" w:rsidRDefault="00C87307" w:rsidP="0062469F">
            <w:sdt>
              <w:sdtPr>
                <w:rPr>
                  <w:noProof/>
                  <w:sz w:val="18"/>
                </w:rPr>
                <w:id w:val="-635564758"/>
                <w14:checkbox>
                  <w14:checked w14:val="0"/>
                  <w14:checkedState w14:val="2612" w14:font="MS Gothic"/>
                  <w14:uncheckedState w14:val="2610" w14:font="MS Gothic"/>
                </w14:checkbox>
              </w:sdtPr>
              <w:sdtEndPr/>
              <w:sdtContent>
                <w:r w:rsidR="005E2092">
                  <w:rPr>
                    <w:rFonts w:ascii="MS Gothic" w:eastAsia="MS Gothic" w:hAnsi="MS Gothic" w:hint="eastAsia"/>
                    <w:noProof/>
                    <w:sz w:val="18"/>
                  </w:rPr>
                  <w:t>☐</w:t>
                </w:r>
              </w:sdtContent>
            </w:sdt>
            <w:r w:rsidR="00310430">
              <w:rPr>
                <w:noProof/>
                <w:sz w:val="18"/>
              </w:rPr>
              <w:t xml:space="preserve"> Otros</w:t>
            </w:r>
          </w:p>
        </w:tc>
      </w:tr>
    </w:tbl>
    <w:p w14:paraId="073F2E51" w14:textId="2282C700" w:rsidR="00464412" w:rsidRDefault="00464412" w:rsidP="00464412">
      <w:pPr>
        <w:pStyle w:val="Ttulo2"/>
      </w:pPr>
      <w:r>
        <w:t>Otras consideraciones</w:t>
      </w:r>
      <w:r w:rsidR="00EC27A1">
        <w:t xml:space="preserve"> de interés y diferenciadoras</w:t>
      </w:r>
    </w:p>
    <w:tbl>
      <w:tblPr>
        <w:tblStyle w:val="TablaJNIC"/>
        <w:tblW w:w="8500" w:type="dxa"/>
        <w:tblLayout w:type="fixed"/>
        <w:tblCellMar>
          <w:left w:w="57" w:type="dxa"/>
        </w:tblCellMar>
        <w:tblLook w:val="0660" w:firstRow="1" w:lastRow="1" w:firstColumn="0" w:lastColumn="0" w:noHBand="1" w:noVBand="1"/>
      </w:tblPr>
      <w:tblGrid>
        <w:gridCol w:w="3892"/>
        <w:gridCol w:w="1065"/>
        <w:gridCol w:w="1134"/>
        <w:gridCol w:w="992"/>
        <w:gridCol w:w="1417"/>
      </w:tblGrid>
      <w:tr w:rsidR="00FA7823" w14:paraId="4EFDBDC9" w14:textId="77777777" w:rsidTr="006E03C2">
        <w:trPr>
          <w:cnfStyle w:val="100000000000" w:firstRow="1" w:lastRow="0" w:firstColumn="0" w:lastColumn="0" w:oddVBand="0" w:evenVBand="0" w:oddHBand="0" w:evenHBand="0" w:firstRowFirstColumn="0" w:firstRowLastColumn="0" w:lastRowFirstColumn="0" w:lastRowLastColumn="0"/>
        </w:trPr>
        <w:tc>
          <w:tcPr>
            <w:tcW w:w="8500" w:type="dxa"/>
            <w:gridSpan w:val="5"/>
            <w:tcMar>
              <w:right w:w="57" w:type="dxa"/>
            </w:tcMar>
          </w:tcPr>
          <w:p w14:paraId="6026E3CB" w14:textId="48852F55" w:rsidR="00DB6A2D" w:rsidRPr="00DB6A2D" w:rsidRDefault="00DB6A2D" w:rsidP="00740F71">
            <w:pPr>
              <w:spacing w:before="120"/>
              <w:rPr>
                <w:b w:val="0"/>
                <w:sz w:val="18"/>
              </w:rPr>
            </w:pPr>
            <w:r>
              <w:rPr>
                <w:b w:val="0"/>
                <w:sz w:val="18"/>
              </w:rPr>
              <w:t>Particularidades</w:t>
            </w:r>
            <w:r w:rsidR="00C502CF">
              <w:rPr>
                <w:b w:val="0"/>
                <w:sz w:val="18"/>
              </w:rPr>
              <w:t xml:space="preserve"> </w:t>
            </w:r>
            <w:r>
              <w:rPr>
                <w:b w:val="0"/>
                <w:sz w:val="18"/>
              </w:rPr>
              <w:t>no contempladas en los apartados anteriores, que se considere</w:t>
            </w:r>
            <w:r w:rsidR="0039303D">
              <w:rPr>
                <w:b w:val="0"/>
                <w:sz w:val="18"/>
              </w:rPr>
              <w:t>n</w:t>
            </w:r>
            <w:r>
              <w:rPr>
                <w:b w:val="0"/>
                <w:sz w:val="18"/>
              </w:rPr>
              <w:t xml:space="preserve"> un </w:t>
            </w:r>
            <w:r w:rsidR="00A160B2">
              <w:rPr>
                <w:b w:val="0"/>
                <w:sz w:val="18"/>
              </w:rPr>
              <w:t xml:space="preserve">valor añadido </w:t>
            </w:r>
            <w:r w:rsidR="00C502CF">
              <w:rPr>
                <w:b w:val="0"/>
                <w:sz w:val="18"/>
              </w:rPr>
              <w:t xml:space="preserve">o diferencial </w:t>
            </w:r>
            <w:r>
              <w:rPr>
                <w:b w:val="0"/>
                <w:sz w:val="18"/>
              </w:rPr>
              <w:t>a destacar frente a otras solicitudes</w:t>
            </w:r>
          </w:p>
        </w:tc>
      </w:tr>
      <w:tr w:rsidR="00FA7823" w14:paraId="0E0D4362" w14:textId="77777777" w:rsidTr="006E03C2">
        <w:trPr>
          <w:trHeight w:val="5052"/>
        </w:trPr>
        <w:sdt>
          <w:sdtPr>
            <w:id w:val="-915557687"/>
            <w:placeholder>
              <w:docPart w:val="DefaultPlaceholder_-1854013440"/>
            </w:placeholder>
            <w:showingPlcHdr/>
          </w:sdtPr>
          <w:sdtEndPr/>
          <w:sdtContent>
            <w:tc>
              <w:tcPr>
                <w:tcW w:w="8500" w:type="dxa"/>
                <w:gridSpan w:val="5"/>
                <w:tcBorders>
                  <w:bottom w:val="single" w:sz="4" w:space="0" w:color="auto"/>
                </w:tcBorders>
              </w:tcPr>
              <w:p w14:paraId="11C001AF" w14:textId="1CA84949" w:rsidR="00D812D9" w:rsidRDefault="005E2092" w:rsidP="006E03C2">
                <w:pPr>
                  <w:ind w:left="0"/>
                </w:pPr>
                <w:r w:rsidRPr="006A247E">
                  <w:rPr>
                    <w:rStyle w:val="Textodelmarcadordeposicin"/>
                  </w:rPr>
                  <w:t>Haga clic o pulse aquí para escribir texto.</w:t>
                </w:r>
              </w:p>
            </w:tc>
          </w:sdtContent>
        </w:sdt>
      </w:tr>
      <w:tr w:rsidR="006E03C2" w14:paraId="64E0F814" w14:textId="77777777" w:rsidTr="006E03C2">
        <w:trPr>
          <w:cnfStyle w:val="010000000000" w:firstRow="0" w:lastRow="1" w:firstColumn="0" w:lastColumn="0" w:oddVBand="0" w:evenVBand="0" w:oddHBand="0" w:evenHBand="0" w:firstRowFirstColumn="0" w:firstRowLastColumn="0" w:lastRowFirstColumn="0" w:lastRowLastColumn="0"/>
          <w:trHeight w:val="1119"/>
        </w:trPr>
        <w:tc>
          <w:tcPr>
            <w:tcW w:w="3892" w:type="dxa"/>
            <w:tcBorders>
              <w:top w:val="single" w:sz="4" w:space="0" w:color="auto"/>
              <w:left w:val="single" w:sz="4" w:space="0" w:color="auto"/>
              <w:bottom w:val="single" w:sz="4" w:space="0" w:color="auto"/>
              <w:right w:val="single" w:sz="4" w:space="0" w:color="auto"/>
            </w:tcBorders>
          </w:tcPr>
          <w:p w14:paraId="2FAC4349" w14:textId="04665930" w:rsidR="00310430" w:rsidRDefault="00310430" w:rsidP="006E03C2">
            <w:pPr>
              <w:ind w:right="204"/>
              <w:rPr>
                <w:b w:val="0"/>
              </w:rPr>
            </w:pPr>
            <w:r>
              <w:t>¿Ha presentado candidaturas en años anteriores?</w:t>
            </w:r>
          </w:p>
        </w:tc>
        <w:tc>
          <w:tcPr>
            <w:tcW w:w="1065" w:type="dxa"/>
            <w:tcBorders>
              <w:top w:val="single" w:sz="4" w:space="0" w:color="auto"/>
              <w:left w:val="single" w:sz="4" w:space="0" w:color="auto"/>
              <w:bottom w:val="single" w:sz="4" w:space="0" w:color="auto"/>
              <w:right w:val="single" w:sz="4" w:space="0" w:color="auto"/>
            </w:tcBorders>
            <w:shd w:val="clear" w:color="auto" w:fill="FFFFFF" w:themeFill="background1"/>
          </w:tcPr>
          <w:p w14:paraId="7E8F1A27" w14:textId="381CC831" w:rsidR="00310430" w:rsidRPr="00070539" w:rsidRDefault="00C87307" w:rsidP="00070539">
            <w:pPr>
              <w:pStyle w:val="Importante"/>
              <w:rPr>
                <w:rStyle w:val="Referenciasutil"/>
              </w:rPr>
            </w:pPr>
            <w:sdt>
              <w:sdtPr>
                <w:rPr>
                  <w:rStyle w:val="Referenciasutil"/>
                </w:rPr>
                <w:id w:val="-1738536220"/>
                <w14:checkbox>
                  <w14:checked w14:val="0"/>
                  <w14:checkedState w14:val="2612" w14:font="MS Gothic"/>
                  <w14:uncheckedState w14:val="2610" w14:font="MS Gothic"/>
                </w14:checkbox>
              </w:sdtPr>
              <w:sdtEndPr>
                <w:rPr>
                  <w:rStyle w:val="Referenciasutil"/>
                </w:rPr>
              </w:sdtEndPr>
              <w:sdtContent>
                <w:r w:rsidR="00070539">
                  <w:rPr>
                    <w:rStyle w:val="Referenciasutil"/>
                    <w:rFonts w:ascii="MS Gothic" w:eastAsia="MS Gothic" w:hAnsi="MS Gothic" w:hint="eastAsia"/>
                  </w:rPr>
                  <w:t>☐</w:t>
                </w:r>
              </w:sdtContent>
            </w:sdt>
            <w:r w:rsidR="00310430" w:rsidRPr="00070539">
              <w:rPr>
                <w:rStyle w:val="Referenciasutil"/>
              </w:rPr>
              <w:t xml:space="preserve"> 202</w:t>
            </w:r>
            <w:r w:rsidR="00070539" w:rsidRPr="00070539">
              <w:rPr>
                <w:rStyle w:val="Referenciasutil"/>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52EB45E0" w14:textId="2EBAC8F7" w:rsidR="00310430" w:rsidRPr="00070539" w:rsidRDefault="00C87307" w:rsidP="0039303D">
            <w:pPr>
              <w:rPr>
                <w:rStyle w:val="Referenciasutil"/>
              </w:rPr>
            </w:pPr>
            <w:sdt>
              <w:sdtPr>
                <w:rPr>
                  <w:rStyle w:val="Referenciasutil"/>
                </w:rPr>
                <w:id w:val="700677570"/>
                <w14:checkbox>
                  <w14:checked w14:val="0"/>
                  <w14:checkedState w14:val="2612" w14:font="MS Gothic"/>
                  <w14:uncheckedState w14:val="2610" w14:font="MS Gothic"/>
                </w14:checkbox>
              </w:sdtPr>
              <w:sdtEndPr>
                <w:rPr>
                  <w:rStyle w:val="Referenciasutil"/>
                </w:rPr>
              </w:sdtEndPr>
              <w:sdtContent>
                <w:r w:rsidR="00070539">
                  <w:rPr>
                    <w:rStyle w:val="Referenciasutil"/>
                    <w:rFonts w:ascii="MS Gothic" w:eastAsia="MS Gothic" w:hAnsi="MS Gothic" w:hint="eastAsia"/>
                  </w:rPr>
                  <w:t>☐</w:t>
                </w:r>
              </w:sdtContent>
            </w:sdt>
            <w:r w:rsidR="00310430" w:rsidRPr="00070539">
              <w:rPr>
                <w:rStyle w:val="Referenciasutil"/>
              </w:rPr>
              <w:t xml:space="preserve"> 202</w:t>
            </w:r>
            <w:r w:rsidR="00070539" w:rsidRPr="00070539">
              <w:rPr>
                <w:rStyle w:val="Referenciasutil"/>
              </w:rPr>
              <w:t>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26E47805" w14:textId="6D106FA5" w:rsidR="00310430" w:rsidRPr="00070539" w:rsidRDefault="00C87307" w:rsidP="0039303D">
            <w:pPr>
              <w:rPr>
                <w:rStyle w:val="Referenciasutil"/>
              </w:rPr>
            </w:pPr>
            <w:sdt>
              <w:sdtPr>
                <w:rPr>
                  <w:rStyle w:val="Referenciasutil"/>
                </w:rPr>
                <w:id w:val="1290861032"/>
                <w14:checkbox>
                  <w14:checked w14:val="0"/>
                  <w14:checkedState w14:val="2612" w14:font="MS Gothic"/>
                  <w14:uncheckedState w14:val="2610" w14:font="MS Gothic"/>
                </w14:checkbox>
              </w:sdtPr>
              <w:sdtEndPr>
                <w:rPr>
                  <w:rStyle w:val="Referenciasutil"/>
                </w:rPr>
              </w:sdtEndPr>
              <w:sdtContent>
                <w:r w:rsidR="005E2092" w:rsidRPr="00070539">
                  <w:rPr>
                    <w:rStyle w:val="Referenciasutil"/>
                    <w:rFonts w:eastAsia="MS Gothic" w:hint="eastAsia"/>
                  </w:rPr>
                  <w:t>☐</w:t>
                </w:r>
              </w:sdtContent>
            </w:sdt>
            <w:r w:rsidR="00310430" w:rsidRPr="00070539">
              <w:rPr>
                <w:rStyle w:val="Referenciasutil"/>
              </w:rPr>
              <w:t xml:space="preserve"> 202</w:t>
            </w:r>
            <w:r w:rsidR="00070539" w:rsidRPr="00070539">
              <w:rPr>
                <w:rStyle w:val="Referenciasutil"/>
              </w:rPr>
              <w:t>4</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44C8C2AB" w14:textId="586DB37E" w:rsidR="00310430" w:rsidRPr="006E03C2" w:rsidRDefault="00310430" w:rsidP="0039303D">
            <w:pPr>
              <w:rPr>
                <w:b w:val="0"/>
                <w:color w:val="auto"/>
              </w:rPr>
            </w:pPr>
            <w:r w:rsidRPr="001B4091">
              <w:rPr>
                <w:noProof/>
                <w:sz w:val="18"/>
              </w:rPr>
              <w:sym w:font="Wingdings" w:char="F06F"/>
            </w:r>
            <w:sdt>
              <w:sdtPr>
                <w:rPr>
                  <w:noProof/>
                  <w:sz w:val="18"/>
                </w:rPr>
                <w:id w:val="521200826"/>
                <w14:checkbox>
                  <w14:checked w14:val="0"/>
                  <w14:checkedState w14:val="2612" w14:font="MS Gothic"/>
                  <w14:uncheckedState w14:val="2610" w14:font="MS Gothic"/>
                </w14:checkbox>
              </w:sdtPr>
              <w:sdtEndPr/>
              <w:sdtContent>
                <w:r w:rsidR="005E2092">
                  <w:rPr>
                    <w:rFonts w:ascii="MS Gothic" w:eastAsia="MS Gothic" w:hAnsi="MS Gothic" w:hint="eastAsia"/>
                    <w:b w:val="0"/>
                    <w:noProof/>
                    <w:color w:val="auto"/>
                    <w:sz w:val="18"/>
                  </w:rPr>
                  <w:t>☐</w:t>
                </w:r>
              </w:sdtContent>
            </w:sdt>
            <w:r w:rsidR="006E03C2" w:rsidRPr="00D5787D">
              <w:rPr>
                <w:b w:val="0"/>
                <w:noProof/>
                <w:color w:val="auto"/>
                <w:sz w:val="18"/>
              </w:rPr>
              <w:t xml:space="preserve"> </w:t>
            </w:r>
            <w:r w:rsidRPr="00310430">
              <w:rPr>
                <w:noProof/>
                <w:sz w:val="18"/>
              </w:rPr>
              <w:t xml:space="preserve"> </w:t>
            </w:r>
            <w:r>
              <w:rPr>
                <w:b w:val="0"/>
                <w:noProof/>
                <w:color w:val="auto"/>
                <w:sz w:val="18"/>
              </w:rPr>
              <w:t>Anterior</w:t>
            </w:r>
          </w:p>
        </w:tc>
      </w:tr>
      <w:bookmarkEnd w:id="1"/>
      <w:bookmarkEnd w:id="2"/>
    </w:tbl>
    <w:p w14:paraId="406B7442" w14:textId="2A97EB94" w:rsidR="006222AE" w:rsidRDefault="006222AE" w:rsidP="00572006">
      <w:pPr>
        <w:rPr>
          <w:noProof/>
        </w:rPr>
      </w:pPr>
    </w:p>
    <w:sectPr w:rsidR="006222AE" w:rsidSect="00C73A2F">
      <w:headerReference w:type="default" r:id="rId25"/>
      <w:pgSz w:w="11906" w:h="16838" w:code="9"/>
      <w:pgMar w:top="1418" w:right="1701" w:bottom="1418" w:left="1701"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95DFF5" w14:textId="77777777" w:rsidR="00FA7823" w:rsidRDefault="00FA7823">
      <w:r>
        <w:separator/>
      </w:r>
    </w:p>
  </w:endnote>
  <w:endnote w:type="continuationSeparator" w:id="0">
    <w:p w14:paraId="3AFDB840" w14:textId="77777777" w:rsidR="00FA7823" w:rsidRDefault="00FA7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06955" w14:textId="679CBC22" w:rsidR="002F5F83" w:rsidRDefault="00B5724B" w:rsidP="00D11149">
    <w:pPr>
      <w:pStyle w:val="Piedepgina"/>
    </w:pPr>
    <w:fldSimple w:instr=" TITLE   \* MERGEFORMAT ">
      <w:r w:rsidR="00C87307">
        <w:t>JORNADAS NACIONALES DE INVESTIGACIÓN EN CIBERSEGURIDAD</w:t>
      </w:r>
    </w:fldSimple>
  </w:p>
  <w:p w14:paraId="4C6E885C" w14:textId="6F9D0CC1" w:rsidR="00D11149" w:rsidRDefault="00B5724B" w:rsidP="00D11149">
    <w:pPr>
      <w:pStyle w:val="Piedepgina"/>
    </w:pPr>
    <w:fldSimple w:instr=" SUBJECT   \* MERGEFORMAT ">
      <w:r w:rsidR="00C87307">
        <w:t>Solicitud de sede JNIC2026</w:t>
      </w:r>
    </w:fldSimple>
    <w:r w:rsidR="00D11149" w:rsidRPr="00D11149">
      <w:t xml:space="preserve"> </w:t>
    </w:r>
    <w:r w:rsidR="00B23819" w:rsidRPr="00D276AD">
      <w:tab/>
    </w:r>
    <w:r w:rsidR="00A53802">
      <w:tab/>
    </w:r>
    <w:r w:rsidR="00B23819" w:rsidRPr="00D276AD">
      <w:t xml:space="preserve">Página </w:t>
    </w:r>
    <w:r w:rsidR="00CF2EF4">
      <w:fldChar w:fldCharType="begin"/>
    </w:r>
    <w:r w:rsidR="00CF2EF4">
      <w:instrText xml:space="preserve"> PAGE </w:instrText>
    </w:r>
    <w:r w:rsidR="00CF2EF4">
      <w:fldChar w:fldCharType="separate"/>
    </w:r>
    <w:r w:rsidR="00D14824">
      <w:rPr>
        <w:noProof/>
      </w:rPr>
      <w:t>12</w:t>
    </w:r>
    <w:r w:rsidR="00CF2EF4">
      <w:rPr>
        <w:noProof/>
      </w:rPr>
      <w:fldChar w:fldCharType="end"/>
    </w:r>
    <w:r w:rsidR="00B23819" w:rsidRPr="00D276AD">
      <w:t xml:space="preserve"> de </w:t>
    </w:r>
    <w:r w:rsidR="00D61183">
      <w:rPr>
        <w:noProof/>
      </w:rPr>
      <w:fldChar w:fldCharType="begin"/>
    </w:r>
    <w:r w:rsidR="00D61183">
      <w:rPr>
        <w:noProof/>
      </w:rPr>
      <w:instrText xml:space="preserve"> NUMPAGES </w:instrText>
    </w:r>
    <w:r w:rsidR="00D61183">
      <w:rPr>
        <w:noProof/>
      </w:rPr>
      <w:fldChar w:fldCharType="separate"/>
    </w:r>
    <w:r w:rsidR="00D14824">
      <w:rPr>
        <w:noProof/>
      </w:rPr>
      <w:t>12</w:t>
    </w:r>
    <w:r w:rsidR="00D6118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0C3F82" w14:textId="77777777" w:rsidR="00FA7823" w:rsidRDefault="00FA7823" w:rsidP="00AF1253">
      <w:pPr>
        <w:spacing w:after="0"/>
      </w:pPr>
      <w:r>
        <w:separator/>
      </w:r>
    </w:p>
  </w:footnote>
  <w:footnote w:type="continuationSeparator" w:id="0">
    <w:p w14:paraId="03A4B9E1" w14:textId="77777777" w:rsidR="00FA7823" w:rsidRDefault="00FA7823" w:rsidP="00AF1253">
      <w:pPr>
        <w:spacing w:after="0"/>
      </w:pPr>
      <w:r>
        <w:continuationSeparator/>
      </w:r>
    </w:p>
  </w:footnote>
  <w:footnote w:type="continuationNotice" w:id="1">
    <w:p w14:paraId="5BD2D147" w14:textId="77777777" w:rsidR="00FA7823" w:rsidRDefault="00FA7823" w:rsidP="00AF125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9C1EA" w14:textId="77777777" w:rsidR="00B23819" w:rsidRPr="00314618" w:rsidRDefault="009C0545" w:rsidP="00314618">
    <w:pPr>
      <w:tabs>
        <w:tab w:val="right" w:pos="8789"/>
      </w:tabs>
    </w:pPr>
    <w:r w:rsidRPr="00220803">
      <w:rPr>
        <w:noProof/>
      </w:rPr>
      <w:drawing>
        <wp:anchor distT="0" distB="0" distL="114300" distR="114300" simplePos="0" relativeHeight="251694592" behindDoc="0" locked="0" layoutInCell="1" allowOverlap="1" wp14:anchorId="354DD918" wp14:editId="068E3B0C">
          <wp:simplePos x="0" y="0"/>
          <wp:positionH relativeFrom="column">
            <wp:posOffset>15240</wp:posOffset>
          </wp:positionH>
          <wp:positionV relativeFrom="paragraph">
            <wp:posOffset>-2540</wp:posOffset>
          </wp:positionV>
          <wp:extent cx="1647825" cy="492125"/>
          <wp:effectExtent l="0" t="0" r="9525" b="3175"/>
          <wp:wrapSquare wrapText="bothSides"/>
          <wp:docPr id="69" name="Imagen 69" descr="W:\UTILES COMUNICACIÓN\LOGOS\METAD\METAD.G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UTILES COMUNICACIÓN\LOGOS\METAD\METAD.Go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49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14618">
      <w:tab/>
    </w:r>
    <w:r w:rsidR="00314618">
      <w:rPr>
        <w:noProof/>
      </w:rPr>
      <w:drawing>
        <wp:inline distT="0" distB="0" distL="0" distR="0" wp14:anchorId="197C0039" wp14:editId="45213B69">
          <wp:extent cx="3114386" cy="495300"/>
          <wp:effectExtent l="0" t="0" r="0" b="0"/>
          <wp:docPr id="70" name="Imagen 70" descr="INC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cibe_logo_sintexto.png"/>
                  <pic:cNvPicPr/>
                </pic:nvPicPr>
                <pic:blipFill rotWithShape="1">
                  <a:blip r:embed="rId2">
                    <a:extLst>
                      <a:ext uri="{28A0092B-C50C-407E-A947-70E740481C1C}">
                        <a14:useLocalDpi xmlns:a14="http://schemas.microsoft.com/office/drawing/2010/main" val="0"/>
                      </a:ext>
                    </a:extLst>
                  </a:blip>
                  <a:srcRect b="32653"/>
                  <a:stretch/>
                </pic:blipFill>
                <pic:spPr bwMode="auto">
                  <a:xfrm>
                    <a:off x="0" y="0"/>
                    <a:ext cx="3136536" cy="498823"/>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25017" w14:textId="2DEA9E22" w:rsidR="00B23819" w:rsidRDefault="00D156E5" w:rsidP="00846F55">
    <w:pPr>
      <w:jc w:val="center"/>
    </w:pPr>
    <w:r>
      <w:rPr>
        <w:noProof/>
      </w:rPr>
      <w:drawing>
        <wp:anchor distT="0" distB="0" distL="114300" distR="114300" simplePos="0" relativeHeight="251696640" behindDoc="0" locked="0" layoutInCell="1" allowOverlap="1" wp14:anchorId="6061667E" wp14:editId="450EB4B7">
          <wp:simplePos x="0" y="0"/>
          <wp:positionH relativeFrom="page">
            <wp:posOffset>4788535</wp:posOffset>
          </wp:positionH>
          <wp:positionV relativeFrom="paragraph">
            <wp:posOffset>-135890</wp:posOffset>
          </wp:positionV>
          <wp:extent cx="1937385" cy="457200"/>
          <wp:effectExtent l="0" t="0" r="571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cibe_logo_af.png"/>
                  <pic:cNvPicPr/>
                </pic:nvPicPr>
                <pic:blipFill>
                  <a:blip r:embed="rId1"/>
                  <a:stretch>
                    <a:fillRect/>
                  </a:stretch>
                </pic:blipFill>
                <pic:spPr>
                  <a:xfrm>
                    <a:off x="0" y="0"/>
                    <a:ext cx="1937385" cy="457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664" behindDoc="0" locked="0" layoutInCell="1" allowOverlap="1" wp14:anchorId="27163B6C" wp14:editId="66EBFAC3">
          <wp:simplePos x="0" y="0"/>
          <wp:positionH relativeFrom="margin">
            <wp:posOffset>123825</wp:posOffset>
          </wp:positionH>
          <wp:positionV relativeFrom="paragraph">
            <wp:posOffset>-164465</wp:posOffset>
          </wp:positionV>
          <wp:extent cx="2884805" cy="51435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7- MTDFP.Gob + SETID.jpg"/>
                  <pic:cNvPicPr/>
                </pic:nvPicPr>
                <pic:blipFill>
                  <a:blip r:embed="rId2"/>
                  <a:stretch>
                    <a:fillRect/>
                  </a:stretch>
                </pic:blipFill>
                <pic:spPr>
                  <a:xfrm>
                    <a:off x="0" y="0"/>
                    <a:ext cx="2884805" cy="5143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0C068" w14:textId="661C750C" w:rsidR="003A2DBB" w:rsidRDefault="00D156E5" w:rsidP="00D156E5">
    <w:pPr>
      <w:pStyle w:val="Encabezado"/>
      <w:jc w:val="left"/>
    </w:pPr>
    <w:r>
      <w:rPr>
        <w:noProof/>
      </w:rPr>
      <w:drawing>
        <wp:anchor distT="0" distB="0" distL="114300" distR="114300" simplePos="0" relativeHeight="251698688" behindDoc="0" locked="0" layoutInCell="1" allowOverlap="1" wp14:anchorId="0659138B" wp14:editId="338B4524">
          <wp:simplePos x="0" y="0"/>
          <wp:positionH relativeFrom="column">
            <wp:posOffset>-584835</wp:posOffset>
          </wp:positionH>
          <wp:positionV relativeFrom="paragraph">
            <wp:posOffset>-135890</wp:posOffset>
          </wp:positionV>
          <wp:extent cx="2297430" cy="409575"/>
          <wp:effectExtent l="0" t="0" r="7620" b="9525"/>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7- MTDFP.Gob + SETID.jpg"/>
                  <pic:cNvPicPr/>
                </pic:nvPicPr>
                <pic:blipFill>
                  <a:blip r:embed="rId1"/>
                  <a:stretch>
                    <a:fillRect/>
                  </a:stretch>
                </pic:blipFill>
                <pic:spPr>
                  <a:xfrm>
                    <a:off x="0" y="0"/>
                    <a:ext cx="2297430" cy="409575"/>
                  </a:xfrm>
                  <a:prstGeom prst="rect">
                    <a:avLst/>
                  </a:prstGeom>
                </pic:spPr>
              </pic:pic>
            </a:graphicData>
          </a:graphic>
        </wp:anchor>
      </w:drawing>
    </w:r>
    <w:r>
      <w:rPr>
        <w:noProof/>
      </w:rPr>
      <w:drawing>
        <wp:anchor distT="0" distB="0" distL="114300" distR="114300" simplePos="0" relativeHeight="251699712" behindDoc="0" locked="0" layoutInCell="1" allowOverlap="1" wp14:anchorId="65DE1229" wp14:editId="4D68FC6D">
          <wp:simplePos x="0" y="0"/>
          <wp:positionH relativeFrom="column">
            <wp:posOffset>2129790</wp:posOffset>
          </wp:positionH>
          <wp:positionV relativeFrom="paragraph">
            <wp:posOffset>-78740</wp:posOffset>
          </wp:positionV>
          <wp:extent cx="1362075" cy="321310"/>
          <wp:effectExtent l="0" t="0" r="9525" b="254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cibe_logo_af.jpg"/>
                  <pic:cNvPicPr/>
                </pic:nvPicPr>
                <pic:blipFill>
                  <a:blip r:embed="rId2"/>
                  <a:stretch>
                    <a:fillRect/>
                  </a:stretch>
                </pic:blipFill>
                <pic:spPr>
                  <a:xfrm>
                    <a:off x="0" y="0"/>
                    <a:ext cx="1362075" cy="3213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616" behindDoc="1" locked="0" layoutInCell="1" allowOverlap="1" wp14:anchorId="0CCFCFC1" wp14:editId="56873A3A">
          <wp:simplePos x="0" y="0"/>
          <wp:positionH relativeFrom="column">
            <wp:posOffset>3863340</wp:posOffset>
          </wp:positionH>
          <wp:positionV relativeFrom="paragraph">
            <wp:posOffset>-183515</wp:posOffset>
          </wp:positionV>
          <wp:extent cx="2047875" cy="435610"/>
          <wp:effectExtent l="0" t="0" r="0" b="2540"/>
          <wp:wrapSquare wrapText="bothSides"/>
          <wp:docPr id="68" name="Imagen 68" descr="\\srv-files\IDi\01_R&amp;I\40_JNIC\30_Logo_JNIC\Registro_Marca\JNIC - 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rv-files\IDi\01_R&amp;I\40_JNIC\30_Logo_JNIC\Registro_Marca\JNIC - horizontal.png"/>
                  <pic:cNvPicPr>
                    <a:picLocks noChangeAspect="1" noChangeArrowheads="1"/>
                  </pic:cNvPicPr>
                </pic:nvPicPr>
                <pic:blipFill rotWithShape="1">
                  <a:blip r:embed="rId3">
                    <a:extLst>
                      <a:ext uri="{28A0092B-C50C-407E-A947-70E740481C1C}">
                        <a14:useLocalDpi xmlns:a14="http://schemas.microsoft.com/office/drawing/2010/main" val="0"/>
                      </a:ext>
                    </a:extLst>
                  </a:blip>
                  <a:srcRect b="14911"/>
                  <a:stretch/>
                </pic:blipFill>
                <pic:spPr bwMode="auto">
                  <a:xfrm>
                    <a:off x="0" y="0"/>
                    <a:ext cx="2047875" cy="435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E1237"/>
    <w:multiLevelType w:val="multilevel"/>
    <w:tmpl w:val="18107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76DCB"/>
    <w:multiLevelType w:val="multilevel"/>
    <w:tmpl w:val="472CF8AC"/>
    <w:lvl w:ilvl="0">
      <w:start w:val="1"/>
      <w:numFmt w:val="upperRoman"/>
      <w:lvlText w:val="%1."/>
      <w:lvlJc w:val="right"/>
      <w:pPr>
        <w:tabs>
          <w:tab w:val="num" w:pos="180"/>
        </w:tabs>
        <w:ind w:left="180" w:hanging="180"/>
      </w:pPr>
      <w:rPr>
        <w:rFonts w:hint="default"/>
      </w:rPr>
    </w:lvl>
    <w:lvl w:ilvl="1">
      <w:start w:val="1"/>
      <w:numFmt w:val="upperRoman"/>
      <w:pStyle w:val="Indicen2"/>
      <w:lvlText w:val="%2"/>
      <w:lvlJc w:val="left"/>
      <w:pPr>
        <w:tabs>
          <w:tab w:val="num" w:pos="757"/>
        </w:tabs>
        <w:ind w:left="757"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9606231"/>
    <w:multiLevelType w:val="multilevel"/>
    <w:tmpl w:val="75C47708"/>
    <w:styleLink w:val="Incibe"/>
    <w:lvl w:ilvl="0">
      <w:start w:val="1"/>
      <w:numFmt w:val="decimal"/>
      <w:pStyle w:val="TextoNumeradoNivel1"/>
      <w:lvlText w:val="%1."/>
      <w:lvlJc w:val="left"/>
      <w:pPr>
        <w:ind w:left="1077" w:hanging="360"/>
      </w:pPr>
      <w:rPr>
        <w:rFonts w:hint="default"/>
      </w:rPr>
    </w:lvl>
    <w:lvl w:ilvl="1">
      <w:start w:val="1"/>
      <w:numFmt w:val="lowerLetter"/>
      <w:pStyle w:val="TextoNumeradoNivel2"/>
      <w:lvlText w:val="%2."/>
      <w:lvlJc w:val="left"/>
      <w:pPr>
        <w:ind w:left="1797" w:hanging="360"/>
      </w:pPr>
      <w:rPr>
        <w:rFonts w:hint="default"/>
      </w:rPr>
    </w:lvl>
    <w:lvl w:ilvl="2">
      <w:start w:val="1"/>
      <w:numFmt w:val="lowerRoman"/>
      <w:pStyle w:val="TextoNumeradoNivel3"/>
      <w:lvlText w:val="%3."/>
      <w:lvlJc w:val="right"/>
      <w:pPr>
        <w:ind w:left="2517" w:hanging="180"/>
      </w:pPr>
      <w:rPr>
        <w:rFonts w:hint="default"/>
      </w:rPr>
    </w:lvl>
    <w:lvl w:ilvl="3">
      <w:start w:val="1"/>
      <w:numFmt w:val="decimal"/>
      <w:lvlText w:val="%4."/>
      <w:lvlJc w:val="left"/>
      <w:pPr>
        <w:ind w:left="3237" w:hanging="360"/>
      </w:pPr>
      <w:rPr>
        <w:rFonts w:hint="default"/>
      </w:rPr>
    </w:lvl>
    <w:lvl w:ilvl="4">
      <w:start w:val="1"/>
      <w:numFmt w:val="lowerLetter"/>
      <w:lvlText w:val="%5."/>
      <w:lvlJc w:val="left"/>
      <w:pPr>
        <w:ind w:left="3957" w:hanging="360"/>
      </w:pPr>
      <w:rPr>
        <w:rFonts w:hint="default"/>
      </w:rPr>
    </w:lvl>
    <w:lvl w:ilvl="5">
      <w:start w:val="1"/>
      <w:numFmt w:val="lowerRoman"/>
      <w:lvlText w:val="%6."/>
      <w:lvlJc w:val="right"/>
      <w:pPr>
        <w:ind w:left="4677" w:hanging="180"/>
      </w:pPr>
      <w:rPr>
        <w:rFonts w:hint="default"/>
      </w:rPr>
    </w:lvl>
    <w:lvl w:ilvl="6">
      <w:start w:val="1"/>
      <w:numFmt w:val="decimal"/>
      <w:lvlText w:val="%7."/>
      <w:lvlJc w:val="left"/>
      <w:pPr>
        <w:ind w:left="5397" w:hanging="360"/>
      </w:pPr>
      <w:rPr>
        <w:rFonts w:hint="default"/>
      </w:rPr>
    </w:lvl>
    <w:lvl w:ilvl="7">
      <w:start w:val="1"/>
      <w:numFmt w:val="lowerLetter"/>
      <w:lvlText w:val="%8."/>
      <w:lvlJc w:val="left"/>
      <w:pPr>
        <w:ind w:left="6117" w:hanging="360"/>
      </w:pPr>
      <w:rPr>
        <w:rFonts w:hint="default"/>
      </w:rPr>
    </w:lvl>
    <w:lvl w:ilvl="8">
      <w:start w:val="1"/>
      <w:numFmt w:val="lowerRoman"/>
      <w:lvlText w:val="%9."/>
      <w:lvlJc w:val="right"/>
      <w:pPr>
        <w:ind w:left="6837" w:hanging="180"/>
      </w:pPr>
      <w:rPr>
        <w:rFonts w:hint="default"/>
      </w:rPr>
    </w:lvl>
  </w:abstractNum>
  <w:abstractNum w:abstractNumId="3" w15:restartNumberingAfterBreak="0">
    <w:nsid w:val="0F402C32"/>
    <w:multiLevelType w:val="multilevel"/>
    <w:tmpl w:val="59CAF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18260F"/>
    <w:multiLevelType w:val="hybridMultilevel"/>
    <w:tmpl w:val="A5C8962E"/>
    <w:lvl w:ilvl="0" w:tplc="91CCBF4E">
      <w:start w:val="1"/>
      <w:numFmt w:val="bullet"/>
      <w:lvlText w:val=""/>
      <w:lvlJc w:val="left"/>
      <w:pPr>
        <w:ind w:left="720" w:hanging="360"/>
      </w:pPr>
      <w:rPr>
        <w:rFonts w:ascii="Symbol" w:hAnsi="Symbol" w:hint="default"/>
        <w:sz w:val="18"/>
        <w:szCs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C790F2F"/>
    <w:multiLevelType w:val="multilevel"/>
    <w:tmpl w:val="44945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F17B1F"/>
    <w:multiLevelType w:val="multilevel"/>
    <w:tmpl w:val="2F3C6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2E3E3E"/>
    <w:multiLevelType w:val="multilevel"/>
    <w:tmpl w:val="07909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933441"/>
    <w:multiLevelType w:val="multilevel"/>
    <w:tmpl w:val="BF0A9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F25921"/>
    <w:multiLevelType w:val="multilevel"/>
    <w:tmpl w:val="45E83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103C01"/>
    <w:multiLevelType w:val="multilevel"/>
    <w:tmpl w:val="6772E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9C5B32"/>
    <w:multiLevelType w:val="hybridMultilevel"/>
    <w:tmpl w:val="E8EC30EA"/>
    <w:lvl w:ilvl="0" w:tplc="F20EB942">
      <w:start w:val="1"/>
      <w:numFmt w:val="bullet"/>
      <w:lvlText w:val=""/>
      <w:lvlJc w:val="left"/>
      <w:pPr>
        <w:tabs>
          <w:tab w:val="num" w:pos="720"/>
        </w:tabs>
        <w:ind w:left="720" w:hanging="360"/>
      </w:pPr>
      <w:rPr>
        <w:rFonts w:ascii="Wingdings" w:hAnsi="Wingdings" w:hint="default"/>
        <w:color w:val="E73137"/>
        <w:sz w:val="16"/>
      </w:rPr>
    </w:lvl>
    <w:lvl w:ilvl="1" w:tplc="B374E520">
      <w:start w:val="1"/>
      <w:numFmt w:val="bullet"/>
      <w:pStyle w:val="BulletsNivel2"/>
      <w:lvlText w:val=""/>
      <w:lvlJc w:val="left"/>
      <w:pPr>
        <w:tabs>
          <w:tab w:val="num" w:pos="1440"/>
        </w:tabs>
        <w:ind w:left="1440" w:hanging="360"/>
      </w:pPr>
      <w:rPr>
        <w:rFonts w:ascii="Wingdings" w:hAnsi="Wingdings" w:hint="default"/>
        <w:color w:val="FFDD00"/>
        <w:sz w:val="16"/>
      </w:rPr>
    </w:lvl>
    <w:lvl w:ilvl="2" w:tplc="F9B40FF4">
      <w:start w:val="1"/>
      <w:numFmt w:val="bullet"/>
      <w:pStyle w:val="BulletsNivel3"/>
      <w:lvlText w:val=""/>
      <w:lvlJc w:val="left"/>
      <w:pPr>
        <w:tabs>
          <w:tab w:val="num" w:pos="2160"/>
        </w:tabs>
        <w:ind w:left="2160" w:hanging="360"/>
      </w:pPr>
      <w:rPr>
        <w:rFonts w:ascii="Wingdings" w:hAnsi="Wingdings" w:hint="default"/>
        <w:color w:val="E73137"/>
        <w:sz w:val="16"/>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1B597D"/>
    <w:multiLevelType w:val="multilevel"/>
    <w:tmpl w:val="D15A1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253904"/>
    <w:multiLevelType w:val="multilevel"/>
    <w:tmpl w:val="16007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106FEE"/>
    <w:multiLevelType w:val="hybridMultilevel"/>
    <w:tmpl w:val="08284E3A"/>
    <w:lvl w:ilvl="0" w:tplc="91CCBF4E">
      <w:start w:val="1"/>
      <w:numFmt w:val="bullet"/>
      <w:lvlText w:val=""/>
      <w:lvlJc w:val="left"/>
      <w:pPr>
        <w:ind w:left="720" w:hanging="360"/>
      </w:pPr>
      <w:rPr>
        <w:rFonts w:ascii="Symbol" w:hAnsi="Symbol" w:hint="default"/>
        <w:sz w:val="18"/>
        <w:szCs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FF65CEA"/>
    <w:multiLevelType w:val="multilevel"/>
    <w:tmpl w:val="8CE0D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EA44B8"/>
    <w:multiLevelType w:val="hybridMultilevel"/>
    <w:tmpl w:val="AA865358"/>
    <w:lvl w:ilvl="0" w:tplc="E822E322">
      <w:start w:val="1"/>
      <w:numFmt w:val="bullet"/>
      <w:pStyle w:val="BulletsNivel1"/>
      <w:lvlText w:val=""/>
      <w:lvlJc w:val="left"/>
      <w:pPr>
        <w:tabs>
          <w:tab w:val="num" w:pos="720"/>
        </w:tabs>
        <w:ind w:left="720" w:hanging="360"/>
      </w:pPr>
      <w:rPr>
        <w:rFonts w:ascii="Wingdings" w:hAnsi="Wingdings" w:hint="default"/>
        <w:color w:val="E73137"/>
        <w:sz w:val="20"/>
        <w:u w:color="FFFFFF" w:themeColor="background1"/>
      </w:rPr>
    </w:lvl>
    <w:lvl w:ilvl="1" w:tplc="E9586440">
      <w:start w:val="1"/>
      <w:numFmt w:val="bullet"/>
      <w:lvlText w:val="-"/>
      <w:lvlJc w:val="left"/>
      <w:pPr>
        <w:tabs>
          <w:tab w:val="num" w:pos="1440"/>
        </w:tabs>
        <w:ind w:left="1440" w:hanging="360"/>
      </w:pPr>
      <w:rPr>
        <w:rFonts w:ascii="Calibri" w:hAnsi="Calibri"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ECF7F1B"/>
    <w:multiLevelType w:val="multilevel"/>
    <w:tmpl w:val="AC20D25A"/>
    <w:lvl w:ilvl="0">
      <w:start w:val="1"/>
      <w:numFmt w:val="decimal"/>
      <w:pStyle w:val="Ttulo1"/>
      <w:suff w:val="space"/>
      <w:lvlText w:val="%1."/>
      <w:lvlJc w:val="left"/>
      <w:pPr>
        <w:ind w:left="432" w:hanging="432"/>
      </w:pPr>
      <w:rPr>
        <w:rFonts w:hint="default"/>
      </w:rPr>
    </w:lvl>
    <w:lvl w:ilvl="1">
      <w:start w:val="1"/>
      <w:numFmt w:val="decimal"/>
      <w:pStyle w:val="Ttulo2"/>
      <w:suff w:val="space"/>
      <w:lvlText w:val="%1.%2."/>
      <w:lvlJc w:val="left"/>
      <w:pPr>
        <w:ind w:left="5255" w:hanging="576"/>
      </w:pPr>
      <w:rPr>
        <w:rFonts w:hint="default"/>
      </w:rPr>
    </w:lvl>
    <w:lvl w:ilvl="2">
      <w:start w:val="1"/>
      <w:numFmt w:val="decimal"/>
      <w:pStyle w:val="Ttulo3"/>
      <w:suff w:val="space"/>
      <w:lvlText w:val="%1.%2.%3."/>
      <w:lvlJc w:val="left"/>
      <w:pPr>
        <w:ind w:left="720" w:hanging="720"/>
      </w:pPr>
      <w:rPr>
        <w:rFonts w:hint="default"/>
      </w:rPr>
    </w:lvl>
    <w:lvl w:ilvl="3">
      <w:start w:val="1"/>
      <w:numFmt w:val="decimal"/>
      <w:pStyle w:val="Ttulo4"/>
      <w:suff w:val="space"/>
      <w:lvlText w:val="%1.%2.%3.%4."/>
      <w:lvlJc w:val="left"/>
      <w:pPr>
        <w:ind w:left="864" w:hanging="864"/>
      </w:pPr>
      <w:rPr>
        <w:rFonts w:hint="default"/>
      </w:rPr>
    </w:lvl>
    <w:lvl w:ilvl="4">
      <w:start w:val="1"/>
      <w:numFmt w:val="decimal"/>
      <w:pStyle w:val="Ttulo5"/>
      <w:suff w:val="space"/>
      <w:lvlText w:val="%1.%2.%3.%4.%5."/>
      <w:lvlJc w:val="left"/>
      <w:pPr>
        <w:ind w:left="1008" w:hanging="1008"/>
      </w:pPr>
      <w:rPr>
        <w:rFonts w:hint="default"/>
      </w:rPr>
    </w:lvl>
    <w:lvl w:ilvl="5">
      <w:start w:val="1"/>
      <w:numFmt w:val="decimal"/>
      <w:pStyle w:val="Ttulo6"/>
      <w:suff w:val="space"/>
      <w:lvlText w:val="%1.%2.%3.%4.%5.%6."/>
      <w:lvlJc w:val="left"/>
      <w:pPr>
        <w:ind w:left="1152" w:hanging="1152"/>
      </w:pPr>
      <w:rPr>
        <w:rFonts w:hint="default"/>
      </w:rPr>
    </w:lvl>
    <w:lvl w:ilvl="6">
      <w:start w:val="1"/>
      <w:numFmt w:val="decimal"/>
      <w:pStyle w:val="Ttulo7"/>
      <w:suff w:val="space"/>
      <w:lvlText w:val="%1.%2.%3.%4.%5.%6.%7"/>
      <w:lvlJc w:val="left"/>
      <w:pPr>
        <w:ind w:left="1296" w:hanging="1296"/>
      </w:pPr>
      <w:rPr>
        <w:rFonts w:hint="default"/>
      </w:rPr>
    </w:lvl>
    <w:lvl w:ilvl="7">
      <w:start w:val="1"/>
      <w:numFmt w:val="decimal"/>
      <w:pStyle w:val="Ttulo8"/>
      <w:suff w:val="space"/>
      <w:lvlText w:val="%1.%2.%3.%4.%5.%6.%7.%8"/>
      <w:lvlJc w:val="left"/>
      <w:pPr>
        <w:ind w:left="1440" w:hanging="1440"/>
      </w:pPr>
      <w:rPr>
        <w:rFonts w:hint="default"/>
      </w:rPr>
    </w:lvl>
    <w:lvl w:ilvl="8">
      <w:start w:val="1"/>
      <w:numFmt w:val="decimal"/>
      <w:pStyle w:val="Ttulo9"/>
      <w:suff w:val="space"/>
      <w:lvlText w:val="%1.%2.%3.%4.%5.%6.%7.%8.%9"/>
      <w:lvlJc w:val="left"/>
      <w:pPr>
        <w:ind w:left="1584" w:hanging="1584"/>
      </w:pPr>
      <w:rPr>
        <w:rFonts w:hint="default"/>
      </w:rPr>
    </w:lvl>
  </w:abstractNum>
  <w:abstractNum w:abstractNumId="18" w15:restartNumberingAfterBreak="0">
    <w:nsid w:val="69D5607F"/>
    <w:multiLevelType w:val="multilevel"/>
    <w:tmpl w:val="65784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492CFA"/>
    <w:multiLevelType w:val="multilevel"/>
    <w:tmpl w:val="64B4D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1"/>
  </w:num>
  <w:num w:numId="3">
    <w:abstractNumId w:val="1"/>
  </w:num>
  <w:num w:numId="4">
    <w:abstractNumId w:val="2"/>
  </w:num>
  <w:num w:numId="5">
    <w:abstractNumId w:val="17"/>
  </w:num>
  <w:num w:numId="6">
    <w:abstractNumId w:val="14"/>
  </w:num>
  <w:num w:numId="7">
    <w:abstractNumId w:val="4"/>
  </w:num>
  <w:num w:numId="8">
    <w:abstractNumId w:val="9"/>
  </w:num>
  <w:num w:numId="9">
    <w:abstractNumId w:val="16"/>
  </w:num>
  <w:num w:numId="10">
    <w:abstractNumId w:val="10"/>
  </w:num>
  <w:num w:numId="11">
    <w:abstractNumId w:val="16"/>
  </w:num>
  <w:num w:numId="12">
    <w:abstractNumId w:val="16"/>
  </w:num>
  <w:num w:numId="13">
    <w:abstractNumId w:val="16"/>
  </w:num>
  <w:num w:numId="14">
    <w:abstractNumId w:val="8"/>
  </w:num>
  <w:num w:numId="15">
    <w:abstractNumId w:val="16"/>
  </w:num>
  <w:num w:numId="16">
    <w:abstractNumId w:val="19"/>
  </w:num>
  <w:num w:numId="17">
    <w:abstractNumId w:val="16"/>
  </w:num>
  <w:num w:numId="18">
    <w:abstractNumId w:val="12"/>
  </w:num>
  <w:num w:numId="19">
    <w:abstractNumId w:val="16"/>
  </w:num>
  <w:num w:numId="20">
    <w:abstractNumId w:val="3"/>
  </w:num>
  <w:num w:numId="21">
    <w:abstractNumId w:val="16"/>
  </w:num>
  <w:num w:numId="22">
    <w:abstractNumId w:val="6"/>
  </w:num>
  <w:num w:numId="23">
    <w:abstractNumId w:val="7"/>
  </w:num>
  <w:num w:numId="24">
    <w:abstractNumId w:val="13"/>
  </w:num>
  <w:num w:numId="25">
    <w:abstractNumId w:val="15"/>
  </w:num>
  <w:num w:numId="26">
    <w:abstractNumId w:val="18"/>
  </w:num>
  <w:num w:numId="27">
    <w:abstractNumId w:val="5"/>
  </w:num>
  <w:num w:numId="28">
    <w:abstractNumId w:val="0"/>
  </w:num>
  <w:num w:numId="29">
    <w:abstractNumId w:val="16"/>
  </w:num>
  <w:num w:numId="30">
    <w:abstractNumId w:val="16"/>
  </w:num>
  <w:num w:numId="31">
    <w:abstractNumId w:val="16"/>
  </w:num>
  <w:num w:numId="32">
    <w:abstractNumId w:val="16"/>
  </w:num>
  <w:num w:numId="33">
    <w:abstractNumId w:val="16"/>
  </w:num>
  <w:num w:numId="34">
    <w:abstractNumId w:val="16"/>
  </w:num>
  <w:num w:numId="35">
    <w:abstractNumId w:val="11"/>
  </w:num>
  <w:num w:numId="36">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edit="forms" w:formatting="1" w:enforcement="1"/>
  <w:defaultTabStop w:val="567"/>
  <w:hyphenationZone w:val="425"/>
  <w:drawingGridHorizontalSpacing w:val="110"/>
  <w:displayHorizontalDrawingGridEvery w:val="2"/>
  <w:characterSpacingControl w:val="doNotCompress"/>
  <w:hdrShapeDefaults>
    <o:shapedefaults v:ext="edit" spidmax="141313"/>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823"/>
    <w:rsid w:val="00003676"/>
    <w:rsid w:val="00010E69"/>
    <w:rsid w:val="000119EC"/>
    <w:rsid w:val="00013AAD"/>
    <w:rsid w:val="00016256"/>
    <w:rsid w:val="00016ADF"/>
    <w:rsid w:val="0002177D"/>
    <w:rsid w:val="00021D94"/>
    <w:rsid w:val="00022B30"/>
    <w:rsid w:val="00023B55"/>
    <w:rsid w:val="00024330"/>
    <w:rsid w:val="00026C0E"/>
    <w:rsid w:val="00034F75"/>
    <w:rsid w:val="00036C3E"/>
    <w:rsid w:val="00044476"/>
    <w:rsid w:val="00047498"/>
    <w:rsid w:val="000476A8"/>
    <w:rsid w:val="00051053"/>
    <w:rsid w:val="00054F46"/>
    <w:rsid w:val="0005602F"/>
    <w:rsid w:val="0006505E"/>
    <w:rsid w:val="000651CB"/>
    <w:rsid w:val="00070539"/>
    <w:rsid w:val="000743C6"/>
    <w:rsid w:val="000746AA"/>
    <w:rsid w:val="000762B9"/>
    <w:rsid w:val="000765A5"/>
    <w:rsid w:val="0008328C"/>
    <w:rsid w:val="000854BD"/>
    <w:rsid w:val="00086D65"/>
    <w:rsid w:val="0009577F"/>
    <w:rsid w:val="000A45FF"/>
    <w:rsid w:val="000A73B7"/>
    <w:rsid w:val="000C1B35"/>
    <w:rsid w:val="000C1C1F"/>
    <w:rsid w:val="000C2CEF"/>
    <w:rsid w:val="000C5361"/>
    <w:rsid w:val="000C65CA"/>
    <w:rsid w:val="000C7707"/>
    <w:rsid w:val="000C7C7A"/>
    <w:rsid w:val="000D067E"/>
    <w:rsid w:val="000D204A"/>
    <w:rsid w:val="000D3393"/>
    <w:rsid w:val="000D3CE0"/>
    <w:rsid w:val="000D5092"/>
    <w:rsid w:val="000D5BAE"/>
    <w:rsid w:val="000D6896"/>
    <w:rsid w:val="000D703B"/>
    <w:rsid w:val="000D7358"/>
    <w:rsid w:val="000F0842"/>
    <w:rsid w:val="000F17BC"/>
    <w:rsid w:val="000F6A12"/>
    <w:rsid w:val="00101FC1"/>
    <w:rsid w:val="00107C3B"/>
    <w:rsid w:val="00116920"/>
    <w:rsid w:val="00122344"/>
    <w:rsid w:val="001268D0"/>
    <w:rsid w:val="0014106A"/>
    <w:rsid w:val="001423CB"/>
    <w:rsid w:val="0014619A"/>
    <w:rsid w:val="001461E3"/>
    <w:rsid w:val="0014775D"/>
    <w:rsid w:val="00150B47"/>
    <w:rsid w:val="00155C09"/>
    <w:rsid w:val="00156143"/>
    <w:rsid w:val="0015681B"/>
    <w:rsid w:val="00170889"/>
    <w:rsid w:val="00172085"/>
    <w:rsid w:val="00174B03"/>
    <w:rsid w:val="0017743C"/>
    <w:rsid w:val="001857B8"/>
    <w:rsid w:val="0018707B"/>
    <w:rsid w:val="00190727"/>
    <w:rsid w:val="00194943"/>
    <w:rsid w:val="00196CC6"/>
    <w:rsid w:val="001977B4"/>
    <w:rsid w:val="001A5829"/>
    <w:rsid w:val="001A5CE5"/>
    <w:rsid w:val="001B13A5"/>
    <w:rsid w:val="001B2598"/>
    <w:rsid w:val="001B4091"/>
    <w:rsid w:val="001B5E9A"/>
    <w:rsid w:val="001B6ECB"/>
    <w:rsid w:val="001C45A8"/>
    <w:rsid w:val="001C4B1F"/>
    <w:rsid w:val="001C7E42"/>
    <w:rsid w:val="001D3845"/>
    <w:rsid w:val="001D7EA2"/>
    <w:rsid w:val="001E0103"/>
    <w:rsid w:val="001E1F2E"/>
    <w:rsid w:val="001F1012"/>
    <w:rsid w:val="001F4A34"/>
    <w:rsid w:val="001F4B59"/>
    <w:rsid w:val="001F6A4A"/>
    <w:rsid w:val="00202C7A"/>
    <w:rsid w:val="00205501"/>
    <w:rsid w:val="0020645F"/>
    <w:rsid w:val="00211903"/>
    <w:rsid w:val="0021306B"/>
    <w:rsid w:val="00213A2E"/>
    <w:rsid w:val="002178BC"/>
    <w:rsid w:val="00217A92"/>
    <w:rsid w:val="002252A5"/>
    <w:rsid w:val="00232E8F"/>
    <w:rsid w:val="00240F87"/>
    <w:rsid w:val="00245A2D"/>
    <w:rsid w:val="00246FA7"/>
    <w:rsid w:val="00247F1B"/>
    <w:rsid w:val="00254FC9"/>
    <w:rsid w:val="00257670"/>
    <w:rsid w:val="00266722"/>
    <w:rsid w:val="00267808"/>
    <w:rsid w:val="00270D84"/>
    <w:rsid w:val="0027344B"/>
    <w:rsid w:val="0027427F"/>
    <w:rsid w:val="00276F46"/>
    <w:rsid w:val="002918F9"/>
    <w:rsid w:val="002921A2"/>
    <w:rsid w:val="00295304"/>
    <w:rsid w:val="002A0164"/>
    <w:rsid w:val="002A0F13"/>
    <w:rsid w:val="002A569E"/>
    <w:rsid w:val="002B070C"/>
    <w:rsid w:val="002B28B9"/>
    <w:rsid w:val="002B42C2"/>
    <w:rsid w:val="002B6190"/>
    <w:rsid w:val="002C028C"/>
    <w:rsid w:val="002C2062"/>
    <w:rsid w:val="002C3ABC"/>
    <w:rsid w:val="002C77DD"/>
    <w:rsid w:val="002D40B8"/>
    <w:rsid w:val="002D60A9"/>
    <w:rsid w:val="002D6937"/>
    <w:rsid w:val="002D721D"/>
    <w:rsid w:val="002E0CEB"/>
    <w:rsid w:val="002E1888"/>
    <w:rsid w:val="002F19DB"/>
    <w:rsid w:val="002F4EE3"/>
    <w:rsid w:val="002F502B"/>
    <w:rsid w:val="002F565F"/>
    <w:rsid w:val="002F5F83"/>
    <w:rsid w:val="003010B2"/>
    <w:rsid w:val="0030315C"/>
    <w:rsid w:val="00305988"/>
    <w:rsid w:val="00306013"/>
    <w:rsid w:val="00310430"/>
    <w:rsid w:val="003144FE"/>
    <w:rsid w:val="00314618"/>
    <w:rsid w:val="00320039"/>
    <w:rsid w:val="00325034"/>
    <w:rsid w:val="00325C05"/>
    <w:rsid w:val="003262A2"/>
    <w:rsid w:val="00327AA3"/>
    <w:rsid w:val="00330905"/>
    <w:rsid w:val="0033383A"/>
    <w:rsid w:val="003370F5"/>
    <w:rsid w:val="00340829"/>
    <w:rsid w:val="00342932"/>
    <w:rsid w:val="00352F88"/>
    <w:rsid w:val="0036016C"/>
    <w:rsid w:val="00363A4D"/>
    <w:rsid w:val="003643DD"/>
    <w:rsid w:val="0036456C"/>
    <w:rsid w:val="00365974"/>
    <w:rsid w:val="00374F57"/>
    <w:rsid w:val="003809E9"/>
    <w:rsid w:val="003854DA"/>
    <w:rsid w:val="00387CAC"/>
    <w:rsid w:val="003913CE"/>
    <w:rsid w:val="00392C16"/>
    <w:rsid w:val="0039303D"/>
    <w:rsid w:val="003937CF"/>
    <w:rsid w:val="0039430D"/>
    <w:rsid w:val="003946C6"/>
    <w:rsid w:val="00395BA2"/>
    <w:rsid w:val="003975C9"/>
    <w:rsid w:val="003A0D85"/>
    <w:rsid w:val="003A1052"/>
    <w:rsid w:val="003A1172"/>
    <w:rsid w:val="003A11E7"/>
    <w:rsid w:val="003A2DBB"/>
    <w:rsid w:val="003B2C40"/>
    <w:rsid w:val="003B5648"/>
    <w:rsid w:val="003B6956"/>
    <w:rsid w:val="003B7974"/>
    <w:rsid w:val="003C03F6"/>
    <w:rsid w:val="003C6F77"/>
    <w:rsid w:val="003C7FBE"/>
    <w:rsid w:val="003D0E12"/>
    <w:rsid w:val="003D1D6C"/>
    <w:rsid w:val="003E14B3"/>
    <w:rsid w:val="003E2A3F"/>
    <w:rsid w:val="003E76D3"/>
    <w:rsid w:val="003E7C5A"/>
    <w:rsid w:val="003F1812"/>
    <w:rsid w:val="003F1B5B"/>
    <w:rsid w:val="003F2E16"/>
    <w:rsid w:val="003F3CF6"/>
    <w:rsid w:val="003F6561"/>
    <w:rsid w:val="004069EE"/>
    <w:rsid w:val="00410560"/>
    <w:rsid w:val="00411E5C"/>
    <w:rsid w:val="00412B67"/>
    <w:rsid w:val="00413669"/>
    <w:rsid w:val="00416632"/>
    <w:rsid w:val="00420E07"/>
    <w:rsid w:val="00422C75"/>
    <w:rsid w:val="004253C6"/>
    <w:rsid w:val="00426C31"/>
    <w:rsid w:val="00431931"/>
    <w:rsid w:val="00433858"/>
    <w:rsid w:val="004339C6"/>
    <w:rsid w:val="004354C1"/>
    <w:rsid w:val="004364F2"/>
    <w:rsid w:val="0043688C"/>
    <w:rsid w:val="00437369"/>
    <w:rsid w:val="004414DB"/>
    <w:rsid w:val="0044158E"/>
    <w:rsid w:val="004435C4"/>
    <w:rsid w:val="00443918"/>
    <w:rsid w:val="0044466B"/>
    <w:rsid w:val="00444B93"/>
    <w:rsid w:val="00444EC6"/>
    <w:rsid w:val="00456D32"/>
    <w:rsid w:val="00456E23"/>
    <w:rsid w:val="004626B4"/>
    <w:rsid w:val="00463BBF"/>
    <w:rsid w:val="00464412"/>
    <w:rsid w:val="00464902"/>
    <w:rsid w:val="004651C8"/>
    <w:rsid w:val="00474C3B"/>
    <w:rsid w:val="00477BE9"/>
    <w:rsid w:val="00481B3E"/>
    <w:rsid w:val="00492DFE"/>
    <w:rsid w:val="004A04C6"/>
    <w:rsid w:val="004A06AD"/>
    <w:rsid w:val="004A7CA3"/>
    <w:rsid w:val="004B327E"/>
    <w:rsid w:val="004B4A28"/>
    <w:rsid w:val="004B57B6"/>
    <w:rsid w:val="004C0F2F"/>
    <w:rsid w:val="004C159A"/>
    <w:rsid w:val="004C2273"/>
    <w:rsid w:val="004C4817"/>
    <w:rsid w:val="004D1550"/>
    <w:rsid w:val="004E0FC1"/>
    <w:rsid w:val="004E42D2"/>
    <w:rsid w:val="004E4598"/>
    <w:rsid w:val="004E6D77"/>
    <w:rsid w:val="004F11F5"/>
    <w:rsid w:val="004F3AAF"/>
    <w:rsid w:val="004F44F7"/>
    <w:rsid w:val="004F57FB"/>
    <w:rsid w:val="004F5BCA"/>
    <w:rsid w:val="004F6281"/>
    <w:rsid w:val="004F7E7A"/>
    <w:rsid w:val="0050158D"/>
    <w:rsid w:val="00505376"/>
    <w:rsid w:val="00506DCD"/>
    <w:rsid w:val="00510932"/>
    <w:rsid w:val="00513F13"/>
    <w:rsid w:val="00514D7C"/>
    <w:rsid w:val="0052168D"/>
    <w:rsid w:val="00523B1E"/>
    <w:rsid w:val="00526FA9"/>
    <w:rsid w:val="00530C8A"/>
    <w:rsid w:val="0053668D"/>
    <w:rsid w:val="00536752"/>
    <w:rsid w:val="005434AD"/>
    <w:rsid w:val="00544D60"/>
    <w:rsid w:val="00562F32"/>
    <w:rsid w:val="00564E83"/>
    <w:rsid w:val="005679C4"/>
    <w:rsid w:val="00570CDD"/>
    <w:rsid w:val="00572006"/>
    <w:rsid w:val="005759EB"/>
    <w:rsid w:val="0058051E"/>
    <w:rsid w:val="00581A12"/>
    <w:rsid w:val="005840DB"/>
    <w:rsid w:val="005865ED"/>
    <w:rsid w:val="00590F8E"/>
    <w:rsid w:val="00592A64"/>
    <w:rsid w:val="00592D45"/>
    <w:rsid w:val="00596765"/>
    <w:rsid w:val="00597EBF"/>
    <w:rsid w:val="005B1F0B"/>
    <w:rsid w:val="005B2DCF"/>
    <w:rsid w:val="005B48C9"/>
    <w:rsid w:val="005B543F"/>
    <w:rsid w:val="005C4596"/>
    <w:rsid w:val="005C6364"/>
    <w:rsid w:val="005C69DE"/>
    <w:rsid w:val="005C6F08"/>
    <w:rsid w:val="005C7542"/>
    <w:rsid w:val="005D14B9"/>
    <w:rsid w:val="005D1A4E"/>
    <w:rsid w:val="005D1CD6"/>
    <w:rsid w:val="005D3047"/>
    <w:rsid w:val="005D3F6D"/>
    <w:rsid w:val="005D5BEA"/>
    <w:rsid w:val="005E1188"/>
    <w:rsid w:val="005E2092"/>
    <w:rsid w:val="005E2E36"/>
    <w:rsid w:val="005F26A5"/>
    <w:rsid w:val="00601E14"/>
    <w:rsid w:val="0060787F"/>
    <w:rsid w:val="0061383D"/>
    <w:rsid w:val="0061607D"/>
    <w:rsid w:val="0062051C"/>
    <w:rsid w:val="00620636"/>
    <w:rsid w:val="00621640"/>
    <w:rsid w:val="00621AE5"/>
    <w:rsid w:val="006222AE"/>
    <w:rsid w:val="006225F1"/>
    <w:rsid w:val="00624DA6"/>
    <w:rsid w:val="00625FC1"/>
    <w:rsid w:val="00626A58"/>
    <w:rsid w:val="00633570"/>
    <w:rsid w:val="006335D3"/>
    <w:rsid w:val="006341C4"/>
    <w:rsid w:val="00634B3D"/>
    <w:rsid w:val="00640657"/>
    <w:rsid w:val="0064201E"/>
    <w:rsid w:val="00642593"/>
    <w:rsid w:val="006451BC"/>
    <w:rsid w:val="00647FC6"/>
    <w:rsid w:val="0065174F"/>
    <w:rsid w:val="006532A2"/>
    <w:rsid w:val="0065338F"/>
    <w:rsid w:val="00654035"/>
    <w:rsid w:val="00655E47"/>
    <w:rsid w:val="0066120B"/>
    <w:rsid w:val="0066199A"/>
    <w:rsid w:val="00662706"/>
    <w:rsid w:val="00663555"/>
    <w:rsid w:val="00664713"/>
    <w:rsid w:val="00666964"/>
    <w:rsid w:val="00666A09"/>
    <w:rsid w:val="00670786"/>
    <w:rsid w:val="0067119D"/>
    <w:rsid w:val="00673A43"/>
    <w:rsid w:val="006768A9"/>
    <w:rsid w:val="00676AFE"/>
    <w:rsid w:val="0068140E"/>
    <w:rsid w:val="00682053"/>
    <w:rsid w:val="006875EB"/>
    <w:rsid w:val="006939A7"/>
    <w:rsid w:val="00694753"/>
    <w:rsid w:val="00697124"/>
    <w:rsid w:val="006A0310"/>
    <w:rsid w:val="006A26F0"/>
    <w:rsid w:val="006A455C"/>
    <w:rsid w:val="006A6703"/>
    <w:rsid w:val="006B1775"/>
    <w:rsid w:val="006C0B1F"/>
    <w:rsid w:val="006D0FFA"/>
    <w:rsid w:val="006D6D27"/>
    <w:rsid w:val="006E03C2"/>
    <w:rsid w:val="006E1D5E"/>
    <w:rsid w:val="006E21D4"/>
    <w:rsid w:val="006E21ED"/>
    <w:rsid w:val="006E5B51"/>
    <w:rsid w:val="006E61B8"/>
    <w:rsid w:val="006F27BD"/>
    <w:rsid w:val="006F4D57"/>
    <w:rsid w:val="007055C0"/>
    <w:rsid w:val="00713EA0"/>
    <w:rsid w:val="00722176"/>
    <w:rsid w:val="00724C68"/>
    <w:rsid w:val="00725921"/>
    <w:rsid w:val="0072699A"/>
    <w:rsid w:val="007331A9"/>
    <w:rsid w:val="00733A03"/>
    <w:rsid w:val="0073560C"/>
    <w:rsid w:val="0073587B"/>
    <w:rsid w:val="00740F71"/>
    <w:rsid w:val="00741BB8"/>
    <w:rsid w:val="00742CFF"/>
    <w:rsid w:val="0075386F"/>
    <w:rsid w:val="00753B69"/>
    <w:rsid w:val="00753CF1"/>
    <w:rsid w:val="0075461E"/>
    <w:rsid w:val="00755263"/>
    <w:rsid w:val="00765856"/>
    <w:rsid w:val="0077116B"/>
    <w:rsid w:val="00771E8E"/>
    <w:rsid w:val="00773BDD"/>
    <w:rsid w:val="00775C4A"/>
    <w:rsid w:val="00781348"/>
    <w:rsid w:val="00784C2D"/>
    <w:rsid w:val="00786159"/>
    <w:rsid w:val="00791F1C"/>
    <w:rsid w:val="00792A0D"/>
    <w:rsid w:val="007941C4"/>
    <w:rsid w:val="007A2B61"/>
    <w:rsid w:val="007A3F1D"/>
    <w:rsid w:val="007B0172"/>
    <w:rsid w:val="007B4011"/>
    <w:rsid w:val="007C5F1E"/>
    <w:rsid w:val="007D52D3"/>
    <w:rsid w:val="007E0525"/>
    <w:rsid w:val="007E1141"/>
    <w:rsid w:val="007E1FA0"/>
    <w:rsid w:val="007E417D"/>
    <w:rsid w:val="007E5D6A"/>
    <w:rsid w:val="007F1D04"/>
    <w:rsid w:val="007F4CD8"/>
    <w:rsid w:val="007F634C"/>
    <w:rsid w:val="007F6535"/>
    <w:rsid w:val="007F65BB"/>
    <w:rsid w:val="007F660A"/>
    <w:rsid w:val="008008E3"/>
    <w:rsid w:val="00803A3B"/>
    <w:rsid w:val="00803AA9"/>
    <w:rsid w:val="00805738"/>
    <w:rsid w:val="0080696B"/>
    <w:rsid w:val="008079FC"/>
    <w:rsid w:val="0081637C"/>
    <w:rsid w:val="00823E68"/>
    <w:rsid w:val="00830C7C"/>
    <w:rsid w:val="00832C5E"/>
    <w:rsid w:val="00834735"/>
    <w:rsid w:val="00834BCB"/>
    <w:rsid w:val="00835634"/>
    <w:rsid w:val="00844021"/>
    <w:rsid w:val="0084415F"/>
    <w:rsid w:val="00846F55"/>
    <w:rsid w:val="00850069"/>
    <w:rsid w:val="0085103B"/>
    <w:rsid w:val="00853B99"/>
    <w:rsid w:val="0085729F"/>
    <w:rsid w:val="008639E1"/>
    <w:rsid w:val="008748AA"/>
    <w:rsid w:val="008749BB"/>
    <w:rsid w:val="00874B3E"/>
    <w:rsid w:val="00875C39"/>
    <w:rsid w:val="00880DC9"/>
    <w:rsid w:val="00881925"/>
    <w:rsid w:val="00882E5F"/>
    <w:rsid w:val="00885C7B"/>
    <w:rsid w:val="008863C6"/>
    <w:rsid w:val="00887689"/>
    <w:rsid w:val="008907FC"/>
    <w:rsid w:val="00892C67"/>
    <w:rsid w:val="00893A91"/>
    <w:rsid w:val="00894533"/>
    <w:rsid w:val="00894677"/>
    <w:rsid w:val="00895287"/>
    <w:rsid w:val="008A1694"/>
    <w:rsid w:val="008A325B"/>
    <w:rsid w:val="008A4758"/>
    <w:rsid w:val="008B056F"/>
    <w:rsid w:val="008B06BC"/>
    <w:rsid w:val="008B133B"/>
    <w:rsid w:val="008B3860"/>
    <w:rsid w:val="008B5C50"/>
    <w:rsid w:val="008B6E27"/>
    <w:rsid w:val="008B73C5"/>
    <w:rsid w:val="008C20EE"/>
    <w:rsid w:val="008C3255"/>
    <w:rsid w:val="008C34A3"/>
    <w:rsid w:val="008C430E"/>
    <w:rsid w:val="008C741D"/>
    <w:rsid w:val="008D0E30"/>
    <w:rsid w:val="008D2A8F"/>
    <w:rsid w:val="008D64B4"/>
    <w:rsid w:val="008D750B"/>
    <w:rsid w:val="008D75D1"/>
    <w:rsid w:val="008E1871"/>
    <w:rsid w:val="008F0377"/>
    <w:rsid w:val="008F1D30"/>
    <w:rsid w:val="008F2723"/>
    <w:rsid w:val="008F5A3E"/>
    <w:rsid w:val="008F6BC3"/>
    <w:rsid w:val="008F7055"/>
    <w:rsid w:val="00901080"/>
    <w:rsid w:val="00901C4D"/>
    <w:rsid w:val="009053F7"/>
    <w:rsid w:val="009060D0"/>
    <w:rsid w:val="009069C5"/>
    <w:rsid w:val="00910FA5"/>
    <w:rsid w:val="0091144E"/>
    <w:rsid w:val="00911EA8"/>
    <w:rsid w:val="00912A1A"/>
    <w:rsid w:val="009138C2"/>
    <w:rsid w:val="0091394D"/>
    <w:rsid w:val="00917A89"/>
    <w:rsid w:val="00917BF5"/>
    <w:rsid w:val="00923789"/>
    <w:rsid w:val="009245B0"/>
    <w:rsid w:val="00924BE4"/>
    <w:rsid w:val="00930326"/>
    <w:rsid w:val="00931346"/>
    <w:rsid w:val="00931477"/>
    <w:rsid w:val="009351C3"/>
    <w:rsid w:val="00937392"/>
    <w:rsid w:val="00944380"/>
    <w:rsid w:val="00944648"/>
    <w:rsid w:val="009520A6"/>
    <w:rsid w:val="00952D3F"/>
    <w:rsid w:val="00960B4E"/>
    <w:rsid w:val="00965C0D"/>
    <w:rsid w:val="00973B34"/>
    <w:rsid w:val="0097513E"/>
    <w:rsid w:val="00976A71"/>
    <w:rsid w:val="00981404"/>
    <w:rsid w:val="00986CE8"/>
    <w:rsid w:val="00987176"/>
    <w:rsid w:val="009875DB"/>
    <w:rsid w:val="00987C6D"/>
    <w:rsid w:val="009918A1"/>
    <w:rsid w:val="00995CCE"/>
    <w:rsid w:val="009969FA"/>
    <w:rsid w:val="009A2CDF"/>
    <w:rsid w:val="009A3C44"/>
    <w:rsid w:val="009A477D"/>
    <w:rsid w:val="009B1C68"/>
    <w:rsid w:val="009B32B6"/>
    <w:rsid w:val="009B3DC4"/>
    <w:rsid w:val="009B7BFC"/>
    <w:rsid w:val="009C0545"/>
    <w:rsid w:val="009C2EF5"/>
    <w:rsid w:val="009C3B17"/>
    <w:rsid w:val="009D6F63"/>
    <w:rsid w:val="009E05AD"/>
    <w:rsid w:val="009E17A6"/>
    <w:rsid w:val="009E275F"/>
    <w:rsid w:val="009E6867"/>
    <w:rsid w:val="009F1837"/>
    <w:rsid w:val="009F7292"/>
    <w:rsid w:val="00A01259"/>
    <w:rsid w:val="00A15FE2"/>
    <w:rsid w:val="00A160B2"/>
    <w:rsid w:val="00A16E46"/>
    <w:rsid w:val="00A17329"/>
    <w:rsid w:val="00A2258F"/>
    <w:rsid w:val="00A237F6"/>
    <w:rsid w:val="00A24BA2"/>
    <w:rsid w:val="00A25F91"/>
    <w:rsid w:val="00A31973"/>
    <w:rsid w:val="00A3592B"/>
    <w:rsid w:val="00A42A88"/>
    <w:rsid w:val="00A43B2F"/>
    <w:rsid w:val="00A46B2B"/>
    <w:rsid w:val="00A472CA"/>
    <w:rsid w:val="00A52D8E"/>
    <w:rsid w:val="00A53802"/>
    <w:rsid w:val="00A53826"/>
    <w:rsid w:val="00A53BAA"/>
    <w:rsid w:val="00A54290"/>
    <w:rsid w:val="00A5587D"/>
    <w:rsid w:val="00A570B5"/>
    <w:rsid w:val="00A60BDF"/>
    <w:rsid w:val="00A62432"/>
    <w:rsid w:val="00A6363D"/>
    <w:rsid w:val="00A63A86"/>
    <w:rsid w:val="00A63B22"/>
    <w:rsid w:val="00A660E2"/>
    <w:rsid w:val="00A662C4"/>
    <w:rsid w:val="00A73153"/>
    <w:rsid w:val="00A80093"/>
    <w:rsid w:val="00A8537E"/>
    <w:rsid w:val="00A90C84"/>
    <w:rsid w:val="00A9408B"/>
    <w:rsid w:val="00A96D13"/>
    <w:rsid w:val="00A9742D"/>
    <w:rsid w:val="00A97540"/>
    <w:rsid w:val="00AA6E47"/>
    <w:rsid w:val="00AB1651"/>
    <w:rsid w:val="00AB18C2"/>
    <w:rsid w:val="00AB39FF"/>
    <w:rsid w:val="00AB5545"/>
    <w:rsid w:val="00AC03BF"/>
    <w:rsid w:val="00AC113F"/>
    <w:rsid w:val="00AD14B8"/>
    <w:rsid w:val="00AD170E"/>
    <w:rsid w:val="00AD3C48"/>
    <w:rsid w:val="00AD4085"/>
    <w:rsid w:val="00AD65A2"/>
    <w:rsid w:val="00AD7A0F"/>
    <w:rsid w:val="00AE1FF8"/>
    <w:rsid w:val="00AE22F0"/>
    <w:rsid w:val="00AE6F17"/>
    <w:rsid w:val="00AE7811"/>
    <w:rsid w:val="00AF07DF"/>
    <w:rsid w:val="00AF1050"/>
    <w:rsid w:val="00AF1253"/>
    <w:rsid w:val="00AF16B2"/>
    <w:rsid w:val="00AF1BE8"/>
    <w:rsid w:val="00AF255D"/>
    <w:rsid w:val="00AF2DA7"/>
    <w:rsid w:val="00AF406F"/>
    <w:rsid w:val="00AF4213"/>
    <w:rsid w:val="00AF7D95"/>
    <w:rsid w:val="00B00DDE"/>
    <w:rsid w:val="00B05F35"/>
    <w:rsid w:val="00B11A7C"/>
    <w:rsid w:val="00B11FDF"/>
    <w:rsid w:val="00B145EF"/>
    <w:rsid w:val="00B23819"/>
    <w:rsid w:val="00B30673"/>
    <w:rsid w:val="00B30A9A"/>
    <w:rsid w:val="00B327A0"/>
    <w:rsid w:val="00B334C7"/>
    <w:rsid w:val="00B336B6"/>
    <w:rsid w:val="00B34CAB"/>
    <w:rsid w:val="00B37246"/>
    <w:rsid w:val="00B374C9"/>
    <w:rsid w:val="00B41DF0"/>
    <w:rsid w:val="00B4298D"/>
    <w:rsid w:val="00B46642"/>
    <w:rsid w:val="00B46984"/>
    <w:rsid w:val="00B469BC"/>
    <w:rsid w:val="00B46B4B"/>
    <w:rsid w:val="00B470D4"/>
    <w:rsid w:val="00B5724B"/>
    <w:rsid w:val="00B60261"/>
    <w:rsid w:val="00B67B9D"/>
    <w:rsid w:val="00B80C43"/>
    <w:rsid w:val="00B81C01"/>
    <w:rsid w:val="00B8633C"/>
    <w:rsid w:val="00B90CA2"/>
    <w:rsid w:val="00B91F9C"/>
    <w:rsid w:val="00B9469C"/>
    <w:rsid w:val="00BA158A"/>
    <w:rsid w:val="00BA261B"/>
    <w:rsid w:val="00BB38B9"/>
    <w:rsid w:val="00BB5E77"/>
    <w:rsid w:val="00BC22B4"/>
    <w:rsid w:val="00BC3F9C"/>
    <w:rsid w:val="00BC5752"/>
    <w:rsid w:val="00BC5932"/>
    <w:rsid w:val="00BD47CC"/>
    <w:rsid w:val="00BD51A1"/>
    <w:rsid w:val="00BD56E4"/>
    <w:rsid w:val="00BD6EF7"/>
    <w:rsid w:val="00BE21FE"/>
    <w:rsid w:val="00BF0A53"/>
    <w:rsid w:val="00BF17CE"/>
    <w:rsid w:val="00BF3231"/>
    <w:rsid w:val="00BF6D99"/>
    <w:rsid w:val="00C00B7D"/>
    <w:rsid w:val="00C014CB"/>
    <w:rsid w:val="00C07736"/>
    <w:rsid w:val="00C1129D"/>
    <w:rsid w:val="00C12020"/>
    <w:rsid w:val="00C2083E"/>
    <w:rsid w:val="00C26C6B"/>
    <w:rsid w:val="00C27308"/>
    <w:rsid w:val="00C30926"/>
    <w:rsid w:val="00C4463E"/>
    <w:rsid w:val="00C502CF"/>
    <w:rsid w:val="00C53E64"/>
    <w:rsid w:val="00C57B13"/>
    <w:rsid w:val="00C60459"/>
    <w:rsid w:val="00C608C9"/>
    <w:rsid w:val="00C6253C"/>
    <w:rsid w:val="00C63CE0"/>
    <w:rsid w:val="00C67016"/>
    <w:rsid w:val="00C73A2F"/>
    <w:rsid w:val="00C7667B"/>
    <w:rsid w:val="00C86652"/>
    <w:rsid w:val="00C871D5"/>
    <w:rsid w:val="00C87307"/>
    <w:rsid w:val="00C910E8"/>
    <w:rsid w:val="00C94C06"/>
    <w:rsid w:val="00C9696D"/>
    <w:rsid w:val="00C970F1"/>
    <w:rsid w:val="00C97C20"/>
    <w:rsid w:val="00CA0339"/>
    <w:rsid w:val="00CA3242"/>
    <w:rsid w:val="00CA5139"/>
    <w:rsid w:val="00CA540B"/>
    <w:rsid w:val="00CB087D"/>
    <w:rsid w:val="00CB47FB"/>
    <w:rsid w:val="00CC04F0"/>
    <w:rsid w:val="00CD011C"/>
    <w:rsid w:val="00CD13F5"/>
    <w:rsid w:val="00CD1C1A"/>
    <w:rsid w:val="00CD2120"/>
    <w:rsid w:val="00CD32B3"/>
    <w:rsid w:val="00CD69C9"/>
    <w:rsid w:val="00CD7500"/>
    <w:rsid w:val="00CD7956"/>
    <w:rsid w:val="00CE2ABE"/>
    <w:rsid w:val="00CE7A01"/>
    <w:rsid w:val="00CF2EF4"/>
    <w:rsid w:val="00CF6906"/>
    <w:rsid w:val="00D016B9"/>
    <w:rsid w:val="00D030F0"/>
    <w:rsid w:val="00D0646A"/>
    <w:rsid w:val="00D067F7"/>
    <w:rsid w:val="00D10DD1"/>
    <w:rsid w:val="00D11149"/>
    <w:rsid w:val="00D114D9"/>
    <w:rsid w:val="00D1248F"/>
    <w:rsid w:val="00D14824"/>
    <w:rsid w:val="00D156E5"/>
    <w:rsid w:val="00D15973"/>
    <w:rsid w:val="00D20126"/>
    <w:rsid w:val="00D2178A"/>
    <w:rsid w:val="00D23991"/>
    <w:rsid w:val="00D24B00"/>
    <w:rsid w:val="00D25E55"/>
    <w:rsid w:val="00D2663A"/>
    <w:rsid w:val="00D276AD"/>
    <w:rsid w:val="00D30127"/>
    <w:rsid w:val="00D3245F"/>
    <w:rsid w:val="00D34E1E"/>
    <w:rsid w:val="00D36DAE"/>
    <w:rsid w:val="00D37EEE"/>
    <w:rsid w:val="00D42B9E"/>
    <w:rsid w:val="00D444BA"/>
    <w:rsid w:val="00D44CA9"/>
    <w:rsid w:val="00D4528B"/>
    <w:rsid w:val="00D45556"/>
    <w:rsid w:val="00D50393"/>
    <w:rsid w:val="00D539A3"/>
    <w:rsid w:val="00D53D9F"/>
    <w:rsid w:val="00D543D3"/>
    <w:rsid w:val="00D5657B"/>
    <w:rsid w:val="00D56874"/>
    <w:rsid w:val="00D61183"/>
    <w:rsid w:val="00D65AD6"/>
    <w:rsid w:val="00D67C8B"/>
    <w:rsid w:val="00D711E9"/>
    <w:rsid w:val="00D77FB6"/>
    <w:rsid w:val="00D80D2D"/>
    <w:rsid w:val="00D8125C"/>
    <w:rsid w:val="00D812D9"/>
    <w:rsid w:val="00D82841"/>
    <w:rsid w:val="00D907F5"/>
    <w:rsid w:val="00D90C35"/>
    <w:rsid w:val="00D93210"/>
    <w:rsid w:val="00DA4094"/>
    <w:rsid w:val="00DA7F87"/>
    <w:rsid w:val="00DB5E49"/>
    <w:rsid w:val="00DB600E"/>
    <w:rsid w:val="00DB6A2D"/>
    <w:rsid w:val="00DC397A"/>
    <w:rsid w:val="00DC419E"/>
    <w:rsid w:val="00DD317C"/>
    <w:rsid w:val="00DD6EDF"/>
    <w:rsid w:val="00DE05E9"/>
    <w:rsid w:val="00DE3AA2"/>
    <w:rsid w:val="00DE3C7A"/>
    <w:rsid w:val="00DE3D1B"/>
    <w:rsid w:val="00DE4BBA"/>
    <w:rsid w:val="00DE7804"/>
    <w:rsid w:val="00DF1BFB"/>
    <w:rsid w:val="00DF1E31"/>
    <w:rsid w:val="00DF444C"/>
    <w:rsid w:val="00DF506D"/>
    <w:rsid w:val="00DF6177"/>
    <w:rsid w:val="00DF6DAB"/>
    <w:rsid w:val="00DF6F20"/>
    <w:rsid w:val="00E0005A"/>
    <w:rsid w:val="00E00F29"/>
    <w:rsid w:val="00E0610D"/>
    <w:rsid w:val="00E10EA7"/>
    <w:rsid w:val="00E13AC1"/>
    <w:rsid w:val="00E20338"/>
    <w:rsid w:val="00E2212A"/>
    <w:rsid w:val="00E32237"/>
    <w:rsid w:val="00E37F86"/>
    <w:rsid w:val="00E4069B"/>
    <w:rsid w:val="00E46523"/>
    <w:rsid w:val="00E514FE"/>
    <w:rsid w:val="00E60B79"/>
    <w:rsid w:val="00E61596"/>
    <w:rsid w:val="00E62A66"/>
    <w:rsid w:val="00E63ABD"/>
    <w:rsid w:val="00E71BFD"/>
    <w:rsid w:val="00E71DF3"/>
    <w:rsid w:val="00E734C0"/>
    <w:rsid w:val="00E81966"/>
    <w:rsid w:val="00E82545"/>
    <w:rsid w:val="00E92D70"/>
    <w:rsid w:val="00E93E2A"/>
    <w:rsid w:val="00E94B00"/>
    <w:rsid w:val="00E962C5"/>
    <w:rsid w:val="00EA1385"/>
    <w:rsid w:val="00EA38DC"/>
    <w:rsid w:val="00EA52AC"/>
    <w:rsid w:val="00EC12AA"/>
    <w:rsid w:val="00EC257E"/>
    <w:rsid w:val="00EC27A1"/>
    <w:rsid w:val="00EC2E82"/>
    <w:rsid w:val="00EC3B58"/>
    <w:rsid w:val="00EC5E54"/>
    <w:rsid w:val="00ED04C1"/>
    <w:rsid w:val="00ED0CC4"/>
    <w:rsid w:val="00ED1D5B"/>
    <w:rsid w:val="00ED6D4B"/>
    <w:rsid w:val="00EE2D72"/>
    <w:rsid w:val="00EE6E74"/>
    <w:rsid w:val="00EE7336"/>
    <w:rsid w:val="00EF22F9"/>
    <w:rsid w:val="00F00DB1"/>
    <w:rsid w:val="00F051FE"/>
    <w:rsid w:val="00F06516"/>
    <w:rsid w:val="00F06CB5"/>
    <w:rsid w:val="00F12E59"/>
    <w:rsid w:val="00F21551"/>
    <w:rsid w:val="00F22E3E"/>
    <w:rsid w:val="00F254CF"/>
    <w:rsid w:val="00F30864"/>
    <w:rsid w:val="00F33D36"/>
    <w:rsid w:val="00F34A81"/>
    <w:rsid w:val="00F354C7"/>
    <w:rsid w:val="00F361F4"/>
    <w:rsid w:val="00F3669F"/>
    <w:rsid w:val="00F40827"/>
    <w:rsid w:val="00F40E41"/>
    <w:rsid w:val="00F4108F"/>
    <w:rsid w:val="00F448F4"/>
    <w:rsid w:val="00F54A83"/>
    <w:rsid w:val="00F554BB"/>
    <w:rsid w:val="00F57300"/>
    <w:rsid w:val="00F6457A"/>
    <w:rsid w:val="00F655B4"/>
    <w:rsid w:val="00F655EE"/>
    <w:rsid w:val="00F73252"/>
    <w:rsid w:val="00F75F4D"/>
    <w:rsid w:val="00F82D5C"/>
    <w:rsid w:val="00F87949"/>
    <w:rsid w:val="00F9618B"/>
    <w:rsid w:val="00FA1875"/>
    <w:rsid w:val="00FA19D0"/>
    <w:rsid w:val="00FA2498"/>
    <w:rsid w:val="00FA4530"/>
    <w:rsid w:val="00FA7823"/>
    <w:rsid w:val="00FB26BA"/>
    <w:rsid w:val="00FB37D2"/>
    <w:rsid w:val="00FB4858"/>
    <w:rsid w:val="00FB7413"/>
    <w:rsid w:val="00FC23D8"/>
    <w:rsid w:val="00FC4D44"/>
    <w:rsid w:val="00FC6540"/>
    <w:rsid w:val="00FD02B7"/>
    <w:rsid w:val="00FE32CB"/>
    <w:rsid w:val="00FE5AA4"/>
    <w:rsid w:val="00FE6DC0"/>
    <w:rsid w:val="00FE7014"/>
    <w:rsid w:val="00FE7406"/>
    <w:rsid w:val="00FF1DAF"/>
    <w:rsid w:val="00FF260B"/>
    <w:rsid w:val="00FF3F86"/>
    <w:rsid w:val="00FF423A"/>
    <w:rsid w:val="00FF676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1313"/>
    <o:shapelayout v:ext="edit">
      <o:idmap v:ext="edit" data="1"/>
    </o:shapelayout>
  </w:shapeDefaults>
  <w:decimalSymbol w:val=","/>
  <w:listSeparator w:val=";"/>
  <w14:docId w14:val="07BAC4D3"/>
  <w15:docId w15:val="{73EBE997-F397-4928-A269-0CBC30B01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2"/>
        <w:szCs w:val="22"/>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F423A"/>
    <w:pPr>
      <w:spacing w:after="120" w:line="264" w:lineRule="auto"/>
      <w:jc w:val="both"/>
    </w:pPr>
  </w:style>
  <w:style w:type="paragraph" w:styleId="Ttulo1">
    <w:name w:val="heading 1"/>
    <w:basedOn w:val="Normal"/>
    <w:next w:val="Normal"/>
    <w:qFormat/>
    <w:rsid w:val="00792A0D"/>
    <w:pPr>
      <w:pageBreakBefore/>
      <w:widowControl w:val="0"/>
      <w:numPr>
        <w:numId w:val="5"/>
      </w:numPr>
      <w:pBdr>
        <w:bottom w:val="single" w:sz="4" w:space="1" w:color="E1120D"/>
      </w:pBdr>
      <w:spacing w:before="120"/>
      <w:outlineLvl w:val="0"/>
    </w:pPr>
    <w:rPr>
      <w:rFonts w:cs="Arial"/>
      <w:b/>
      <w:bCs/>
      <w:caps/>
      <w:color w:val="E73137"/>
      <w:kern w:val="32"/>
      <w:sz w:val="32"/>
      <w:szCs w:val="32"/>
      <w:lang w:val="en-GB"/>
    </w:rPr>
  </w:style>
  <w:style w:type="paragraph" w:styleId="Ttulo2">
    <w:name w:val="heading 2"/>
    <w:basedOn w:val="Normal"/>
    <w:next w:val="Normal"/>
    <w:link w:val="Ttulo2Car"/>
    <w:qFormat/>
    <w:rsid w:val="002B6190"/>
    <w:pPr>
      <w:numPr>
        <w:ilvl w:val="1"/>
        <w:numId w:val="5"/>
      </w:numPr>
      <w:spacing w:before="360"/>
      <w:ind w:left="576"/>
      <w:outlineLvl w:val="1"/>
    </w:pPr>
    <w:rPr>
      <w:rFonts w:cs="Arial"/>
      <w:b/>
      <w:bCs/>
      <w:iCs/>
      <w:sz w:val="28"/>
      <w:szCs w:val="28"/>
    </w:rPr>
  </w:style>
  <w:style w:type="paragraph" w:styleId="Ttulo3">
    <w:name w:val="heading 3"/>
    <w:basedOn w:val="Normal"/>
    <w:next w:val="Normal"/>
    <w:link w:val="Ttulo3Car"/>
    <w:qFormat/>
    <w:rsid w:val="00270D84"/>
    <w:pPr>
      <w:numPr>
        <w:ilvl w:val="2"/>
        <w:numId w:val="5"/>
      </w:numPr>
      <w:spacing w:before="360"/>
      <w:outlineLvl w:val="2"/>
    </w:pPr>
    <w:rPr>
      <w:rFonts w:cs="Arial"/>
      <w:b/>
      <w:bCs/>
      <w:color w:val="4A5158"/>
      <w:sz w:val="24"/>
      <w:szCs w:val="26"/>
    </w:rPr>
  </w:style>
  <w:style w:type="paragraph" w:styleId="Ttulo4">
    <w:name w:val="heading 4"/>
    <w:basedOn w:val="Normal"/>
    <w:next w:val="Normal"/>
    <w:qFormat/>
    <w:rsid w:val="00270D84"/>
    <w:pPr>
      <w:numPr>
        <w:ilvl w:val="3"/>
        <w:numId w:val="5"/>
      </w:numPr>
      <w:tabs>
        <w:tab w:val="left" w:pos="1134"/>
      </w:tabs>
      <w:spacing w:before="360"/>
      <w:outlineLvl w:val="3"/>
    </w:pPr>
    <w:rPr>
      <w:rFonts w:cs="Arial"/>
      <w:b/>
      <w:bCs/>
      <w:sz w:val="24"/>
      <w:szCs w:val="26"/>
    </w:rPr>
  </w:style>
  <w:style w:type="paragraph" w:styleId="Ttulo5">
    <w:name w:val="heading 5"/>
    <w:basedOn w:val="Normal"/>
    <w:next w:val="Normal"/>
    <w:link w:val="Ttulo5Car"/>
    <w:unhideWhenUsed/>
    <w:qFormat/>
    <w:rsid w:val="002B6190"/>
    <w:pPr>
      <w:numPr>
        <w:ilvl w:val="4"/>
        <w:numId w:val="5"/>
      </w:numPr>
      <w:spacing w:before="240"/>
      <w:outlineLvl w:val="4"/>
    </w:pPr>
    <w:rPr>
      <w:b/>
    </w:rPr>
  </w:style>
  <w:style w:type="paragraph" w:styleId="Ttulo6">
    <w:name w:val="heading 6"/>
    <w:basedOn w:val="Normal"/>
    <w:next w:val="Normal"/>
    <w:link w:val="Ttulo6Car"/>
    <w:unhideWhenUsed/>
    <w:qFormat/>
    <w:rsid w:val="002B6190"/>
    <w:pPr>
      <w:numPr>
        <w:ilvl w:val="5"/>
        <w:numId w:val="5"/>
      </w:numPr>
      <w:pBdr>
        <w:bottom w:val="single" w:sz="2" w:space="1" w:color="4A5158"/>
      </w:pBdr>
      <w:spacing w:before="240"/>
      <w:outlineLvl w:val="5"/>
    </w:pPr>
    <w:rPr>
      <w:b/>
      <w:color w:val="4A5158"/>
    </w:rPr>
  </w:style>
  <w:style w:type="paragraph" w:styleId="Ttulo7">
    <w:name w:val="heading 7"/>
    <w:basedOn w:val="Normal"/>
    <w:next w:val="Normal"/>
    <w:link w:val="Ttulo7Car"/>
    <w:semiHidden/>
    <w:unhideWhenUsed/>
    <w:qFormat/>
    <w:rsid w:val="009B7BFC"/>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semiHidden/>
    <w:unhideWhenUsed/>
    <w:rsid w:val="009B7BFC"/>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semiHidden/>
    <w:unhideWhenUsed/>
    <w:qFormat/>
    <w:rsid w:val="009B7BFC"/>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dice1">
    <w:name w:val="index 1"/>
    <w:basedOn w:val="Normal"/>
    <w:next w:val="Normal"/>
    <w:autoRedefine/>
    <w:semiHidden/>
    <w:rsid w:val="00673A43"/>
    <w:pPr>
      <w:ind w:left="240" w:hanging="240"/>
    </w:pPr>
  </w:style>
  <w:style w:type="paragraph" w:styleId="Ttulodendice">
    <w:name w:val="index heading"/>
    <w:basedOn w:val="Normal"/>
    <w:next w:val="ndice1"/>
    <w:semiHidden/>
    <w:rsid w:val="00673A43"/>
    <w:rPr>
      <w:rFonts w:cs="Arial"/>
      <w:b/>
      <w:bCs/>
    </w:rPr>
  </w:style>
  <w:style w:type="character" w:customStyle="1" w:styleId="Ttulo5Car">
    <w:name w:val="Título 5 Car"/>
    <w:basedOn w:val="Fuentedeprrafopredeter"/>
    <w:link w:val="Ttulo5"/>
    <w:rsid w:val="002B6190"/>
    <w:rPr>
      <w:b/>
    </w:rPr>
  </w:style>
  <w:style w:type="paragraph" w:customStyle="1" w:styleId="PortadaSubtitulo">
    <w:name w:val="Portada Subtitulo"/>
    <w:autoRedefine/>
    <w:rsid w:val="00BA158A"/>
    <w:pPr>
      <w:spacing w:before="360"/>
      <w:jc w:val="right"/>
    </w:pPr>
    <w:rPr>
      <w:rFonts w:asciiTheme="minorHAnsi" w:hAnsiTheme="minorHAnsi"/>
      <w:b/>
      <w:bCs/>
      <w:color w:val="68757E"/>
      <w:sz w:val="36"/>
      <w:szCs w:val="36"/>
      <w:lang w:val="es-ES_tradnl"/>
    </w:rPr>
  </w:style>
  <w:style w:type="paragraph" w:customStyle="1" w:styleId="Notaalpie">
    <w:name w:val="Nota al pie"/>
    <w:basedOn w:val="Textonotapie"/>
    <w:rsid w:val="00673A43"/>
  </w:style>
  <w:style w:type="paragraph" w:styleId="Textonotapie">
    <w:name w:val="footnote text"/>
    <w:basedOn w:val="Normal"/>
    <w:semiHidden/>
    <w:rsid w:val="00673A43"/>
    <w:rPr>
      <w:sz w:val="16"/>
      <w:szCs w:val="20"/>
    </w:rPr>
  </w:style>
  <w:style w:type="paragraph" w:styleId="Piedepgina">
    <w:name w:val="footer"/>
    <w:basedOn w:val="Normal"/>
    <w:link w:val="PiedepginaCar"/>
    <w:rsid w:val="00673A43"/>
    <w:pPr>
      <w:pBdr>
        <w:top w:val="single" w:sz="4" w:space="2" w:color="000000" w:themeColor="text1"/>
      </w:pBdr>
      <w:tabs>
        <w:tab w:val="center" w:pos="4252"/>
        <w:tab w:val="right" w:pos="8820"/>
      </w:tabs>
      <w:spacing w:after="0"/>
    </w:pPr>
    <w:rPr>
      <w:i/>
      <w:sz w:val="16"/>
    </w:rPr>
  </w:style>
  <w:style w:type="paragraph" w:styleId="Listaconvietas2">
    <w:name w:val="List Bullet 2"/>
    <w:basedOn w:val="BulletsNivel2"/>
    <w:unhideWhenUsed/>
    <w:rsid w:val="0072699A"/>
  </w:style>
  <w:style w:type="character" w:customStyle="1" w:styleId="Ttulo6Car">
    <w:name w:val="Título 6 Car"/>
    <w:basedOn w:val="Fuentedeprrafopredeter"/>
    <w:link w:val="Ttulo6"/>
    <w:rsid w:val="002B6190"/>
    <w:rPr>
      <w:b/>
      <w:color w:val="4A5158"/>
    </w:rPr>
  </w:style>
  <w:style w:type="paragraph" w:styleId="TDC1">
    <w:name w:val="toc 1"/>
    <w:next w:val="TDC2"/>
    <w:uiPriority w:val="39"/>
    <w:rsid w:val="00314618"/>
    <w:pPr>
      <w:tabs>
        <w:tab w:val="right" w:leader="dot" w:pos="8777"/>
      </w:tabs>
      <w:spacing w:after="120"/>
      <w:contextualSpacing/>
    </w:pPr>
    <w:rPr>
      <w:rFonts w:asciiTheme="minorHAnsi" w:hAnsiTheme="minorHAnsi"/>
      <w:b/>
      <w:sz w:val="24"/>
      <w:szCs w:val="24"/>
      <w:lang w:val="es-ES_tradnl"/>
    </w:rPr>
  </w:style>
  <w:style w:type="paragraph" w:styleId="TDC2">
    <w:name w:val="toc 2"/>
    <w:next w:val="TDC3"/>
    <w:uiPriority w:val="39"/>
    <w:rsid w:val="00314618"/>
    <w:pPr>
      <w:tabs>
        <w:tab w:val="left" w:pos="880"/>
        <w:tab w:val="right" w:leader="dot" w:pos="8777"/>
      </w:tabs>
      <w:spacing w:after="120"/>
      <w:ind w:left="221"/>
      <w:contextualSpacing/>
    </w:pPr>
    <w:rPr>
      <w:rFonts w:asciiTheme="minorHAnsi" w:hAnsiTheme="minorHAnsi"/>
      <w:sz w:val="24"/>
      <w:szCs w:val="24"/>
      <w:lang w:val="es-ES_tradnl"/>
    </w:rPr>
  </w:style>
  <w:style w:type="paragraph" w:styleId="TDC3">
    <w:name w:val="toc 3"/>
    <w:uiPriority w:val="39"/>
    <w:rsid w:val="00314618"/>
    <w:pPr>
      <w:spacing w:after="120"/>
      <w:ind w:left="442"/>
    </w:pPr>
    <w:rPr>
      <w:rFonts w:asciiTheme="minorHAnsi" w:hAnsiTheme="minorHAnsi"/>
      <w:szCs w:val="24"/>
      <w:lang w:val="es-ES_tradnl"/>
    </w:rPr>
  </w:style>
  <w:style w:type="character" w:styleId="Refdenotaalpie">
    <w:name w:val="footnote reference"/>
    <w:basedOn w:val="Fuentedeprrafopredeter"/>
    <w:semiHidden/>
    <w:rsid w:val="00673A43"/>
    <w:rPr>
      <w:vertAlign w:val="superscript"/>
    </w:rPr>
  </w:style>
  <w:style w:type="paragraph" w:styleId="Textodeglobo">
    <w:name w:val="Balloon Text"/>
    <w:basedOn w:val="Normal"/>
    <w:semiHidden/>
    <w:rsid w:val="00673A43"/>
    <w:rPr>
      <w:rFonts w:ascii="Tahoma" w:hAnsi="Tahoma" w:cs="Tahoma"/>
      <w:sz w:val="16"/>
      <w:szCs w:val="16"/>
    </w:rPr>
  </w:style>
  <w:style w:type="paragraph" w:styleId="Tabladeilustraciones">
    <w:name w:val="table of figures"/>
    <w:basedOn w:val="Normal"/>
    <w:next w:val="Normal"/>
    <w:uiPriority w:val="99"/>
    <w:rsid w:val="00314618"/>
    <w:pPr>
      <w:contextualSpacing/>
    </w:pPr>
    <w:rPr>
      <w:sz w:val="20"/>
    </w:rPr>
  </w:style>
  <w:style w:type="character" w:customStyle="1" w:styleId="Ttulo7Car">
    <w:name w:val="Título 7 Car"/>
    <w:basedOn w:val="Fuentedeprrafopredeter"/>
    <w:link w:val="Ttulo7"/>
    <w:semiHidden/>
    <w:rsid w:val="009B7BFC"/>
    <w:rPr>
      <w:rFonts w:asciiTheme="majorHAnsi" w:eastAsiaTheme="majorEastAsia" w:hAnsiTheme="majorHAnsi" w:cstheme="majorBidi"/>
      <w:i/>
      <w:iCs/>
      <w:color w:val="404040" w:themeColor="text1" w:themeTint="BF"/>
    </w:rPr>
  </w:style>
  <w:style w:type="table" w:styleId="Tablaconcuadrcula">
    <w:name w:val="Table Grid"/>
    <w:basedOn w:val="Tablanormal"/>
    <w:rsid w:val="00673A4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incibe">
    <w:name w:val="tabla_incibe"/>
    <w:basedOn w:val="Tablanormal"/>
    <w:uiPriority w:val="99"/>
    <w:qFormat/>
    <w:rsid w:val="00673A43"/>
    <w:pPr>
      <w:contextualSpacing/>
    </w:pPr>
    <w:rPr>
      <w:rFonts w:asciiTheme="minorHAnsi" w:hAnsiTheme="minorHAnsi"/>
    </w:rPr>
    <w:tblPr>
      <w:tblStyleRowBandSize w:val="1"/>
      <w:tblBorders>
        <w:top w:val="single" w:sz="4" w:space="0" w:color="auto"/>
        <w:bottom w:val="single" w:sz="4" w:space="0" w:color="auto"/>
        <w:insideH w:val="single" w:sz="4" w:space="0" w:color="auto"/>
      </w:tblBorders>
    </w:tblPr>
    <w:tblStylePr w:type="firstRow">
      <w:pPr>
        <w:wordWrap/>
        <w:spacing w:line="240" w:lineRule="auto"/>
        <w:ind w:firstLineChars="0" w:firstLine="0"/>
      </w:pPr>
      <w:rPr>
        <w:rFonts w:ascii="Calibri" w:hAnsi="Calibri"/>
        <w:b/>
        <w:color w:val="FFFFFF" w:themeColor="background1"/>
        <w:sz w:val="20"/>
      </w:rPr>
      <w:tblPr/>
      <w:tcPr>
        <w:shd w:val="clear" w:color="auto" w:fill="E73137"/>
      </w:tcPr>
    </w:tblStylePr>
    <w:tblStylePr w:type="band1Horz">
      <w:rPr>
        <w:rFonts w:asciiTheme="minorHAnsi" w:hAnsiTheme="minorHAnsi"/>
        <w:sz w:val="20"/>
      </w:rPr>
      <w:tblPr/>
      <w:tcPr>
        <w:tcBorders>
          <w:top w:val="nil"/>
          <w:bottom w:val="nil"/>
        </w:tcBorders>
      </w:tcPr>
    </w:tblStylePr>
  </w:style>
  <w:style w:type="paragraph" w:customStyle="1" w:styleId="PortadaTitulo">
    <w:name w:val="Portada Titulo"/>
    <w:qFormat/>
    <w:rsid w:val="00803AA9"/>
    <w:pPr>
      <w:spacing w:before="600"/>
      <w:jc w:val="right"/>
    </w:pPr>
    <w:rPr>
      <w:rFonts w:asciiTheme="minorHAnsi" w:hAnsiTheme="minorHAnsi"/>
      <w:b/>
      <w:color w:val="E73137"/>
      <w:sz w:val="48"/>
      <w:szCs w:val="56"/>
    </w:rPr>
  </w:style>
  <w:style w:type="character" w:styleId="Hipervnculo">
    <w:name w:val="Hyperlink"/>
    <w:basedOn w:val="Fuentedeprrafopredeter"/>
    <w:uiPriority w:val="99"/>
    <w:unhideWhenUsed/>
    <w:rsid w:val="0027344B"/>
    <w:rPr>
      <w:color w:val="E1120D" w:themeColor="hyperlink"/>
      <w:u w:val="single"/>
    </w:rPr>
  </w:style>
  <w:style w:type="character" w:customStyle="1" w:styleId="Ttulo8Car">
    <w:name w:val="Título 8 Car"/>
    <w:basedOn w:val="Fuentedeprrafopredeter"/>
    <w:link w:val="Ttulo8"/>
    <w:semiHidden/>
    <w:rsid w:val="009B7BFC"/>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semiHidden/>
    <w:rsid w:val="009B7BFC"/>
    <w:rPr>
      <w:rFonts w:asciiTheme="majorHAnsi" w:eastAsiaTheme="majorEastAsia" w:hAnsiTheme="majorHAnsi" w:cstheme="majorBidi"/>
      <w:i/>
      <w:iCs/>
      <w:color w:val="404040" w:themeColor="text1" w:themeTint="BF"/>
      <w:sz w:val="20"/>
      <w:szCs w:val="20"/>
    </w:rPr>
  </w:style>
  <w:style w:type="paragraph" w:styleId="Listaconvietas">
    <w:name w:val="List Bullet"/>
    <w:basedOn w:val="BulletsNivel1"/>
    <w:rsid w:val="0072699A"/>
    <w:rPr>
      <w:lang w:val="en-US"/>
    </w:rPr>
  </w:style>
  <w:style w:type="paragraph" w:customStyle="1" w:styleId="TtuloIndiceTablas">
    <w:name w:val="Título Indice Tablas"/>
    <w:basedOn w:val="TtuloIndice"/>
    <w:rsid w:val="0027344B"/>
    <w:pPr>
      <w:pageBreakBefore/>
    </w:pPr>
  </w:style>
  <w:style w:type="paragraph" w:customStyle="1" w:styleId="BulletsNivel1">
    <w:name w:val="Bullets Nivel 1"/>
    <w:basedOn w:val="Normal"/>
    <w:qFormat/>
    <w:rsid w:val="0075461E"/>
    <w:pPr>
      <w:numPr>
        <w:numId w:val="1"/>
      </w:numPr>
      <w:contextualSpacing/>
    </w:pPr>
  </w:style>
  <w:style w:type="paragraph" w:customStyle="1" w:styleId="BulletsNivel2">
    <w:name w:val="Bullets Nivel 2"/>
    <w:qFormat/>
    <w:rsid w:val="00270D84"/>
    <w:pPr>
      <w:numPr>
        <w:ilvl w:val="1"/>
        <w:numId w:val="2"/>
      </w:numPr>
      <w:spacing w:after="120"/>
      <w:contextualSpacing/>
      <w:jc w:val="both"/>
    </w:pPr>
    <w:rPr>
      <w:rFonts w:asciiTheme="minorHAnsi" w:hAnsiTheme="minorHAnsi"/>
      <w:szCs w:val="24"/>
    </w:rPr>
  </w:style>
  <w:style w:type="paragraph" w:customStyle="1" w:styleId="TextoNumeradoNivel1">
    <w:name w:val="Texto Numerado Nivel 1"/>
    <w:basedOn w:val="Normal"/>
    <w:qFormat/>
    <w:rsid w:val="00314618"/>
    <w:pPr>
      <w:numPr>
        <w:numId w:val="4"/>
      </w:numPr>
      <w:spacing w:before="120" w:after="0"/>
      <w:ind w:left="709" w:hanging="357"/>
    </w:pPr>
  </w:style>
  <w:style w:type="paragraph" w:customStyle="1" w:styleId="TextoNumeradoNivel2">
    <w:name w:val="Texto Numerado Nivel 2"/>
    <w:basedOn w:val="Normal"/>
    <w:qFormat/>
    <w:rsid w:val="00803AA9"/>
    <w:pPr>
      <w:numPr>
        <w:ilvl w:val="1"/>
        <w:numId w:val="4"/>
      </w:numPr>
      <w:ind w:left="1418" w:hanging="284"/>
    </w:pPr>
  </w:style>
  <w:style w:type="paragraph" w:customStyle="1" w:styleId="BulletsNivel3">
    <w:name w:val="Bullets Nivel 3"/>
    <w:basedOn w:val="Normal"/>
    <w:qFormat/>
    <w:rsid w:val="00CD32B3"/>
    <w:pPr>
      <w:numPr>
        <w:ilvl w:val="2"/>
        <w:numId w:val="2"/>
      </w:numPr>
      <w:contextualSpacing/>
    </w:pPr>
    <w:rPr>
      <w:sz w:val="18"/>
    </w:rPr>
  </w:style>
  <w:style w:type="paragraph" w:customStyle="1" w:styleId="TextoNumeradoNivel3">
    <w:name w:val="Texto Numerado Nivel 3"/>
    <w:basedOn w:val="Normal"/>
    <w:qFormat/>
    <w:rsid w:val="00803AA9"/>
    <w:pPr>
      <w:numPr>
        <w:ilvl w:val="2"/>
        <w:numId w:val="4"/>
      </w:numPr>
      <w:tabs>
        <w:tab w:val="num" w:pos="2160"/>
      </w:tabs>
      <w:ind w:left="2127"/>
      <w:contextualSpacing/>
    </w:pPr>
  </w:style>
  <w:style w:type="paragraph" w:customStyle="1" w:styleId="FuenteGrficosyTablas">
    <w:name w:val="Fuente Gráficos y Tablas"/>
    <w:basedOn w:val="Normal"/>
    <w:qFormat/>
    <w:rsid w:val="00673A43"/>
    <w:pPr>
      <w:pBdr>
        <w:top w:val="single" w:sz="4" w:space="1" w:color="E1120D"/>
        <w:bottom w:val="single" w:sz="4" w:space="1" w:color="E1120D"/>
      </w:pBdr>
      <w:spacing w:before="60" w:after="60"/>
      <w:contextualSpacing/>
      <w:jc w:val="right"/>
    </w:pPr>
    <w:rPr>
      <w:rFonts w:cs="Arial"/>
      <w:bCs/>
      <w:i/>
      <w:color w:val="E73137"/>
      <w:sz w:val="18"/>
      <w:szCs w:val="20"/>
    </w:rPr>
  </w:style>
  <w:style w:type="character" w:customStyle="1" w:styleId="PiedepginaCar">
    <w:name w:val="Pie de página Car"/>
    <w:basedOn w:val="Fuentedeprrafopredeter"/>
    <w:link w:val="Piedepgina"/>
    <w:rsid w:val="00673A43"/>
    <w:rPr>
      <w:rFonts w:asciiTheme="minorHAnsi" w:hAnsiTheme="minorHAnsi"/>
      <w:i/>
      <w:sz w:val="16"/>
      <w:szCs w:val="24"/>
      <w:lang w:val="es-ES_tradnl"/>
    </w:rPr>
  </w:style>
  <w:style w:type="paragraph" w:customStyle="1" w:styleId="Tabla-1ColumnaInterior">
    <w:name w:val="Tabla - 1ªColumna Interior"/>
    <w:basedOn w:val="Normal"/>
    <w:qFormat/>
    <w:rsid w:val="00BA158A"/>
    <w:pPr>
      <w:spacing w:before="60" w:after="60"/>
      <w:contextualSpacing/>
      <w:jc w:val="left"/>
    </w:pPr>
    <w:rPr>
      <w:b/>
      <w:szCs w:val="20"/>
    </w:rPr>
  </w:style>
  <w:style w:type="paragraph" w:customStyle="1" w:styleId="DatosInteriorTabla">
    <w:name w:val="Datos Interior Tabla"/>
    <w:qFormat/>
    <w:rsid w:val="00673A43"/>
    <w:pPr>
      <w:jc w:val="center"/>
    </w:pPr>
    <w:rPr>
      <w:rFonts w:asciiTheme="minorHAnsi" w:hAnsiTheme="minorHAnsi"/>
      <w:lang w:val="es-ES_tradnl"/>
    </w:rPr>
  </w:style>
  <w:style w:type="paragraph" w:customStyle="1" w:styleId="Tabla-CabeceraText">
    <w:name w:val="Tabla - Cabecera Text"/>
    <w:basedOn w:val="Normal"/>
    <w:qFormat/>
    <w:rsid w:val="00673A43"/>
    <w:pPr>
      <w:spacing w:before="60" w:after="60"/>
      <w:jc w:val="left"/>
    </w:pPr>
    <w:rPr>
      <w:b/>
      <w:bCs/>
      <w:color w:val="FFFFFF"/>
    </w:rPr>
  </w:style>
  <w:style w:type="paragraph" w:customStyle="1" w:styleId="Tabla-CabeceraDatos">
    <w:name w:val="Tabla - Cabecera Datos"/>
    <w:basedOn w:val="Normal"/>
    <w:qFormat/>
    <w:rsid w:val="00673A43"/>
    <w:pPr>
      <w:spacing w:before="60" w:after="60"/>
      <w:contextualSpacing/>
      <w:jc w:val="center"/>
    </w:pPr>
    <w:rPr>
      <w:b/>
      <w:bCs/>
      <w:color w:val="FFFFFF"/>
    </w:rPr>
  </w:style>
  <w:style w:type="paragraph" w:customStyle="1" w:styleId="CitasTextuales">
    <w:name w:val="Citas Textuales"/>
    <w:basedOn w:val="Normal"/>
    <w:qFormat/>
    <w:rsid w:val="0075461E"/>
    <w:rPr>
      <w:i/>
      <w:color w:val="4A5158"/>
      <w:lang w:val="en-US"/>
    </w:rPr>
  </w:style>
  <w:style w:type="paragraph" w:customStyle="1" w:styleId="EstiloDestacado">
    <w:name w:val="Estilo Destacado"/>
    <w:basedOn w:val="Normal"/>
    <w:qFormat/>
    <w:rsid w:val="0075461E"/>
    <w:pPr>
      <w:spacing w:before="240" w:after="240"/>
      <w:ind w:left="227" w:right="227"/>
    </w:pPr>
    <w:rPr>
      <w:i/>
      <w:color w:val="E73137"/>
    </w:rPr>
  </w:style>
  <w:style w:type="paragraph" w:styleId="Descripcin">
    <w:name w:val="caption"/>
    <w:next w:val="Normal"/>
    <w:unhideWhenUsed/>
    <w:qFormat/>
    <w:rsid w:val="0072699A"/>
    <w:pPr>
      <w:spacing w:before="60" w:after="360"/>
      <w:jc w:val="center"/>
    </w:pPr>
    <w:rPr>
      <w:rFonts w:asciiTheme="minorHAnsi" w:hAnsiTheme="minorHAnsi" w:cs="Arial"/>
      <w:b/>
      <w:i/>
      <w:color w:val="E73137"/>
      <w:sz w:val="18"/>
      <w:szCs w:val="18"/>
    </w:rPr>
  </w:style>
  <w:style w:type="paragraph" w:styleId="Encabezado">
    <w:name w:val="header"/>
    <w:basedOn w:val="Normal"/>
    <w:link w:val="EncabezadoCar"/>
    <w:uiPriority w:val="99"/>
    <w:unhideWhenUsed/>
    <w:rsid w:val="00314618"/>
    <w:pPr>
      <w:tabs>
        <w:tab w:val="center" w:pos="4252"/>
        <w:tab w:val="right" w:pos="8504"/>
      </w:tabs>
      <w:spacing w:after="0" w:line="240" w:lineRule="auto"/>
    </w:pPr>
  </w:style>
  <w:style w:type="paragraph" w:customStyle="1" w:styleId="Indicen2">
    <w:name w:val="Indice_n2"/>
    <w:basedOn w:val="Ttulo2"/>
    <w:rsid w:val="00673A43"/>
    <w:pPr>
      <w:numPr>
        <w:numId w:val="3"/>
      </w:numPr>
    </w:pPr>
  </w:style>
  <w:style w:type="table" w:customStyle="1" w:styleId="TablaJNIC">
    <w:name w:val="Tabla JNIC"/>
    <w:basedOn w:val="Tablanormal"/>
    <w:uiPriority w:val="99"/>
    <w:rsid w:val="003C6F77"/>
    <w:pPr>
      <w:spacing w:before="60" w:after="60"/>
      <w:ind w:left="113"/>
    </w:pPr>
    <w:rPr>
      <w:rFonts w:asciiTheme="minorHAnsi" w:hAnsiTheme="minorHAnsi"/>
    </w:rPr>
    <w:tblPr>
      <w:tblStyleRowBandSize w:val="1"/>
      <w:tblStyleColBandSize w:val="1"/>
      <w:tblBorders>
        <w:top w:val="single" w:sz="4" w:space="0" w:color="68757E"/>
        <w:left w:val="single" w:sz="4" w:space="0" w:color="68757E"/>
        <w:bottom w:val="single" w:sz="4" w:space="0" w:color="68757E"/>
        <w:right w:val="single" w:sz="4" w:space="0" w:color="68757E"/>
        <w:insideH w:val="single" w:sz="4" w:space="0" w:color="68757E"/>
        <w:insideV w:val="single" w:sz="4" w:space="0" w:color="68757E"/>
      </w:tblBorders>
      <w:tblCellMar>
        <w:left w:w="0" w:type="dxa"/>
        <w:right w:w="0" w:type="dxa"/>
      </w:tblCellMar>
    </w:tblPr>
    <w:trPr>
      <w:cantSplit/>
    </w:trPr>
    <w:tcPr>
      <w:vAlign w:val="center"/>
    </w:tcPr>
    <w:tblStylePr w:type="firstRow">
      <w:pPr>
        <w:widowControl/>
        <w:wordWrap/>
        <w:spacing w:beforeLines="0" w:before="0" w:beforeAutospacing="0" w:afterLines="0" w:after="0" w:afterAutospacing="0" w:line="240" w:lineRule="auto"/>
        <w:ind w:leftChars="0" w:left="113" w:rightChars="0" w:right="0" w:firstLineChars="0" w:firstLine="0"/>
        <w:jc w:val="center"/>
      </w:pPr>
      <w:rPr>
        <w:rFonts w:asciiTheme="minorHAnsi" w:hAnsiTheme="minorHAnsi"/>
        <w:b/>
        <w:color w:val="FFFFFF" w:themeColor="background1"/>
        <w:sz w:val="22"/>
      </w:rPr>
      <w:tblPr/>
      <w:tcPr>
        <w:shd w:val="clear" w:color="auto" w:fill="E3041E" w:themeFill="text2"/>
      </w:tcPr>
    </w:tblStylePr>
    <w:tblStylePr w:type="lastRow">
      <w:pPr>
        <w:jc w:val="center"/>
      </w:pPr>
      <w:rPr>
        <w:rFonts w:asciiTheme="minorHAnsi" w:hAnsiTheme="minorHAnsi"/>
        <w:b/>
        <w:color w:val="FFFFFF" w:themeColor="background1"/>
        <w:sz w:val="22"/>
      </w:rPr>
      <w:tblPr/>
      <w:tcPr>
        <w:shd w:val="clear" w:color="auto" w:fill="68757E"/>
      </w:tcPr>
    </w:tblStylePr>
    <w:tblStylePr w:type="firstCol">
      <w:pPr>
        <w:jc w:val="left"/>
      </w:pPr>
      <w:rPr>
        <w:rFonts w:asciiTheme="minorHAnsi" w:hAnsiTheme="minorHAnsi"/>
        <w:b/>
        <w:color w:val="FFFFFF" w:themeColor="background1"/>
        <w:sz w:val="22"/>
      </w:rPr>
      <w:tblPr/>
      <w:tcPr>
        <w:shd w:val="clear" w:color="auto" w:fill="68757E"/>
      </w:tcPr>
    </w:tblStylePr>
    <w:tblStylePr w:type="lastCol">
      <w:pPr>
        <w:jc w:val="center"/>
      </w:pPr>
      <w:rPr>
        <w:rFonts w:asciiTheme="minorHAnsi" w:hAnsiTheme="minorHAnsi"/>
        <w:b/>
        <w:color w:val="FFFFFF" w:themeColor="background1"/>
        <w:sz w:val="22"/>
      </w:rPr>
      <w:tblPr/>
      <w:tcPr>
        <w:shd w:val="clear" w:color="auto" w:fill="68757E"/>
      </w:tcPr>
    </w:tblStylePr>
    <w:tblStylePr w:type="band1Vert">
      <w:pPr>
        <w:jc w:val="center"/>
      </w:pPr>
      <w:rPr>
        <w:rFonts w:asciiTheme="minorHAnsi" w:hAnsiTheme="minorHAnsi"/>
        <w:color w:val="FFFFFF" w:themeColor="background1"/>
        <w:sz w:val="22"/>
      </w:rPr>
    </w:tblStylePr>
    <w:tblStylePr w:type="band2Vert">
      <w:rPr>
        <w:rFonts w:asciiTheme="minorHAnsi" w:hAnsiTheme="minorHAnsi"/>
        <w:color w:val="FFFFFF" w:themeColor="background1"/>
        <w:sz w:val="22"/>
      </w:rPr>
      <w:tblPr/>
      <w:tcPr>
        <w:shd w:val="clear" w:color="auto" w:fill="E3041E" w:themeFill="text2"/>
      </w:tcPr>
    </w:tblStylePr>
    <w:tblStylePr w:type="band1Horz">
      <w:pPr>
        <w:jc w:val="center"/>
      </w:pPr>
      <w:rPr>
        <w:rFonts w:asciiTheme="minorHAnsi" w:hAnsiTheme="minorHAnsi"/>
        <w:sz w:val="22"/>
      </w:rPr>
    </w:tblStylePr>
    <w:tblStylePr w:type="band2Horz">
      <w:pPr>
        <w:jc w:val="center"/>
      </w:pPr>
      <w:rPr>
        <w:rFonts w:asciiTheme="minorHAnsi" w:hAnsiTheme="minorHAnsi"/>
        <w:color w:val="FFFFFF" w:themeColor="background1"/>
        <w:sz w:val="22"/>
      </w:rPr>
      <w:tblPr/>
      <w:tcPr>
        <w:shd w:val="clear" w:color="auto" w:fill="E3041E" w:themeFill="text2"/>
      </w:tcPr>
    </w:tblStylePr>
  </w:style>
  <w:style w:type="numbering" w:customStyle="1" w:styleId="Incibe">
    <w:name w:val="Incibe"/>
    <w:uiPriority w:val="99"/>
    <w:rsid w:val="00803AA9"/>
    <w:pPr>
      <w:numPr>
        <w:numId w:val="4"/>
      </w:numPr>
    </w:pPr>
  </w:style>
  <w:style w:type="paragraph" w:customStyle="1" w:styleId="TtuloIndice">
    <w:name w:val="Título Indice"/>
    <w:qFormat/>
    <w:rsid w:val="0044466B"/>
    <w:pPr>
      <w:spacing w:after="240"/>
    </w:pPr>
    <w:rPr>
      <w:rFonts w:asciiTheme="minorHAnsi" w:hAnsiTheme="minorHAnsi"/>
      <w:b/>
      <w:color w:val="E73137"/>
      <w:sz w:val="32"/>
      <w:szCs w:val="32"/>
      <w:lang w:val="es-ES_tradnl"/>
    </w:rPr>
  </w:style>
  <w:style w:type="paragraph" w:customStyle="1" w:styleId="Indice">
    <w:name w:val="Indice"/>
    <w:basedOn w:val="Normal"/>
    <w:qFormat/>
    <w:rsid w:val="00270D84"/>
    <w:pPr>
      <w:pageBreakBefore/>
      <w:widowControl w:val="0"/>
      <w:pBdr>
        <w:bottom w:val="single" w:sz="4" w:space="1" w:color="E1120D"/>
      </w:pBdr>
      <w:spacing w:before="120"/>
      <w:outlineLvl w:val="0"/>
    </w:pPr>
    <w:rPr>
      <w:rFonts w:cs="Arial"/>
      <w:b/>
      <w:bCs/>
      <w:caps/>
      <w:color w:val="E73137"/>
      <w:kern w:val="32"/>
      <w:sz w:val="32"/>
      <w:szCs w:val="32"/>
    </w:rPr>
  </w:style>
  <w:style w:type="paragraph" w:customStyle="1" w:styleId="Indicetablas">
    <w:name w:val="Indice_tablas"/>
    <w:basedOn w:val="Indice"/>
    <w:qFormat/>
    <w:rsid w:val="00314618"/>
    <w:pPr>
      <w:pageBreakBefore w:val="0"/>
      <w:spacing w:before="240"/>
    </w:pPr>
  </w:style>
  <w:style w:type="character" w:customStyle="1" w:styleId="EncabezadoCar">
    <w:name w:val="Encabezado Car"/>
    <w:basedOn w:val="Fuentedeprrafopredeter"/>
    <w:link w:val="Encabezado"/>
    <w:uiPriority w:val="99"/>
    <w:rsid w:val="00314618"/>
    <w:rPr>
      <w:rFonts w:asciiTheme="minorHAnsi" w:hAnsiTheme="minorHAnsi"/>
      <w:sz w:val="22"/>
      <w:szCs w:val="24"/>
      <w:lang w:val="es-ES_tradnl"/>
    </w:rPr>
  </w:style>
  <w:style w:type="paragraph" w:customStyle="1" w:styleId="Anexo">
    <w:name w:val="Anexo"/>
    <w:basedOn w:val="Ttulo1"/>
    <w:next w:val="Normal"/>
    <w:rsid w:val="00314618"/>
    <w:pPr>
      <w:numPr>
        <w:numId w:val="0"/>
      </w:numPr>
    </w:pPr>
    <w:rPr>
      <w:color w:val="E1120D"/>
      <w:lang w:val="es-ES"/>
    </w:rPr>
  </w:style>
  <w:style w:type="paragraph" w:styleId="TtuloTDC">
    <w:name w:val="TOC Heading"/>
    <w:basedOn w:val="Ttulo1"/>
    <w:next w:val="Normal"/>
    <w:uiPriority w:val="39"/>
    <w:semiHidden/>
    <w:unhideWhenUsed/>
    <w:qFormat/>
    <w:rsid w:val="00314618"/>
    <w:pPr>
      <w:keepNext/>
      <w:keepLines/>
      <w:pageBreakBefore w:val="0"/>
      <w:widowControl/>
      <w:numPr>
        <w:numId w:val="0"/>
      </w:numPr>
      <w:spacing w:before="240" w:after="0"/>
      <w:outlineLvl w:val="9"/>
    </w:pPr>
    <w:rPr>
      <w:rFonts w:asciiTheme="majorHAnsi" w:eastAsiaTheme="majorEastAsia" w:hAnsiTheme="majorHAnsi" w:cstheme="majorBidi"/>
      <w:b w:val="0"/>
      <w:bCs w:val="0"/>
      <w:caps w:val="0"/>
      <w:kern w:val="0"/>
    </w:rPr>
  </w:style>
  <w:style w:type="paragraph" w:customStyle="1" w:styleId="Subanexo">
    <w:name w:val="Subanexo"/>
    <w:basedOn w:val="Ttulo2"/>
    <w:rsid w:val="00314618"/>
    <w:pPr>
      <w:keepNext/>
      <w:numPr>
        <w:ilvl w:val="0"/>
        <w:numId w:val="0"/>
      </w:numPr>
      <w:spacing w:line="312" w:lineRule="auto"/>
      <w:contextualSpacing/>
    </w:pPr>
    <w:rPr>
      <w:caps/>
      <w:color w:val="E1120D"/>
      <w:sz w:val="24"/>
    </w:rPr>
  </w:style>
  <w:style w:type="paragraph" w:styleId="Listaconvietas3">
    <w:name w:val="List Bullet 3"/>
    <w:basedOn w:val="BulletsNivel3"/>
    <w:unhideWhenUsed/>
    <w:rsid w:val="0072699A"/>
  </w:style>
  <w:style w:type="paragraph" w:styleId="Prrafodelista">
    <w:name w:val="List Paragraph"/>
    <w:basedOn w:val="Normal"/>
    <w:uiPriority w:val="34"/>
    <w:qFormat/>
    <w:rsid w:val="0072699A"/>
    <w:pPr>
      <w:ind w:left="720"/>
      <w:contextualSpacing/>
    </w:pPr>
  </w:style>
  <w:style w:type="table" w:styleId="Tablaconcuadrcula5oscura-nfasis2">
    <w:name w:val="Grid Table 5 Dark Accent 2"/>
    <w:basedOn w:val="Tablanormal"/>
    <w:uiPriority w:val="50"/>
    <w:rsid w:val="009A3C4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3E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8757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8757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8757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8757E" w:themeFill="accent2"/>
      </w:tcPr>
    </w:tblStylePr>
    <w:tblStylePr w:type="band1Vert">
      <w:tblPr/>
      <w:tcPr>
        <w:shd w:val="clear" w:color="auto" w:fill="C1C7CC" w:themeFill="accent2" w:themeFillTint="66"/>
      </w:tcPr>
    </w:tblStylePr>
    <w:tblStylePr w:type="band1Horz">
      <w:tblPr/>
      <w:tcPr>
        <w:shd w:val="clear" w:color="auto" w:fill="C1C7CC" w:themeFill="accent2" w:themeFillTint="66"/>
      </w:tcPr>
    </w:tblStylePr>
  </w:style>
  <w:style w:type="paragraph" w:customStyle="1" w:styleId="Importante">
    <w:name w:val="Importante"/>
    <w:basedOn w:val="Normal"/>
    <w:qFormat/>
    <w:rsid w:val="0081637C"/>
    <w:pPr>
      <w:pBdr>
        <w:top w:val="single" w:sz="4" w:space="1" w:color="auto"/>
        <w:left w:val="single" w:sz="4" w:space="4" w:color="auto"/>
        <w:bottom w:val="single" w:sz="4" w:space="1" w:color="auto"/>
        <w:right w:val="single" w:sz="4" w:space="4" w:color="auto"/>
      </w:pBdr>
      <w:shd w:val="clear" w:color="auto" w:fill="D9D9D9" w:themeFill="background1" w:themeFillShade="D9"/>
    </w:pPr>
  </w:style>
  <w:style w:type="character" w:styleId="Refdecomentario">
    <w:name w:val="annotation reference"/>
    <w:basedOn w:val="Fuentedeprrafopredeter"/>
    <w:semiHidden/>
    <w:unhideWhenUsed/>
    <w:rsid w:val="00640657"/>
    <w:rPr>
      <w:sz w:val="16"/>
      <w:szCs w:val="16"/>
    </w:rPr>
  </w:style>
  <w:style w:type="paragraph" w:styleId="Textocomentario">
    <w:name w:val="annotation text"/>
    <w:basedOn w:val="Normal"/>
    <w:link w:val="TextocomentarioCar"/>
    <w:unhideWhenUsed/>
    <w:rsid w:val="00640657"/>
    <w:pPr>
      <w:spacing w:line="240" w:lineRule="auto"/>
    </w:pPr>
    <w:rPr>
      <w:sz w:val="20"/>
      <w:szCs w:val="20"/>
    </w:rPr>
  </w:style>
  <w:style w:type="character" w:customStyle="1" w:styleId="TextocomentarioCar">
    <w:name w:val="Texto comentario Car"/>
    <w:basedOn w:val="Fuentedeprrafopredeter"/>
    <w:link w:val="Textocomentario"/>
    <w:rsid w:val="00640657"/>
    <w:rPr>
      <w:sz w:val="20"/>
      <w:szCs w:val="20"/>
    </w:rPr>
  </w:style>
  <w:style w:type="paragraph" w:styleId="Asuntodelcomentario">
    <w:name w:val="annotation subject"/>
    <w:basedOn w:val="Textocomentario"/>
    <w:next w:val="Textocomentario"/>
    <w:link w:val="AsuntodelcomentarioCar"/>
    <w:semiHidden/>
    <w:unhideWhenUsed/>
    <w:rsid w:val="00640657"/>
    <w:rPr>
      <w:b/>
      <w:bCs/>
    </w:rPr>
  </w:style>
  <w:style w:type="character" w:customStyle="1" w:styleId="AsuntodelcomentarioCar">
    <w:name w:val="Asunto del comentario Car"/>
    <w:basedOn w:val="TextocomentarioCar"/>
    <w:link w:val="Asuntodelcomentario"/>
    <w:semiHidden/>
    <w:rsid w:val="00640657"/>
    <w:rPr>
      <w:b/>
      <w:bCs/>
      <w:sz w:val="20"/>
      <w:szCs w:val="20"/>
    </w:rPr>
  </w:style>
  <w:style w:type="character" w:styleId="Hipervnculovisitado">
    <w:name w:val="FollowedHyperlink"/>
    <w:basedOn w:val="Fuentedeprrafopredeter"/>
    <w:semiHidden/>
    <w:unhideWhenUsed/>
    <w:rsid w:val="0043688C"/>
    <w:rPr>
      <w:color w:val="000000" w:themeColor="followedHyperlink"/>
      <w:u w:val="single"/>
    </w:rPr>
  </w:style>
  <w:style w:type="paragraph" w:styleId="Textonotaalfinal">
    <w:name w:val="endnote text"/>
    <w:basedOn w:val="Normal"/>
    <w:link w:val="TextonotaalfinalCar"/>
    <w:semiHidden/>
    <w:unhideWhenUsed/>
    <w:rsid w:val="00DA4094"/>
    <w:pPr>
      <w:spacing w:after="0" w:line="240" w:lineRule="auto"/>
    </w:pPr>
    <w:rPr>
      <w:sz w:val="20"/>
      <w:szCs w:val="20"/>
    </w:rPr>
  </w:style>
  <w:style w:type="character" w:customStyle="1" w:styleId="TextonotaalfinalCar">
    <w:name w:val="Texto nota al final Car"/>
    <w:basedOn w:val="Fuentedeprrafopredeter"/>
    <w:link w:val="Textonotaalfinal"/>
    <w:semiHidden/>
    <w:rsid w:val="00DA4094"/>
    <w:rPr>
      <w:sz w:val="20"/>
      <w:szCs w:val="20"/>
    </w:rPr>
  </w:style>
  <w:style w:type="character" w:styleId="Refdenotaalfinal">
    <w:name w:val="endnote reference"/>
    <w:basedOn w:val="Fuentedeprrafopredeter"/>
    <w:semiHidden/>
    <w:unhideWhenUsed/>
    <w:rsid w:val="00DA4094"/>
    <w:rPr>
      <w:vertAlign w:val="superscript"/>
    </w:rPr>
  </w:style>
  <w:style w:type="paragraph" w:styleId="Revisin">
    <w:name w:val="Revision"/>
    <w:hidden/>
    <w:uiPriority w:val="99"/>
    <w:semiHidden/>
    <w:rsid w:val="00A62432"/>
  </w:style>
  <w:style w:type="character" w:styleId="Mencinsinresolver">
    <w:name w:val="Unresolved Mention"/>
    <w:basedOn w:val="Fuentedeprrafopredeter"/>
    <w:uiPriority w:val="99"/>
    <w:semiHidden/>
    <w:unhideWhenUsed/>
    <w:rsid w:val="002C77DD"/>
    <w:rPr>
      <w:color w:val="605E5C"/>
      <w:shd w:val="clear" w:color="auto" w:fill="E1DFDD"/>
    </w:rPr>
  </w:style>
  <w:style w:type="character" w:customStyle="1" w:styleId="Ttulo2Car">
    <w:name w:val="Título 2 Car"/>
    <w:basedOn w:val="Fuentedeprrafopredeter"/>
    <w:link w:val="Ttulo2"/>
    <w:rsid w:val="00BC3F9C"/>
    <w:rPr>
      <w:rFonts w:cs="Arial"/>
      <w:b/>
      <w:bCs/>
      <w:iCs/>
      <w:sz w:val="28"/>
      <w:szCs w:val="28"/>
    </w:rPr>
  </w:style>
  <w:style w:type="character" w:customStyle="1" w:styleId="Ttulo3Car">
    <w:name w:val="Título 3 Car"/>
    <w:basedOn w:val="Fuentedeprrafopredeter"/>
    <w:link w:val="Ttulo3"/>
    <w:rsid w:val="0039303D"/>
    <w:rPr>
      <w:rFonts w:cs="Arial"/>
      <w:b/>
      <w:bCs/>
      <w:color w:val="4A5158"/>
      <w:sz w:val="24"/>
      <w:szCs w:val="26"/>
    </w:rPr>
  </w:style>
  <w:style w:type="character" w:styleId="Textodelmarcadordeposicin">
    <w:name w:val="Placeholder Text"/>
    <w:basedOn w:val="Fuentedeprrafopredeter"/>
    <w:uiPriority w:val="99"/>
    <w:semiHidden/>
    <w:rsid w:val="00A52D8E"/>
    <w:rPr>
      <w:color w:val="808080"/>
    </w:rPr>
  </w:style>
  <w:style w:type="character" w:styleId="Referenciasutil">
    <w:name w:val="Subtle Reference"/>
    <w:basedOn w:val="Fuentedeprrafopredeter"/>
    <w:uiPriority w:val="31"/>
    <w:qFormat/>
    <w:rsid w:val="00070539"/>
    <w:rPr>
      <w:smallCaps/>
      <w:color w:val="5A5A5A" w:themeColor="text1" w:themeTint="A5"/>
    </w:rPr>
  </w:style>
  <w:style w:type="paragraph" w:styleId="NormalWeb">
    <w:name w:val="Normal (Web)"/>
    <w:basedOn w:val="Normal"/>
    <w:uiPriority w:val="99"/>
    <w:semiHidden/>
    <w:unhideWhenUsed/>
    <w:rsid w:val="00D8125C"/>
    <w:pPr>
      <w:spacing w:before="100" w:beforeAutospacing="1" w:after="100" w:afterAutospacing="1" w:line="240" w:lineRule="auto"/>
      <w:jc w:val="left"/>
    </w:pPr>
    <w:rPr>
      <w:rFonts w:ascii="Times New Roman" w:hAnsi="Times New Roman"/>
      <w:sz w:val="24"/>
      <w:szCs w:val="24"/>
    </w:rPr>
  </w:style>
  <w:style w:type="character" w:styleId="Textoennegrita">
    <w:name w:val="Strong"/>
    <w:basedOn w:val="Fuentedeprrafopredeter"/>
    <w:uiPriority w:val="22"/>
    <w:qFormat/>
    <w:rsid w:val="00D812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3380">
      <w:bodyDiv w:val="1"/>
      <w:marLeft w:val="0"/>
      <w:marRight w:val="0"/>
      <w:marTop w:val="0"/>
      <w:marBottom w:val="0"/>
      <w:divBdr>
        <w:top w:val="none" w:sz="0" w:space="0" w:color="auto"/>
        <w:left w:val="none" w:sz="0" w:space="0" w:color="auto"/>
        <w:bottom w:val="none" w:sz="0" w:space="0" w:color="auto"/>
        <w:right w:val="none" w:sz="0" w:space="0" w:color="auto"/>
      </w:divBdr>
    </w:div>
    <w:div w:id="44765604">
      <w:bodyDiv w:val="1"/>
      <w:marLeft w:val="0"/>
      <w:marRight w:val="0"/>
      <w:marTop w:val="0"/>
      <w:marBottom w:val="0"/>
      <w:divBdr>
        <w:top w:val="none" w:sz="0" w:space="0" w:color="auto"/>
        <w:left w:val="none" w:sz="0" w:space="0" w:color="auto"/>
        <w:bottom w:val="none" w:sz="0" w:space="0" w:color="auto"/>
        <w:right w:val="none" w:sz="0" w:space="0" w:color="auto"/>
      </w:divBdr>
    </w:div>
    <w:div w:id="262030367">
      <w:bodyDiv w:val="1"/>
      <w:marLeft w:val="0"/>
      <w:marRight w:val="0"/>
      <w:marTop w:val="0"/>
      <w:marBottom w:val="0"/>
      <w:divBdr>
        <w:top w:val="none" w:sz="0" w:space="0" w:color="auto"/>
        <w:left w:val="none" w:sz="0" w:space="0" w:color="auto"/>
        <w:bottom w:val="none" w:sz="0" w:space="0" w:color="auto"/>
        <w:right w:val="none" w:sz="0" w:space="0" w:color="auto"/>
      </w:divBdr>
    </w:div>
    <w:div w:id="561253085">
      <w:bodyDiv w:val="1"/>
      <w:marLeft w:val="0"/>
      <w:marRight w:val="0"/>
      <w:marTop w:val="0"/>
      <w:marBottom w:val="0"/>
      <w:divBdr>
        <w:top w:val="none" w:sz="0" w:space="0" w:color="auto"/>
        <w:left w:val="none" w:sz="0" w:space="0" w:color="auto"/>
        <w:bottom w:val="none" w:sz="0" w:space="0" w:color="auto"/>
        <w:right w:val="none" w:sz="0" w:space="0" w:color="auto"/>
      </w:divBdr>
    </w:div>
    <w:div w:id="610553557">
      <w:bodyDiv w:val="1"/>
      <w:marLeft w:val="0"/>
      <w:marRight w:val="0"/>
      <w:marTop w:val="0"/>
      <w:marBottom w:val="0"/>
      <w:divBdr>
        <w:top w:val="none" w:sz="0" w:space="0" w:color="auto"/>
        <w:left w:val="none" w:sz="0" w:space="0" w:color="auto"/>
        <w:bottom w:val="none" w:sz="0" w:space="0" w:color="auto"/>
        <w:right w:val="none" w:sz="0" w:space="0" w:color="auto"/>
      </w:divBdr>
    </w:div>
    <w:div w:id="712392086">
      <w:bodyDiv w:val="1"/>
      <w:marLeft w:val="0"/>
      <w:marRight w:val="0"/>
      <w:marTop w:val="0"/>
      <w:marBottom w:val="0"/>
      <w:divBdr>
        <w:top w:val="none" w:sz="0" w:space="0" w:color="auto"/>
        <w:left w:val="none" w:sz="0" w:space="0" w:color="auto"/>
        <w:bottom w:val="none" w:sz="0" w:space="0" w:color="auto"/>
        <w:right w:val="none" w:sz="0" w:space="0" w:color="auto"/>
      </w:divBdr>
    </w:div>
    <w:div w:id="720862223">
      <w:bodyDiv w:val="1"/>
      <w:marLeft w:val="0"/>
      <w:marRight w:val="0"/>
      <w:marTop w:val="0"/>
      <w:marBottom w:val="0"/>
      <w:divBdr>
        <w:top w:val="none" w:sz="0" w:space="0" w:color="auto"/>
        <w:left w:val="none" w:sz="0" w:space="0" w:color="auto"/>
        <w:bottom w:val="none" w:sz="0" w:space="0" w:color="auto"/>
        <w:right w:val="none" w:sz="0" w:space="0" w:color="auto"/>
      </w:divBdr>
    </w:div>
    <w:div w:id="726148546">
      <w:bodyDiv w:val="1"/>
      <w:marLeft w:val="0"/>
      <w:marRight w:val="0"/>
      <w:marTop w:val="0"/>
      <w:marBottom w:val="0"/>
      <w:divBdr>
        <w:top w:val="none" w:sz="0" w:space="0" w:color="auto"/>
        <w:left w:val="none" w:sz="0" w:space="0" w:color="auto"/>
        <w:bottom w:val="none" w:sz="0" w:space="0" w:color="auto"/>
        <w:right w:val="none" w:sz="0" w:space="0" w:color="auto"/>
      </w:divBdr>
    </w:div>
    <w:div w:id="833760209">
      <w:bodyDiv w:val="1"/>
      <w:marLeft w:val="0"/>
      <w:marRight w:val="0"/>
      <w:marTop w:val="0"/>
      <w:marBottom w:val="0"/>
      <w:divBdr>
        <w:top w:val="none" w:sz="0" w:space="0" w:color="auto"/>
        <w:left w:val="none" w:sz="0" w:space="0" w:color="auto"/>
        <w:bottom w:val="none" w:sz="0" w:space="0" w:color="auto"/>
        <w:right w:val="none" w:sz="0" w:space="0" w:color="auto"/>
      </w:divBdr>
    </w:div>
    <w:div w:id="834297558">
      <w:bodyDiv w:val="1"/>
      <w:marLeft w:val="0"/>
      <w:marRight w:val="0"/>
      <w:marTop w:val="0"/>
      <w:marBottom w:val="0"/>
      <w:divBdr>
        <w:top w:val="none" w:sz="0" w:space="0" w:color="auto"/>
        <w:left w:val="none" w:sz="0" w:space="0" w:color="auto"/>
        <w:bottom w:val="none" w:sz="0" w:space="0" w:color="auto"/>
        <w:right w:val="none" w:sz="0" w:space="0" w:color="auto"/>
      </w:divBdr>
    </w:div>
    <w:div w:id="839926286">
      <w:bodyDiv w:val="1"/>
      <w:marLeft w:val="0"/>
      <w:marRight w:val="0"/>
      <w:marTop w:val="0"/>
      <w:marBottom w:val="0"/>
      <w:divBdr>
        <w:top w:val="none" w:sz="0" w:space="0" w:color="auto"/>
        <w:left w:val="none" w:sz="0" w:space="0" w:color="auto"/>
        <w:bottom w:val="none" w:sz="0" w:space="0" w:color="auto"/>
        <w:right w:val="none" w:sz="0" w:space="0" w:color="auto"/>
      </w:divBdr>
    </w:div>
    <w:div w:id="869956972">
      <w:bodyDiv w:val="1"/>
      <w:marLeft w:val="0"/>
      <w:marRight w:val="0"/>
      <w:marTop w:val="0"/>
      <w:marBottom w:val="0"/>
      <w:divBdr>
        <w:top w:val="none" w:sz="0" w:space="0" w:color="auto"/>
        <w:left w:val="none" w:sz="0" w:space="0" w:color="auto"/>
        <w:bottom w:val="none" w:sz="0" w:space="0" w:color="auto"/>
        <w:right w:val="none" w:sz="0" w:space="0" w:color="auto"/>
      </w:divBdr>
    </w:div>
    <w:div w:id="969089598">
      <w:bodyDiv w:val="1"/>
      <w:marLeft w:val="0"/>
      <w:marRight w:val="0"/>
      <w:marTop w:val="0"/>
      <w:marBottom w:val="0"/>
      <w:divBdr>
        <w:top w:val="none" w:sz="0" w:space="0" w:color="auto"/>
        <w:left w:val="none" w:sz="0" w:space="0" w:color="auto"/>
        <w:bottom w:val="none" w:sz="0" w:space="0" w:color="auto"/>
        <w:right w:val="none" w:sz="0" w:space="0" w:color="auto"/>
      </w:divBdr>
    </w:div>
    <w:div w:id="1001157997">
      <w:bodyDiv w:val="1"/>
      <w:marLeft w:val="0"/>
      <w:marRight w:val="0"/>
      <w:marTop w:val="0"/>
      <w:marBottom w:val="0"/>
      <w:divBdr>
        <w:top w:val="none" w:sz="0" w:space="0" w:color="auto"/>
        <w:left w:val="none" w:sz="0" w:space="0" w:color="auto"/>
        <w:bottom w:val="none" w:sz="0" w:space="0" w:color="auto"/>
        <w:right w:val="none" w:sz="0" w:space="0" w:color="auto"/>
      </w:divBdr>
    </w:div>
    <w:div w:id="1067874805">
      <w:bodyDiv w:val="1"/>
      <w:marLeft w:val="0"/>
      <w:marRight w:val="0"/>
      <w:marTop w:val="0"/>
      <w:marBottom w:val="0"/>
      <w:divBdr>
        <w:top w:val="none" w:sz="0" w:space="0" w:color="auto"/>
        <w:left w:val="none" w:sz="0" w:space="0" w:color="auto"/>
        <w:bottom w:val="none" w:sz="0" w:space="0" w:color="auto"/>
        <w:right w:val="none" w:sz="0" w:space="0" w:color="auto"/>
      </w:divBdr>
    </w:div>
    <w:div w:id="1240141594">
      <w:bodyDiv w:val="1"/>
      <w:marLeft w:val="0"/>
      <w:marRight w:val="0"/>
      <w:marTop w:val="0"/>
      <w:marBottom w:val="0"/>
      <w:divBdr>
        <w:top w:val="none" w:sz="0" w:space="0" w:color="auto"/>
        <w:left w:val="none" w:sz="0" w:space="0" w:color="auto"/>
        <w:bottom w:val="none" w:sz="0" w:space="0" w:color="auto"/>
        <w:right w:val="none" w:sz="0" w:space="0" w:color="auto"/>
      </w:divBdr>
    </w:div>
    <w:div w:id="1305888034">
      <w:bodyDiv w:val="1"/>
      <w:marLeft w:val="0"/>
      <w:marRight w:val="0"/>
      <w:marTop w:val="0"/>
      <w:marBottom w:val="0"/>
      <w:divBdr>
        <w:top w:val="none" w:sz="0" w:space="0" w:color="auto"/>
        <w:left w:val="none" w:sz="0" w:space="0" w:color="auto"/>
        <w:bottom w:val="none" w:sz="0" w:space="0" w:color="auto"/>
        <w:right w:val="none" w:sz="0" w:space="0" w:color="auto"/>
      </w:divBdr>
    </w:div>
    <w:div w:id="1336154137">
      <w:bodyDiv w:val="1"/>
      <w:marLeft w:val="0"/>
      <w:marRight w:val="0"/>
      <w:marTop w:val="0"/>
      <w:marBottom w:val="0"/>
      <w:divBdr>
        <w:top w:val="none" w:sz="0" w:space="0" w:color="auto"/>
        <w:left w:val="none" w:sz="0" w:space="0" w:color="auto"/>
        <w:bottom w:val="none" w:sz="0" w:space="0" w:color="auto"/>
        <w:right w:val="none" w:sz="0" w:space="0" w:color="auto"/>
      </w:divBdr>
    </w:div>
    <w:div w:id="1369910808">
      <w:bodyDiv w:val="1"/>
      <w:marLeft w:val="0"/>
      <w:marRight w:val="0"/>
      <w:marTop w:val="0"/>
      <w:marBottom w:val="0"/>
      <w:divBdr>
        <w:top w:val="none" w:sz="0" w:space="0" w:color="auto"/>
        <w:left w:val="none" w:sz="0" w:space="0" w:color="auto"/>
        <w:bottom w:val="none" w:sz="0" w:space="0" w:color="auto"/>
        <w:right w:val="none" w:sz="0" w:space="0" w:color="auto"/>
      </w:divBdr>
    </w:div>
    <w:div w:id="1429816705">
      <w:bodyDiv w:val="1"/>
      <w:marLeft w:val="0"/>
      <w:marRight w:val="0"/>
      <w:marTop w:val="0"/>
      <w:marBottom w:val="0"/>
      <w:divBdr>
        <w:top w:val="none" w:sz="0" w:space="0" w:color="auto"/>
        <w:left w:val="none" w:sz="0" w:space="0" w:color="auto"/>
        <w:bottom w:val="none" w:sz="0" w:space="0" w:color="auto"/>
        <w:right w:val="none" w:sz="0" w:space="0" w:color="auto"/>
      </w:divBdr>
    </w:div>
    <w:div w:id="1537354164">
      <w:bodyDiv w:val="1"/>
      <w:marLeft w:val="0"/>
      <w:marRight w:val="0"/>
      <w:marTop w:val="0"/>
      <w:marBottom w:val="0"/>
      <w:divBdr>
        <w:top w:val="none" w:sz="0" w:space="0" w:color="auto"/>
        <w:left w:val="none" w:sz="0" w:space="0" w:color="auto"/>
        <w:bottom w:val="none" w:sz="0" w:space="0" w:color="auto"/>
        <w:right w:val="none" w:sz="0" w:space="0" w:color="auto"/>
      </w:divBdr>
    </w:div>
    <w:div w:id="1825122326">
      <w:bodyDiv w:val="1"/>
      <w:marLeft w:val="0"/>
      <w:marRight w:val="0"/>
      <w:marTop w:val="0"/>
      <w:marBottom w:val="0"/>
      <w:divBdr>
        <w:top w:val="none" w:sz="0" w:space="0" w:color="auto"/>
        <w:left w:val="none" w:sz="0" w:space="0" w:color="auto"/>
        <w:bottom w:val="none" w:sz="0" w:space="0" w:color="auto"/>
        <w:right w:val="none" w:sz="0" w:space="0" w:color="auto"/>
      </w:divBdr>
    </w:div>
    <w:div w:id="1885364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yberlab.ugr.es/jnic2016/" TargetMode="External"/><Relationship Id="rId18" Type="http://schemas.openxmlformats.org/officeDocument/2006/relationships/hyperlink" Target="https://2022.jnic.e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2025.jnic.es/" TargetMode="External"/><Relationship Id="rId7" Type="http://schemas.openxmlformats.org/officeDocument/2006/relationships/endnotes" Target="endnotes.xml"/><Relationship Id="rId12" Type="http://schemas.openxmlformats.org/officeDocument/2006/relationships/hyperlink" Target="http://jornadasciberseguridad.riasc.unileon.es/" TargetMode="External"/><Relationship Id="rId17" Type="http://schemas.openxmlformats.org/officeDocument/2006/relationships/hyperlink" Target="https://2021.jnic.es/"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2019.jnic.es/" TargetMode="External"/><Relationship Id="rId20" Type="http://schemas.openxmlformats.org/officeDocument/2006/relationships/hyperlink" Target="https://2024.jni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2025.jnic.es/comites/" TargetMode="External"/><Relationship Id="rId5" Type="http://schemas.openxmlformats.org/officeDocument/2006/relationships/webSettings" Target="webSettings.xml"/><Relationship Id="rId15" Type="http://schemas.openxmlformats.org/officeDocument/2006/relationships/hyperlink" Target="http://2018.jnic.es/" TargetMode="External"/><Relationship Id="rId23" Type="http://schemas.openxmlformats.org/officeDocument/2006/relationships/hyperlink" Target="mailto:apoyo.investigacion@incibe.es"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2023.jnic.e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incibe.es/sites/default/files/paginas/jnic/jnic2017_short.pdf" TargetMode="External"/><Relationship Id="rId22" Type="http://schemas.openxmlformats.org/officeDocument/2006/relationships/hyperlink" Target="https://www.incibe.es/eventos/JNIC/JNIC2026" TargetMode="Externa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itana.alonso\Documents\INCIBE_Plantill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FF3D0F35-4C92-4A37-A288-2FEB727A2495}"/>
      </w:docPartPr>
      <w:docPartBody>
        <w:p w:rsidR="00345BC4" w:rsidRDefault="0073217A">
          <w:r w:rsidRPr="006A247E">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17A"/>
    <w:rsid w:val="00345BC4"/>
    <w:rsid w:val="0073217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3217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JNIC">
  <a:themeElements>
    <a:clrScheme name="JNIC">
      <a:dk1>
        <a:sysClr val="windowText" lastClr="000000"/>
      </a:dk1>
      <a:lt1>
        <a:sysClr val="window" lastClr="FFFFFF"/>
      </a:lt1>
      <a:dk2>
        <a:srgbClr val="E3041E"/>
      </a:dk2>
      <a:lt2>
        <a:srgbClr val="BFBFBF"/>
      </a:lt2>
      <a:accent1>
        <a:srgbClr val="E3041E"/>
      </a:accent1>
      <a:accent2>
        <a:srgbClr val="68757E"/>
      </a:accent2>
      <a:accent3>
        <a:srgbClr val="FFDD00"/>
      </a:accent3>
      <a:accent4>
        <a:srgbClr val="0070C0"/>
      </a:accent4>
      <a:accent5>
        <a:srgbClr val="8AA2AF"/>
      </a:accent5>
      <a:accent6>
        <a:srgbClr val="BFBFBF"/>
      </a:accent6>
      <a:hlink>
        <a:srgbClr val="E1120D"/>
      </a:hlink>
      <a:folHlink>
        <a:srgbClr val="000000"/>
      </a:folHlink>
    </a:clrScheme>
    <a:fontScheme name="INCIBE">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E73137"/>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JNIC" id="{05077DA4-D5C8-4770-BBBA-F8F92FAAA9DA}" vid="{8E41E1D1-9121-45ED-8AF6-3241E75955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09CE0-2C05-4D70-8AA8-3EE0BD785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INCIBE_Plantilla.dotx</Template>
  <TotalTime>2111</TotalTime>
  <Pages>18</Pages>
  <Words>3820</Words>
  <Characters>23112</Characters>
  <Application>Microsoft Office Word</Application>
  <DocSecurity>0</DocSecurity>
  <Lines>192</Lines>
  <Paragraphs>53</Paragraphs>
  <ScaleCrop>false</ScaleCrop>
  <HeadingPairs>
    <vt:vector size="2" baseType="variant">
      <vt:variant>
        <vt:lpstr>Título</vt:lpstr>
      </vt:variant>
      <vt:variant>
        <vt:i4>1</vt:i4>
      </vt:variant>
    </vt:vector>
  </HeadingPairs>
  <TitlesOfParts>
    <vt:vector size="1" baseType="lpstr">
      <vt:lpstr>JORNADAS NACIONALES DE INVESTIGACIÓN EN CIBERSEGURIDAD</vt:lpstr>
    </vt:vector>
  </TitlesOfParts>
  <Company> </Company>
  <LinksUpToDate>false</LinksUpToDate>
  <CharactersWithSpaces>26879</CharactersWithSpaces>
  <SharedDoc>false</SharedDoc>
  <HLinks>
    <vt:vector size="150" baseType="variant">
      <vt:variant>
        <vt:i4>2228274</vt:i4>
      </vt:variant>
      <vt:variant>
        <vt:i4>153</vt:i4>
      </vt:variant>
      <vt:variant>
        <vt:i4>0</vt:i4>
      </vt:variant>
      <vt:variant>
        <vt:i4>5</vt:i4>
      </vt:variant>
      <vt:variant>
        <vt:lpwstr>http://observatorio.inteco.es/</vt:lpwstr>
      </vt:variant>
      <vt:variant>
        <vt:lpwstr/>
      </vt:variant>
      <vt:variant>
        <vt:i4>524369</vt:i4>
      </vt:variant>
      <vt:variant>
        <vt:i4>150</vt:i4>
      </vt:variant>
      <vt:variant>
        <vt:i4>0</vt:i4>
      </vt:variant>
      <vt:variant>
        <vt:i4>5</vt:i4>
      </vt:variant>
      <vt:variant>
        <vt:lpwstr>http://www.inteco.es/</vt:lpwstr>
      </vt:variant>
      <vt:variant>
        <vt:lpwstr/>
      </vt:variant>
      <vt:variant>
        <vt:i4>1638460</vt:i4>
      </vt:variant>
      <vt:variant>
        <vt:i4>143</vt:i4>
      </vt:variant>
      <vt:variant>
        <vt:i4>0</vt:i4>
      </vt:variant>
      <vt:variant>
        <vt:i4>5</vt:i4>
      </vt:variant>
      <vt:variant>
        <vt:lpwstr/>
      </vt:variant>
      <vt:variant>
        <vt:lpwstr>_Toc194302961</vt:lpwstr>
      </vt:variant>
      <vt:variant>
        <vt:i4>1638460</vt:i4>
      </vt:variant>
      <vt:variant>
        <vt:i4>134</vt:i4>
      </vt:variant>
      <vt:variant>
        <vt:i4>0</vt:i4>
      </vt:variant>
      <vt:variant>
        <vt:i4>5</vt:i4>
      </vt:variant>
      <vt:variant>
        <vt:lpwstr/>
      </vt:variant>
      <vt:variant>
        <vt:lpwstr>_Toc194302960</vt:lpwstr>
      </vt:variant>
      <vt:variant>
        <vt:i4>1703996</vt:i4>
      </vt:variant>
      <vt:variant>
        <vt:i4>128</vt:i4>
      </vt:variant>
      <vt:variant>
        <vt:i4>0</vt:i4>
      </vt:variant>
      <vt:variant>
        <vt:i4>5</vt:i4>
      </vt:variant>
      <vt:variant>
        <vt:lpwstr/>
      </vt:variant>
      <vt:variant>
        <vt:lpwstr>_Toc194302959</vt:lpwstr>
      </vt:variant>
      <vt:variant>
        <vt:i4>1703996</vt:i4>
      </vt:variant>
      <vt:variant>
        <vt:i4>104</vt:i4>
      </vt:variant>
      <vt:variant>
        <vt:i4>0</vt:i4>
      </vt:variant>
      <vt:variant>
        <vt:i4>5</vt:i4>
      </vt:variant>
      <vt:variant>
        <vt:lpwstr/>
      </vt:variant>
      <vt:variant>
        <vt:lpwstr>_Toc194302958</vt:lpwstr>
      </vt:variant>
      <vt:variant>
        <vt:i4>1703996</vt:i4>
      </vt:variant>
      <vt:variant>
        <vt:i4>98</vt:i4>
      </vt:variant>
      <vt:variant>
        <vt:i4>0</vt:i4>
      </vt:variant>
      <vt:variant>
        <vt:i4>5</vt:i4>
      </vt:variant>
      <vt:variant>
        <vt:lpwstr/>
      </vt:variant>
      <vt:variant>
        <vt:lpwstr>_Toc194302957</vt:lpwstr>
      </vt:variant>
      <vt:variant>
        <vt:i4>1703996</vt:i4>
      </vt:variant>
      <vt:variant>
        <vt:i4>92</vt:i4>
      </vt:variant>
      <vt:variant>
        <vt:i4>0</vt:i4>
      </vt:variant>
      <vt:variant>
        <vt:i4>5</vt:i4>
      </vt:variant>
      <vt:variant>
        <vt:lpwstr/>
      </vt:variant>
      <vt:variant>
        <vt:lpwstr>_Toc194302956</vt:lpwstr>
      </vt:variant>
      <vt:variant>
        <vt:i4>1703996</vt:i4>
      </vt:variant>
      <vt:variant>
        <vt:i4>86</vt:i4>
      </vt:variant>
      <vt:variant>
        <vt:i4>0</vt:i4>
      </vt:variant>
      <vt:variant>
        <vt:i4>5</vt:i4>
      </vt:variant>
      <vt:variant>
        <vt:lpwstr/>
      </vt:variant>
      <vt:variant>
        <vt:lpwstr>_Toc194302955</vt:lpwstr>
      </vt:variant>
      <vt:variant>
        <vt:i4>1703996</vt:i4>
      </vt:variant>
      <vt:variant>
        <vt:i4>80</vt:i4>
      </vt:variant>
      <vt:variant>
        <vt:i4>0</vt:i4>
      </vt:variant>
      <vt:variant>
        <vt:i4>5</vt:i4>
      </vt:variant>
      <vt:variant>
        <vt:lpwstr/>
      </vt:variant>
      <vt:variant>
        <vt:lpwstr>_Toc194302954</vt:lpwstr>
      </vt:variant>
      <vt:variant>
        <vt:i4>1703996</vt:i4>
      </vt:variant>
      <vt:variant>
        <vt:i4>74</vt:i4>
      </vt:variant>
      <vt:variant>
        <vt:i4>0</vt:i4>
      </vt:variant>
      <vt:variant>
        <vt:i4>5</vt:i4>
      </vt:variant>
      <vt:variant>
        <vt:lpwstr/>
      </vt:variant>
      <vt:variant>
        <vt:lpwstr>_Toc194302953</vt:lpwstr>
      </vt:variant>
      <vt:variant>
        <vt:i4>1703996</vt:i4>
      </vt:variant>
      <vt:variant>
        <vt:i4>68</vt:i4>
      </vt:variant>
      <vt:variant>
        <vt:i4>0</vt:i4>
      </vt:variant>
      <vt:variant>
        <vt:i4>5</vt:i4>
      </vt:variant>
      <vt:variant>
        <vt:lpwstr/>
      </vt:variant>
      <vt:variant>
        <vt:lpwstr>_Toc194302952</vt:lpwstr>
      </vt:variant>
      <vt:variant>
        <vt:i4>1703996</vt:i4>
      </vt:variant>
      <vt:variant>
        <vt:i4>62</vt:i4>
      </vt:variant>
      <vt:variant>
        <vt:i4>0</vt:i4>
      </vt:variant>
      <vt:variant>
        <vt:i4>5</vt:i4>
      </vt:variant>
      <vt:variant>
        <vt:lpwstr/>
      </vt:variant>
      <vt:variant>
        <vt:lpwstr>_Toc194302951</vt:lpwstr>
      </vt:variant>
      <vt:variant>
        <vt:i4>1703996</vt:i4>
      </vt:variant>
      <vt:variant>
        <vt:i4>56</vt:i4>
      </vt:variant>
      <vt:variant>
        <vt:i4>0</vt:i4>
      </vt:variant>
      <vt:variant>
        <vt:i4>5</vt:i4>
      </vt:variant>
      <vt:variant>
        <vt:lpwstr/>
      </vt:variant>
      <vt:variant>
        <vt:lpwstr>_Toc194302950</vt:lpwstr>
      </vt:variant>
      <vt:variant>
        <vt:i4>1769532</vt:i4>
      </vt:variant>
      <vt:variant>
        <vt:i4>50</vt:i4>
      </vt:variant>
      <vt:variant>
        <vt:i4>0</vt:i4>
      </vt:variant>
      <vt:variant>
        <vt:i4>5</vt:i4>
      </vt:variant>
      <vt:variant>
        <vt:lpwstr/>
      </vt:variant>
      <vt:variant>
        <vt:lpwstr>_Toc194302949</vt:lpwstr>
      </vt:variant>
      <vt:variant>
        <vt:i4>1769532</vt:i4>
      </vt:variant>
      <vt:variant>
        <vt:i4>44</vt:i4>
      </vt:variant>
      <vt:variant>
        <vt:i4>0</vt:i4>
      </vt:variant>
      <vt:variant>
        <vt:i4>5</vt:i4>
      </vt:variant>
      <vt:variant>
        <vt:lpwstr/>
      </vt:variant>
      <vt:variant>
        <vt:lpwstr>_Toc194302948</vt:lpwstr>
      </vt:variant>
      <vt:variant>
        <vt:i4>1769532</vt:i4>
      </vt:variant>
      <vt:variant>
        <vt:i4>38</vt:i4>
      </vt:variant>
      <vt:variant>
        <vt:i4>0</vt:i4>
      </vt:variant>
      <vt:variant>
        <vt:i4>5</vt:i4>
      </vt:variant>
      <vt:variant>
        <vt:lpwstr/>
      </vt:variant>
      <vt:variant>
        <vt:lpwstr>_Toc194302947</vt:lpwstr>
      </vt:variant>
      <vt:variant>
        <vt:i4>1769532</vt:i4>
      </vt:variant>
      <vt:variant>
        <vt:i4>32</vt:i4>
      </vt:variant>
      <vt:variant>
        <vt:i4>0</vt:i4>
      </vt:variant>
      <vt:variant>
        <vt:i4>5</vt:i4>
      </vt:variant>
      <vt:variant>
        <vt:lpwstr/>
      </vt:variant>
      <vt:variant>
        <vt:lpwstr>_Toc194302946</vt:lpwstr>
      </vt:variant>
      <vt:variant>
        <vt:i4>1769532</vt:i4>
      </vt:variant>
      <vt:variant>
        <vt:i4>26</vt:i4>
      </vt:variant>
      <vt:variant>
        <vt:i4>0</vt:i4>
      </vt:variant>
      <vt:variant>
        <vt:i4>5</vt:i4>
      </vt:variant>
      <vt:variant>
        <vt:lpwstr/>
      </vt:variant>
      <vt:variant>
        <vt:lpwstr>_Toc194302945</vt:lpwstr>
      </vt:variant>
      <vt:variant>
        <vt:i4>1769532</vt:i4>
      </vt:variant>
      <vt:variant>
        <vt:i4>20</vt:i4>
      </vt:variant>
      <vt:variant>
        <vt:i4>0</vt:i4>
      </vt:variant>
      <vt:variant>
        <vt:i4>5</vt:i4>
      </vt:variant>
      <vt:variant>
        <vt:lpwstr/>
      </vt:variant>
      <vt:variant>
        <vt:lpwstr>_Toc194302944</vt:lpwstr>
      </vt:variant>
      <vt:variant>
        <vt:i4>1769532</vt:i4>
      </vt:variant>
      <vt:variant>
        <vt:i4>14</vt:i4>
      </vt:variant>
      <vt:variant>
        <vt:i4>0</vt:i4>
      </vt:variant>
      <vt:variant>
        <vt:i4>5</vt:i4>
      </vt:variant>
      <vt:variant>
        <vt:lpwstr/>
      </vt:variant>
      <vt:variant>
        <vt:lpwstr>_Toc194302943</vt:lpwstr>
      </vt:variant>
      <vt:variant>
        <vt:i4>1769532</vt:i4>
      </vt:variant>
      <vt:variant>
        <vt:i4>8</vt:i4>
      </vt:variant>
      <vt:variant>
        <vt:i4>0</vt:i4>
      </vt:variant>
      <vt:variant>
        <vt:i4>5</vt:i4>
      </vt:variant>
      <vt:variant>
        <vt:lpwstr/>
      </vt:variant>
      <vt:variant>
        <vt:lpwstr>_Toc194302942</vt:lpwstr>
      </vt:variant>
      <vt:variant>
        <vt:i4>524369</vt:i4>
      </vt:variant>
      <vt:variant>
        <vt:i4>3</vt:i4>
      </vt:variant>
      <vt:variant>
        <vt:i4>0</vt:i4>
      </vt:variant>
      <vt:variant>
        <vt:i4>5</vt:i4>
      </vt:variant>
      <vt:variant>
        <vt:lpwstr>http://www.inteco.es/</vt:lpwstr>
      </vt:variant>
      <vt:variant>
        <vt:lpwstr/>
      </vt:variant>
      <vt:variant>
        <vt:i4>3801136</vt:i4>
      </vt:variant>
      <vt:variant>
        <vt:i4>0</vt:i4>
      </vt:variant>
      <vt:variant>
        <vt:i4>0</vt:i4>
      </vt:variant>
      <vt:variant>
        <vt:i4>5</vt:i4>
      </vt:variant>
      <vt:variant>
        <vt:lpwstr>http://www.inteco.es/Accesibilidad/Formacion_6/Manuales_y_Guias/guia_accesibilidad_en_pdf</vt:lpwstr>
      </vt:variant>
      <vt:variant>
        <vt:lpwstr/>
      </vt:variant>
      <vt:variant>
        <vt:i4>5505099</vt:i4>
      </vt:variant>
      <vt:variant>
        <vt:i4>0</vt:i4>
      </vt:variant>
      <vt:variant>
        <vt:i4>0</vt:i4>
      </vt:variant>
      <vt:variant>
        <vt:i4>5</vt:i4>
      </vt:variant>
      <vt:variant>
        <vt:lpwstr>http://creativecommons.org/licenses/by-nc/2.5/es/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JORNADAS NACIONALES DE INVESTIGACIÓN EN CIBERSEGURIDAD</dc:title>
  <dc:subject>Solicitud de sede JNIC2026</dc:subject>
  <dc:creator>JNIC</dc:creator>
  <cp:keywords>JNIC sede</cp:keywords>
  <dc:description>JNIC
Solicitud de sede para la siguiente edición</dc:description>
  <cp:lastModifiedBy>Sheila Alonso Carrascal</cp:lastModifiedBy>
  <cp:revision>77</cp:revision>
  <cp:lastPrinted>2026-05-21T10:59:00Z</cp:lastPrinted>
  <dcterms:created xsi:type="dcterms:W3CDTF">2023-04-24T08:43:00Z</dcterms:created>
  <dcterms:modified xsi:type="dcterms:W3CDTF">2026-05-21T11:01:00Z</dcterms:modified>
  <cp:category>PUBLICO</cp:category>
  <cp:contentStatus>FINAL</cp:contentStatus>
</cp:coreProperties>
</file>